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660EF851" w:rsidR="00B15AD7" w:rsidRDefault="00B15AD7" w:rsidP="00692D65">
      <w:pPr>
        <w:jc w:val="center"/>
        <w:rPr>
          <w:b/>
          <w:bCs/>
          <w:sz w:val="32"/>
          <w:szCs w:val="32"/>
          <w:u w:val="single"/>
        </w:rPr>
      </w:pPr>
      <w:r w:rsidRPr="00120F73">
        <w:rPr>
          <w:b/>
          <w:bCs/>
          <w:sz w:val="32"/>
          <w:szCs w:val="32"/>
          <w:u w:val="single"/>
        </w:rPr>
        <w:t>CASE OFFICER'S REPORT</w:t>
      </w:r>
    </w:p>
    <w:p w14:paraId="64A7C8CA" w14:textId="711FD5FD" w:rsidR="005C01C5" w:rsidRDefault="005C01C5" w:rsidP="00692D65">
      <w:pPr>
        <w:jc w:val="center"/>
        <w:rPr>
          <w:b/>
          <w:bCs/>
          <w:sz w:val="32"/>
          <w:szCs w:val="32"/>
          <w:u w:val="single"/>
        </w:rPr>
      </w:pPr>
      <w:r>
        <w:rPr>
          <w:b/>
          <w:bCs/>
          <w:sz w:val="32"/>
          <w:szCs w:val="32"/>
          <w:u w:val="single"/>
        </w:rPr>
        <w:t xml:space="preserve">Partial Discharge of Conditions </w:t>
      </w:r>
    </w:p>
    <w:p w14:paraId="7782027A" w14:textId="3695881B" w:rsidR="003B3C96" w:rsidRPr="00120F73" w:rsidRDefault="003B3C96" w:rsidP="00692D65">
      <w:pPr>
        <w:jc w:val="center"/>
        <w:rPr>
          <w:b/>
          <w:bCs/>
          <w:sz w:val="32"/>
          <w:szCs w:val="32"/>
          <w:u w:val="single"/>
        </w:rPr>
      </w:pPr>
      <w:r>
        <w:rPr>
          <w:b/>
          <w:bCs/>
          <w:sz w:val="32"/>
          <w:szCs w:val="32"/>
          <w:u w:val="single"/>
        </w:rPr>
        <w:t>Date: 1</w:t>
      </w:r>
      <w:r w:rsidR="00561B15">
        <w:rPr>
          <w:b/>
          <w:bCs/>
          <w:sz w:val="32"/>
          <w:szCs w:val="32"/>
          <w:u w:val="single"/>
        </w:rPr>
        <w:t>1</w:t>
      </w:r>
      <w:r>
        <w:rPr>
          <w:b/>
          <w:bCs/>
          <w:sz w:val="32"/>
          <w:szCs w:val="32"/>
          <w:u w:val="single"/>
        </w:rPr>
        <w:t>/0</w:t>
      </w:r>
      <w:r w:rsidR="00561B15">
        <w:rPr>
          <w:b/>
          <w:bCs/>
          <w:sz w:val="32"/>
          <w:szCs w:val="32"/>
          <w:u w:val="single"/>
        </w:rPr>
        <w:t>5</w:t>
      </w:r>
      <w:r>
        <w:rPr>
          <w:b/>
          <w:bCs/>
          <w:sz w:val="32"/>
          <w:szCs w:val="32"/>
          <w:u w:val="single"/>
        </w:rPr>
        <w:t>/2026</w:t>
      </w:r>
    </w:p>
    <w:p w14:paraId="4089019C" w14:textId="2ECA2C2C" w:rsidR="00B15AD7" w:rsidRPr="00A204E4" w:rsidRDefault="00120F73" w:rsidP="00692D65">
      <w:r w:rsidRPr="00692D65">
        <w:rPr>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5EE19B"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pt,8pt" to="51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" strokecolor="black [3200]" strokeweight="1pt">
                <v:stroke joinstyle="miter"/>
              </v:line>
            </w:pict>
          </mc:Fallback>
        </mc:AlternateContent>
      </w:r>
    </w:p>
    <w:tbl>
      <w:tblPr>
        <w:tblW w:w="10773" w:type="dxa"/>
        <w:tblLayout w:type="fixed"/>
        <w:tblLook w:val="04A0" w:firstRow="1" w:lastRow="0" w:firstColumn="1" w:lastColumn="0" w:noHBand="0" w:noVBand="1"/>
      </w:tblPr>
      <w:tblGrid>
        <w:gridCol w:w="2835"/>
        <w:gridCol w:w="7938"/>
      </w:tblGrid>
      <w:tr w:rsidR="00EC5032" w:rsidRPr="00A204E4" w14:paraId="7A6A35F9" w14:textId="77777777" w:rsidTr="00EC5032">
        <w:tc>
          <w:tcPr>
            <w:tcW w:w="2835" w:type="dxa"/>
          </w:tcPr>
          <w:p w14:paraId="126FC46C" w14:textId="59740A4A" w:rsidR="00EC5032" w:rsidRPr="00A204E4" w:rsidRDefault="00EC5032" w:rsidP="00692D65">
            <w:r>
              <w:t>Application No:</w:t>
            </w:r>
          </w:p>
        </w:tc>
        <w:tc>
          <w:tcPr>
            <w:tcW w:w="7938" w:type="dxa"/>
          </w:tcPr>
          <w:p w14:paraId="64CF2924" w14:textId="5A43AFF9" w:rsidR="00EC5032" w:rsidRPr="0055616F" w:rsidRDefault="00EC5032" w:rsidP="00692D65">
            <w:r>
              <w:t>PL/2025/09110</w:t>
            </w:r>
          </w:p>
        </w:tc>
      </w:tr>
      <w:tr w:rsidR="00AD6C73" w:rsidRPr="00A204E4" w14:paraId="4B83ECF2" w14:textId="77777777" w:rsidTr="00EC5032">
        <w:tc>
          <w:tcPr>
            <w:tcW w:w="2835" w:type="dxa"/>
          </w:tcPr>
          <w:p w14:paraId="630F9290" w14:textId="0D774CD0" w:rsidR="00AD6C73" w:rsidRPr="00A204E4" w:rsidRDefault="00AD6C73" w:rsidP="00692D65">
            <w:r w:rsidRPr="00A204E4">
              <w:t>S</w:t>
            </w:r>
            <w:r w:rsidR="001C50A3" w:rsidRPr="00A204E4">
              <w:t>ite Address</w:t>
            </w:r>
            <w:r w:rsidRPr="00A204E4">
              <w:t>:</w:t>
            </w:r>
          </w:p>
        </w:tc>
        <w:tc>
          <w:tcPr>
            <w:tcW w:w="7938" w:type="dxa"/>
          </w:tcPr>
          <w:p w14:paraId="677696CC" w14:textId="2A09FF28" w:rsidR="00AD6C73" w:rsidRPr="00A204E4" w:rsidRDefault="0055616F" w:rsidP="00692D65">
            <w:r w:rsidRPr="0055616F">
              <w:t>Land south east of Trowbridge</w:t>
            </w:r>
          </w:p>
        </w:tc>
      </w:tr>
      <w:tr w:rsidR="00AD6C73" w:rsidRPr="00A204E4" w14:paraId="19BC2D76" w14:textId="77777777" w:rsidTr="00EC5032">
        <w:tc>
          <w:tcPr>
            <w:tcW w:w="2835" w:type="dxa"/>
          </w:tcPr>
          <w:p w14:paraId="1F25DBC7" w14:textId="4AC92B38" w:rsidR="00AD6C73" w:rsidRPr="00A204E4" w:rsidRDefault="001C50A3" w:rsidP="00692D65">
            <w:r w:rsidRPr="00A204E4">
              <w:t>Proposal</w:t>
            </w:r>
            <w:r w:rsidR="00AD6C73" w:rsidRPr="00A204E4">
              <w:t>:</w:t>
            </w:r>
          </w:p>
        </w:tc>
        <w:tc>
          <w:tcPr>
            <w:tcW w:w="7938" w:type="dxa"/>
          </w:tcPr>
          <w:p w14:paraId="0A6D2F4C" w14:textId="79E0D37A" w:rsidR="00AD6C73" w:rsidRPr="00A204E4" w:rsidRDefault="0055616F" w:rsidP="00692D65">
            <w:r w:rsidRPr="0055616F">
              <w:t>Discharge of conditions 15, 19, 20, 27, 28 and 31 of 15/04736/OUT (15 - Written Scheme of Investigation, 19 - Rights of Way Order, 20 - CEMP, 27 - Waste Management Strategy, 28 - Ultra Low Energy Vehicle Statement and 31 - Himalayan Balsam Report)</w:t>
            </w:r>
          </w:p>
        </w:tc>
      </w:tr>
      <w:tr w:rsidR="00EC5032" w:rsidRPr="00A204E4" w14:paraId="378335DA" w14:textId="77777777" w:rsidTr="00EC5032">
        <w:tc>
          <w:tcPr>
            <w:tcW w:w="2835" w:type="dxa"/>
          </w:tcPr>
          <w:p w14:paraId="48461E85" w14:textId="7412B9D3" w:rsidR="00EC5032" w:rsidRPr="00A204E4" w:rsidRDefault="00EC5032" w:rsidP="00692D65">
            <w:r>
              <w:t>Recommendation:</w:t>
            </w:r>
          </w:p>
        </w:tc>
        <w:tc>
          <w:tcPr>
            <w:tcW w:w="7938" w:type="dxa"/>
          </w:tcPr>
          <w:p w14:paraId="450DA517" w14:textId="12DACFDE" w:rsidR="00EC5032" w:rsidRPr="0055616F" w:rsidRDefault="00EC5032" w:rsidP="00692D65">
            <w:r w:rsidRPr="00EC5032">
              <w:t>Partial Discharge of Condition(s)</w:t>
            </w:r>
          </w:p>
        </w:tc>
      </w:tr>
    </w:tbl>
    <w:p w14:paraId="1D56556F" w14:textId="4548C97D" w:rsidR="00847E5F" w:rsidRPr="00A204E4" w:rsidRDefault="00915199" w:rsidP="00692D65">
      <w:r w:rsidRPr="00A204E4">
        <w:rPr>
          <w:noProof/>
        </w:rPr>
        <mc:AlternateContent>
          <mc:Choice Requires="wps">
            <w:drawing>
              <wp:anchor distT="0" distB="0" distL="114300" distR="114300" simplePos="0" relativeHeight="251663360" behindDoc="0" locked="0" layoutInCell="1" allowOverlap="1" wp14:anchorId="2D9EBE2C" wp14:editId="01C4BE2F">
                <wp:simplePos x="0" y="0"/>
                <wp:positionH relativeFrom="margin">
                  <wp:align>left</wp:align>
                </wp:positionH>
                <wp:positionV relativeFrom="paragraph">
                  <wp:posOffset>51609</wp:posOffset>
                </wp:positionV>
                <wp:extent cx="6511290" cy="15072"/>
                <wp:effectExtent l="0" t="0" r="22860" b="23495"/>
                <wp:wrapNone/>
                <wp:docPr id="3" name="Straight Connector 3"/>
                <wp:cNvGraphicFramePr/>
                <a:graphic xmlns:a="http://schemas.openxmlformats.org/drawingml/2006/main">
                  <a:graphicData uri="http://schemas.microsoft.com/office/word/2010/wordprocessingShape">
                    <wps:wsp>
                      <wps:cNvCnPr/>
                      <wps:spPr>
                        <a:xfrm flipV="1">
                          <a:off x="0" y="0"/>
                          <a:ext cx="6511290"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D35550" id="Straight Connector 3" o:spid="_x0000_s1026" style="position:absolute;flip:y;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4.05pt" to="512.7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" strokecolor="black [3200]" strokeweight="1pt">
                <v:stroke joinstyle="miter"/>
                <w10:wrap anchorx="margin"/>
              </v:line>
            </w:pict>
          </mc:Fallback>
        </mc:AlternateContent>
      </w:r>
    </w:p>
    <w:p w14:paraId="73A36481" w14:textId="71EE886C" w:rsidR="00821891" w:rsidRPr="00FD0A6A" w:rsidRDefault="00821891" w:rsidP="005C01C5">
      <w:pPr>
        <w:jc w:val="both"/>
      </w:pPr>
    </w:p>
    <w:p w14:paraId="5E53A5B1" w14:textId="7C5AE80A" w:rsidR="00821891" w:rsidRDefault="005C01C5" w:rsidP="005C01C5">
      <w:pPr>
        <w:jc w:val="both"/>
      </w:pPr>
      <w:r>
        <w:t>Dear Claire,</w:t>
      </w:r>
    </w:p>
    <w:p w14:paraId="6D4401E3" w14:textId="77777777" w:rsidR="005C01C5" w:rsidRDefault="005C01C5" w:rsidP="005C01C5">
      <w:pPr>
        <w:jc w:val="both"/>
      </w:pPr>
    </w:p>
    <w:p w14:paraId="2ECDE1B1" w14:textId="798C3723" w:rsidR="00821891" w:rsidRPr="00FD0A6A" w:rsidRDefault="005C01C5" w:rsidP="005C01C5">
      <w:pPr>
        <w:jc w:val="both"/>
      </w:pPr>
      <w:r>
        <w:t>Please find below the status of the requested conditions to be discharged.  Many have been partially discharged due to the information you have supplied.</w:t>
      </w:r>
      <w:r w:rsidR="00E80D80">
        <w:t xml:space="preserve">  </w:t>
      </w:r>
      <w:r w:rsidR="00561B15">
        <w:t xml:space="preserve">The additional information </w:t>
      </w:r>
      <w:r w:rsidR="00FF24E4">
        <w:t>you have supplied for c</w:t>
      </w:r>
      <w:r w:rsidR="00E80D80">
        <w:t>ondition 20 – CEMP –</w:t>
      </w:r>
      <w:r w:rsidR="00FF24E4">
        <w:t xml:space="preserve"> has allowed that condition to be discharged</w:t>
      </w:r>
      <w:r w:rsidR="00E80D80">
        <w:t>.</w:t>
      </w:r>
    </w:p>
    <w:p w14:paraId="2B5819C5" w14:textId="75BD8771" w:rsidR="00821891" w:rsidRPr="00FD0A6A" w:rsidRDefault="00821891" w:rsidP="005C01C5">
      <w:pPr>
        <w:jc w:val="both"/>
      </w:pPr>
    </w:p>
    <w:p w14:paraId="3E42BDDB" w14:textId="767D97BC" w:rsidR="002763AD" w:rsidRPr="00A204E4" w:rsidRDefault="00C726DE" w:rsidP="005C01C5">
      <w:pPr>
        <w:jc w:val="both"/>
      </w:pPr>
      <w:r w:rsidRPr="00A204E4">
        <w:rPr>
          <w:noProof/>
        </w:rPr>
        <mc:AlternateContent>
          <mc:Choice Requires="wps">
            <w:drawing>
              <wp:anchor distT="0" distB="0" distL="114300" distR="114300" simplePos="0" relativeHeight="251665408" behindDoc="0" locked="0" layoutInCell="1" allowOverlap="1" wp14:anchorId="3504B88E" wp14:editId="103DD2BC">
                <wp:simplePos x="0" y="0"/>
                <wp:positionH relativeFrom="margin">
                  <wp:align>left</wp:align>
                </wp:positionH>
                <wp:positionV relativeFrom="paragraph">
                  <wp:posOffset>169544</wp:posOffset>
                </wp:positionV>
                <wp:extent cx="660654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660654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D895A2" id="Straight Connector 4"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5pt" to="520.2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" strokecolor="black [3200]" strokeweight="1pt">
                <v:stroke joinstyle="miter"/>
                <w10:wrap anchorx="margin"/>
              </v:line>
            </w:pict>
          </mc:Fallback>
        </mc:AlternateContent>
      </w:r>
    </w:p>
    <w:p w14:paraId="500C0551" w14:textId="6F383D49" w:rsidR="000967F6" w:rsidRPr="00A204E4" w:rsidRDefault="000967F6" w:rsidP="005C01C5">
      <w:pPr>
        <w:jc w:val="both"/>
      </w:pPr>
    </w:p>
    <w:p w14:paraId="47B740CD" w14:textId="66E1A703" w:rsidR="00E14052" w:rsidRDefault="00E14052" w:rsidP="005C01C5">
      <w:pPr>
        <w:jc w:val="both"/>
      </w:pPr>
    </w:p>
    <w:p w14:paraId="724B2533" w14:textId="77777777" w:rsidR="005C01C5" w:rsidRPr="0085378E" w:rsidRDefault="005C01C5" w:rsidP="005C01C5">
      <w:pPr>
        <w:jc w:val="both"/>
        <w:rPr>
          <w:b/>
          <w:bCs/>
        </w:rPr>
      </w:pPr>
      <w:r w:rsidRPr="0085378E">
        <w:rPr>
          <w:b/>
          <w:bCs/>
        </w:rPr>
        <w:t>Condition 15 – WSI</w:t>
      </w:r>
    </w:p>
    <w:p w14:paraId="427ADFC6" w14:textId="77777777" w:rsidR="005C01C5" w:rsidRDefault="005C01C5" w:rsidP="005C01C5">
      <w:pPr>
        <w:jc w:val="both"/>
      </w:pPr>
    </w:p>
    <w:p w14:paraId="47DEF7D5" w14:textId="59E5F953" w:rsidR="005C01C5" w:rsidRDefault="005C01C5" w:rsidP="005C01C5">
      <w:pPr>
        <w:jc w:val="both"/>
      </w:pPr>
      <w:r>
        <w:t>The Council’s archaeologist comments:</w:t>
      </w:r>
    </w:p>
    <w:p w14:paraId="107FE162" w14:textId="77777777" w:rsidR="005C01C5" w:rsidRDefault="005C01C5" w:rsidP="005C01C5">
      <w:pPr>
        <w:jc w:val="both"/>
      </w:pPr>
    </w:p>
    <w:p w14:paraId="4A6A4323" w14:textId="6634D2B7" w:rsidR="005C01C5" w:rsidRDefault="005C01C5" w:rsidP="005C01C5">
      <w:pPr>
        <w:jc w:val="both"/>
      </w:pPr>
      <w:r>
        <w:t>“</w:t>
      </w:r>
      <w:r w:rsidRPr="0085378E">
        <w:t>I note that a Written Scheme of Investigation (WSI) has been attached to the above application on the planning portal. I reviewed and approved this WSI back in May this year and as you can see from the letter that has also been attached to the application, I will require a method statement to be submitted to me for approval by the archaeological contractor who are actually carrying out the archaeological fieldwork before any excavations can commence. However, the WSI that has been submitted does satisfy part (a) of condition 15 that has been attached to planning permission 15/04736/OUT and therefore I would have no archaeological objection to the partial discharge of Condition 15 at this time.</w:t>
      </w:r>
    </w:p>
    <w:p w14:paraId="4FD68C35" w14:textId="73BE1EBA" w:rsidR="005C01C5" w:rsidRDefault="005C01C5" w:rsidP="005C01C5">
      <w:pPr>
        <w:jc w:val="both"/>
      </w:pPr>
      <w:r w:rsidRPr="0085378E">
        <w:br/>
      </w:r>
      <w:r>
        <w:t>“</w:t>
      </w:r>
      <w:r w:rsidRPr="0085378E">
        <w:t>A full discharge of Condition 15 will of course require the submission of a method statement by the archaeological contractor carrying out the excavations, followed by the completion of the all necessary fieldwork and the production of reports on the results of these excavations that have then been submitted to Wiltshire Council Archaeology Service (WCAS) for review and approval.</w:t>
      </w:r>
      <w:r>
        <w:t>”</w:t>
      </w:r>
    </w:p>
    <w:p w14:paraId="74CDA152" w14:textId="77777777" w:rsidR="005C01C5" w:rsidRDefault="005C01C5" w:rsidP="005C01C5">
      <w:pPr>
        <w:jc w:val="both"/>
      </w:pPr>
    </w:p>
    <w:p w14:paraId="0FB2BF5A" w14:textId="11FE8318" w:rsidR="005C01C5" w:rsidRDefault="005C01C5" w:rsidP="005C01C5">
      <w:pPr>
        <w:jc w:val="both"/>
      </w:pPr>
      <w:r w:rsidRPr="00970C70">
        <w:t>Therefore, this condition can be partially discharged as part (a) is complete.</w:t>
      </w:r>
    </w:p>
    <w:p w14:paraId="131DF25E" w14:textId="77777777" w:rsidR="00970C70" w:rsidRDefault="00970C70" w:rsidP="005C01C5">
      <w:pPr>
        <w:jc w:val="both"/>
      </w:pPr>
    </w:p>
    <w:p w14:paraId="1D806928" w14:textId="338F5AED" w:rsidR="00970C70" w:rsidRPr="00970C70" w:rsidRDefault="00970C70" w:rsidP="005C01C5">
      <w:pPr>
        <w:jc w:val="both"/>
        <w:rPr>
          <w:u w:val="single"/>
        </w:rPr>
      </w:pPr>
      <w:r>
        <w:rPr>
          <w:u w:val="single"/>
        </w:rPr>
        <w:t>Condition partially discharged as above.</w:t>
      </w:r>
    </w:p>
    <w:p w14:paraId="57639D36" w14:textId="77777777" w:rsidR="005C01C5" w:rsidRDefault="005C01C5" w:rsidP="005C01C5">
      <w:pPr>
        <w:jc w:val="both"/>
      </w:pPr>
    </w:p>
    <w:p w14:paraId="2392FF54" w14:textId="77777777" w:rsidR="005C01C5" w:rsidRDefault="005C01C5" w:rsidP="005C01C5">
      <w:pPr>
        <w:jc w:val="both"/>
        <w:rPr>
          <w:b/>
          <w:bCs/>
        </w:rPr>
      </w:pPr>
      <w:r w:rsidRPr="0085378E">
        <w:rPr>
          <w:b/>
          <w:bCs/>
        </w:rPr>
        <w:t>Condition 19 – Rights of way order</w:t>
      </w:r>
    </w:p>
    <w:p w14:paraId="21D92F8F" w14:textId="77777777" w:rsidR="005C01C5" w:rsidRPr="0085378E" w:rsidRDefault="005C01C5" w:rsidP="005C01C5">
      <w:pPr>
        <w:jc w:val="both"/>
        <w:rPr>
          <w:b/>
          <w:bCs/>
        </w:rPr>
      </w:pPr>
    </w:p>
    <w:p w14:paraId="595A03C5" w14:textId="230E72D0" w:rsidR="005C01C5" w:rsidRDefault="005C01C5" w:rsidP="005C01C5">
      <w:pPr>
        <w:jc w:val="both"/>
      </w:pPr>
      <w:r>
        <w:lastRenderedPageBreak/>
        <w:t xml:space="preserve">This Order is nearly ready to send off to PINS for their review and decision.  The Council’s </w:t>
      </w:r>
      <w:r w:rsidRPr="005C01C5">
        <w:t>Definitive Map &amp; H</w:t>
      </w:r>
      <w:r>
        <w:t>igh</w:t>
      </w:r>
      <w:r w:rsidRPr="005C01C5">
        <w:t>ways Records Manager</w:t>
      </w:r>
      <w:r>
        <w:t xml:space="preserve"> is currently waiting for the developer’s consent for the inspector to enter the land. </w:t>
      </w:r>
    </w:p>
    <w:p w14:paraId="0767DFD2" w14:textId="77777777" w:rsidR="005C01C5" w:rsidRDefault="005C01C5" w:rsidP="005C01C5">
      <w:pPr>
        <w:jc w:val="both"/>
      </w:pPr>
    </w:p>
    <w:p w14:paraId="6D4F76A1" w14:textId="74CCADB0" w:rsidR="005C01C5" w:rsidRPr="006C66E8" w:rsidRDefault="005C01C5" w:rsidP="005C01C5">
      <w:pPr>
        <w:jc w:val="both"/>
        <w:rPr>
          <w:u w:val="single"/>
        </w:rPr>
      </w:pPr>
      <w:r>
        <w:rPr>
          <w:u w:val="single"/>
        </w:rPr>
        <w:t xml:space="preserve">Part i) </w:t>
      </w:r>
      <w:r w:rsidR="00644695">
        <w:rPr>
          <w:u w:val="single"/>
        </w:rPr>
        <w:t xml:space="preserve">of the condition </w:t>
      </w:r>
      <w:r>
        <w:rPr>
          <w:u w:val="single"/>
        </w:rPr>
        <w:t xml:space="preserve">can be discharged, but we need to wait for the rest of the process </w:t>
      </w:r>
      <w:r w:rsidR="00E80D80">
        <w:rPr>
          <w:u w:val="single"/>
        </w:rPr>
        <w:t xml:space="preserve">to complete in order </w:t>
      </w:r>
      <w:r>
        <w:rPr>
          <w:u w:val="single"/>
        </w:rPr>
        <w:t>to fully discharge</w:t>
      </w:r>
      <w:r w:rsidR="00644695">
        <w:rPr>
          <w:u w:val="single"/>
        </w:rPr>
        <w:t xml:space="preserve"> the condition.</w:t>
      </w:r>
    </w:p>
    <w:p w14:paraId="1C86E511" w14:textId="77777777" w:rsidR="005C01C5" w:rsidRDefault="005C01C5" w:rsidP="005C01C5">
      <w:pPr>
        <w:jc w:val="both"/>
      </w:pPr>
    </w:p>
    <w:p w14:paraId="7E0E8A46" w14:textId="77777777" w:rsidR="005C01C5" w:rsidRPr="0085378E" w:rsidRDefault="005C01C5" w:rsidP="005C01C5">
      <w:pPr>
        <w:jc w:val="both"/>
        <w:rPr>
          <w:b/>
          <w:bCs/>
        </w:rPr>
      </w:pPr>
      <w:r w:rsidRPr="0085378E">
        <w:rPr>
          <w:b/>
          <w:bCs/>
        </w:rPr>
        <w:t>Condition 20 – CEMP</w:t>
      </w:r>
    </w:p>
    <w:p w14:paraId="7E75C3B3" w14:textId="77777777" w:rsidR="00E80D80" w:rsidRDefault="00E80D80" w:rsidP="005C01C5">
      <w:pPr>
        <w:jc w:val="both"/>
      </w:pPr>
    </w:p>
    <w:p w14:paraId="0EDB9C1D" w14:textId="44FBD993" w:rsidR="005C01C5" w:rsidRDefault="00FF24E4" w:rsidP="005C01C5">
      <w:pPr>
        <w:jc w:val="both"/>
      </w:pPr>
      <w:r>
        <w:t xml:space="preserve">The Council’s ecologist has reviewed the additional information </w:t>
      </w:r>
      <w:r w:rsidR="00D72370">
        <w:t xml:space="preserve">with regard to the CEMP and found it to meet the </w:t>
      </w:r>
      <w:r w:rsidR="00EC36B6">
        <w:t xml:space="preserve">relevant </w:t>
      </w:r>
      <w:r w:rsidR="00D72370">
        <w:t>requirements</w:t>
      </w:r>
      <w:r w:rsidR="00EC36B6">
        <w:t>.  Therefore this condition can be discharged.</w:t>
      </w:r>
    </w:p>
    <w:p w14:paraId="3DA1E4A6" w14:textId="77777777" w:rsidR="00E80D80" w:rsidRDefault="00E80D80" w:rsidP="005C01C5">
      <w:pPr>
        <w:jc w:val="both"/>
      </w:pPr>
    </w:p>
    <w:p w14:paraId="17D88759" w14:textId="62CE3299" w:rsidR="00E80D80" w:rsidRPr="00E80D80" w:rsidRDefault="00E80D80" w:rsidP="005C01C5">
      <w:pPr>
        <w:jc w:val="both"/>
        <w:rPr>
          <w:u w:val="single"/>
        </w:rPr>
      </w:pPr>
      <w:r>
        <w:rPr>
          <w:u w:val="single"/>
        </w:rPr>
        <w:t>Condition discharged</w:t>
      </w:r>
      <w:r w:rsidR="00BE5F9F">
        <w:rPr>
          <w:u w:val="single"/>
        </w:rPr>
        <w:t xml:space="preserve">; </w:t>
      </w:r>
      <w:r w:rsidR="00BE5F9F">
        <w:rPr>
          <w:u w:val="single"/>
        </w:rPr>
        <w:t>the development must be completed in accordance with the approved document</w:t>
      </w:r>
      <w:r w:rsidR="00BE5F9F">
        <w:rPr>
          <w:u w:val="single"/>
        </w:rPr>
        <w:t>s</w:t>
      </w:r>
      <w:r w:rsidR="00BE5F9F">
        <w:rPr>
          <w:u w:val="single"/>
        </w:rPr>
        <w:t xml:space="preserve"> –</w:t>
      </w:r>
      <w:r w:rsidR="00BE5F9F">
        <w:rPr>
          <w:u w:val="single"/>
        </w:rPr>
        <w:t xml:space="preserve"> </w:t>
      </w:r>
      <w:r w:rsidR="00677E97">
        <w:rPr>
          <w:u w:val="single"/>
        </w:rPr>
        <w:t>Construction</w:t>
      </w:r>
      <w:r w:rsidR="00F15F71">
        <w:rPr>
          <w:u w:val="single"/>
        </w:rPr>
        <w:t xml:space="preserve"> and Environmental Management Plan: Biodiversity (doc. ref. edp7866</w:t>
      </w:r>
      <w:r w:rsidR="00BA155E">
        <w:rPr>
          <w:u w:val="single"/>
        </w:rPr>
        <w:t>_r003c) and CEMP Drainage Addendum (dated April 2026).</w:t>
      </w:r>
    </w:p>
    <w:p w14:paraId="1A00C19B" w14:textId="77777777" w:rsidR="005C01C5" w:rsidRDefault="005C01C5" w:rsidP="005C01C5">
      <w:pPr>
        <w:jc w:val="both"/>
      </w:pPr>
    </w:p>
    <w:p w14:paraId="2A100C36" w14:textId="77777777" w:rsidR="005C01C5" w:rsidRPr="0085378E" w:rsidRDefault="005C01C5" w:rsidP="005C01C5">
      <w:pPr>
        <w:jc w:val="both"/>
        <w:rPr>
          <w:b/>
          <w:bCs/>
        </w:rPr>
      </w:pPr>
      <w:r w:rsidRPr="0085378E">
        <w:rPr>
          <w:b/>
          <w:bCs/>
        </w:rPr>
        <w:t>Condition 27 – Waste Management Strategy</w:t>
      </w:r>
    </w:p>
    <w:p w14:paraId="6E5D0F73" w14:textId="77777777" w:rsidR="00E80D80" w:rsidRDefault="00E80D80" w:rsidP="005C01C5">
      <w:pPr>
        <w:jc w:val="both"/>
      </w:pPr>
    </w:p>
    <w:p w14:paraId="44B1303C" w14:textId="789EB795" w:rsidR="005C01C5" w:rsidRDefault="005C01C5" w:rsidP="005C01C5">
      <w:pPr>
        <w:jc w:val="both"/>
      </w:pPr>
      <w:r>
        <w:t xml:space="preserve">The Waste Management Strategy </w:t>
      </w:r>
      <w:r w:rsidR="00E80D80">
        <w:t xml:space="preserve">meets the requirements of the </w:t>
      </w:r>
      <w:r>
        <w:t>condition.</w:t>
      </w:r>
    </w:p>
    <w:p w14:paraId="7EABFDFF" w14:textId="77777777" w:rsidR="00E80D80" w:rsidRDefault="00E80D80" w:rsidP="005C01C5">
      <w:pPr>
        <w:jc w:val="both"/>
        <w:rPr>
          <w:u w:val="single"/>
        </w:rPr>
      </w:pPr>
    </w:p>
    <w:p w14:paraId="5C94459D" w14:textId="7378EE3D" w:rsidR="005C01C5" w:rsidRDefault="005C01C5" w:rsidP="005C01C5">
      <w:pPr>
        <w:jc w:val="both"/>
      </w:pPr>
      <w:r>
        <w:rPr>
          <w:u w:val="single"/>
        </w:rPr>
        <w:t>C</w:t>
      </w:r>
      <w:r w:rsidR="00E80D80">
        <w:rPr>
          <w:u w:val="single"/>
        </w:rPr>
        <w:t>ondition</w:t>
      </w:r>
      <w:r>
        <w:rPr>
          <w:u w:val="single"/>
        </w:rPr>
        <w:t xml:space="preserve"> discharged</w:t>
      </w:r>
      <w:r w:rsidR="00D131E7">
        <w:rPr>
          <w:u w:val="single"/>
        </w:rPr>
        <w:t>; the development must be completed in accordance with the approved document</w:t>
      </w:r>
      <w:r w:rsidR="00A4185A">
        <w:rPr>
          <w:u w:val="single"/>
        </w:rPr>
        <w:t xml:space="preserve"> – Waste Management Strategy</w:t>
      </w:r>
      <w:r w:rsidR="000C7627">
        <w:rPr>
          <w:u w:val="single"/>
        </w:rPr>
        <w:t xml:space="preserve"> dated September 2025</w:t>
      </w:r>
      <w:r w:rsidR="00D131E7">
        <w:rPr>
          <w:u w:val="single"/>
        </w:rPr>
        <w:t>.</w:t>
      </w:r>
    </w:p>
    <w:p w14:paraId="3F3F6D61" w14:textId="77777777" w:rsidR="005C01C5" w:rsidRDefault="005C01C5" w:rsidP="005C01C5">
      <w:pPr>
        <w:jc w:val="both"/>
      </w:pPr>
    </w:p>
    <w:p w14:paraId="7F53F7CE" w14:textId="77777777" w:rsidR="005C01C5" w:rsidRPr="0085378E" w:rsidRDefault="005C01C5" w:rsidP="005C01C5">
      <w:pPr>
        <w:jc w:val="both"/>
        <w:rPr>
          <w:b/>
          <w:bCs/>
        </w:rPr>
      </w:pPr>
      <w:r w:rsidRPr="0085378E">
        <w:rPr>
          <w:b/>
          <w:bCs/>
        </w:rPr>
        <w:t>Condition 28 – ULEV Statement</w:t>
      </w:r>
    </w:p>
    <w:p w14:paraId="0CF05FC4" w14:textId="77777777" w:rsidR="0027039C" w:rsidRDefault="0027039C" w:rsidP="005C01C5">
      <w:pPr>
        <w:jc w:val="both"/>
      </w:pPr>
    </w:p>
    <w:p w14:paraId="5356844F" w14:textId="30B43957" w:rsidR="005C01C5" w:rsidRDefault="003C4A4D" w:rsidP="005C01C5">
      <w:pPr>
        <w:jc w:val="both"/>
      </w:pPr>
      <w:r>
        <w:t>The</w:t>
      </w:r>
      <w:r w:rsidR="005C01C5">
        <w:t xml:space="preserve"> submitted a statement </w:t>
      </w:r>
      <w:r w:rsidR="003B3C96">
        <w:t>(Strategic Level Scheme for Vehicle Charging</w:t>
      </w:r>
      <w:r w:rsidR="00481133">
        <w:t xml:space="preserve">, dated August 2025) states that </w:t>
      </w:r>
      <w:r w:rsidR="005C01C5">
        <w:t>prov</w:t>
      </w:r>
      <w:r w:rsidR="00481133">
        <w:t>ision will be made for</w:t>
      </w:r>
      <w:r w:rsidR="005C01C5">
        <w:t xml:space="preserve"> EV charging units at both local centres.  </w:t>
      </w:r>
      <w:r w:rsidR="00CC5AF8">
        <w:t>However n</w:t>
      </w:r>
      <w:r w:rsidR="005C01C5">
        <w:t>o details of the actual infrastructure has been included.  The condition does say that the relevant RMs should be informed by this strategy, so the detail would come forward within those local centre RMs.</w:t>
      </w:r>
    </w:p>
    <w:p w14:paraId="3AE18463" w14:textId="77777777" w:rsidR="0027039C" w:rsidRDefault="0027039C" w:rsidP="005C01C5">
      <w:pPr>
        <w:jc w:val="both"/>
        <w:rPr>
          <w:u w:val="single"/>
        </w:rPr>
      </w:pPr>
    </w:p>
    <w:p w14:paraId="391EA8E3" w14:textId="520A497E" w:rsidR="005C01C5" w:rsidRPr="00D1104C" w:rsidRDefault="00533096" w:rsidP="005C01C5">
      <w:pPr>
        <w:jc w:val="both"/>
        <w:rPr>
          <w:u w:val="single"/>
        </w:rPr>
      </w:pPr>
      <w:r>
        <w:rPr>
          <w:u w:val="single"/>
        </w:rPr>
        <w:t>Condition p</w:t>
      </w:r>
      <w:r w:rsidR="005C01C5">
        <w:rPr>
          <w:u w:val="single"/>
        </w:rPr>
        <w:t>artially discharge</w:t>
      </w:r>
      <w:r>
        <w:rPr>
          <w:u w:val="single"/>
        </w:rPr>
        <w:t>d at this stage</w:t>
      </w:r>
      <w:r w:rsidR="005C01C5">
        <w:rPr>
          <w:u w:val="single"/>
        </w:rPr>
        <w:t xml:space="preserve"> on the basis that the detail will come through via the local centre RMs.</w:t>
      </w:r>
    </w:p>
    <w:p w14:paraId="6841CC4D" w14:textId="77777777" w:rsidR="005C01C5" w:rsidRDefault="005C01C5" w:rsidP="005C01C5">
      <w:pPr>
        <w:jc w:val="both"/>
      </w:pPr>
    </w:p>
    <w:p w14:paraId="3F479CE2" w14:textId="77777777" w:rsidR="005C01C5" w:rsidRPr="0085378E" w:rsidRDefault="005C01C5" w:rsidP="005C01C5">
      <w:pPr>
        <w:jc w:val="both"/>
        <w:rPr>
          <w:b/>
          <w:bCs/>
        </w:rPr>
      </w:pPr>
      <w:r w:rsidRPr="0085378E">
        <w:rPr>
          <w:b/>
          <w:bCs/>
        </w:rPr>
        <w:t>Condition 31 – Him</w:t>
      </w:r>
      <w:r>
        <w:rPr>
          <w:b/>
          <w:bCs/>
        </w:rPr>
        <w:t>a</w:t>
      </w:r>
      <w:r w:rsidRPr="0085378E">
        <w:rPr>
          <w:b/>
          <w:bCs/>
        </w:rPr>
        <w:t xml:space="preserve">layan Balsam </w:t>
      </w:r>
      <w:r>
        <w:rPr>
          <w:b/>
          <w:bCs/>
        </w:rPr>
        <w:t>Strategy</w:t>
      </w:r>
    </w:p>
    <w:p w14:paraId="6154739A" w14:textId="77777777" w:rsidR="00533096" w:rsidRDefault="00533096" w:rsidP="005C01C5">
      <w:pPr>
        <w:jc w:val="both"/>
      </w:pPr>
    </w:p>
    <w:p w14:paraId="395A6E0E" w14:textId="643E1C86" w:rsidR="005C01C5" w:rsidRDefault="00533096" w:rsidP="005C01C5">
      <w:pPr>
        <w:jc w:val="both"/>
      </w:pPr>
      <w:r>
        <w:t>The r</w:t>
      </w:r>
      <w:r w:rsidR="005C01C5">
        <w:t xml:space="preserve">eport received </w:t>
      </w:r>
      <w:r w:rsidR="004F2C7A">
        <w:t>(Himalayan Balsam Rep</w:t>
      </w:r>
      <w:r w:rsidR="00E23110">
        <w:t xml:space="preserve">ort, dated 22/09/2025) </w:t>
      </w:r>
      <w:r w:rsidR="005C01C5">
        <w:t>set</w:t>
      </w:r>
      <w:r w:rsidR="00E23110">
        <w:t>s</w:t>
      </w:r>
      <w:r w:rsidR="005C01C5">
        <w:t xml:space="preserve"> out that there is no Himalayan Balsam is present on the site</w:t>
      </w:r>
      <w:r w:rsidR="00E23110">
        <w:t xml:space="preserve"> following relevant survey work</w:t>
      </w:r>
      <w:r w:rsidR="005C01C5">
        <w:t xml:space="preserve">.  This does not </w:t>
      </w:r>
      <w:r w:rsidR="00B832D3">
        <w:t xml:space="preserve">technically </w:t>
      </w:r>
      <w:r w:rsidR="005C01C5">
        <w:t xml:space="preserve">meet the wording of the condition as no strategy for the removal/control of the plant has been received.  </w:t>
      </w:r>
      <w:r w:rsidR="00B832D3">
        <w:t xml:space="preserve">This is, however, understandable given the lack of </w:t>
      </w:r>
      <w:r w:rsidR="008359E7">
        <w:t>the target of this condition.</w:t>
      </w:r>
    </w:p>
    <w:p w14:paraId="37336BE2" w14:textId="77777777" w:rsidR="00E23110" w:rsidRDefault="00E23110" w:rsidP="005C01C5">
      <w:pPr>
        <w:jc w:val="both"/>
      </w:pPr>
    </w:p>
    <w:p w14:paraId="7A52E356" w14:textId="15ABC9A9" w:rsidR="00D85F9B" w:rsidRDefault="008359E7" w:rsidP="005C01C5">
      <w:pPr>
        <w:jc w:val="both"/>
      </w:pPr>
      <w:r w:rsidRPr="00D85F9B">
        <w:t xml:space="preserve">This condition </w:t>
      </w:r>
      <w:r w:rsidR="00D85F9B">
        <w:t>can be</w:t>
      </w:r>
      <w:r w:rsidRPr="00D85F9B">
        <w:t xml:space="preserve"> partially discharged at this </w:t>
      </w:r>
      <w:r w:rsidR="00C22A51" w:rsidRPr="00D85F9B">
        <w:t>stage given that surveys have found no Himalayan Balsam on the site, and therefore a strategy for rem</w:t>
      </w:r>
      <w:r w:rsidR="00D777ED" w:rsidRPr="00D85F9B">
        <w:t>oval is not currently necessary.  However, the issue remains relevant</w:t>
      </w:r>
      <w:r w:rsidR="00D85F9B" w:rsidRPr="00D85F9B">
        <w:t xml:space="preserve"> as the growing season progresses. </w:t>
      </w:r>
    </w:p>
    <w:p w14:paraId="6BFFD1FB" w14:textId="77777777" w:rsidR="00D85F9B" w:rsidRDefault="00D85F9B" w:rsidP="005C01C5">
      <w:pPr>
        <w:jc w:val="both"/>
      </w:pPr>
    </w:p>
    <w:p w14:paraId="502EA7E7" w14:textId="3E6D079D" w:rsidR="005017B6" w:rsidRPr="00A204E4" w:rsidRDefault="00655DB5" w:rsidP="009B121F">
      <w:pPr>
        <w:jc w:val="both"/>
      </w:pPr>
      <w:r w:rsidRPr="00644695">
        <w:rPr>
          <w:u w:val="single"/>
        </w:rPr>
        <w:t xml:space="preserve">The condition is partially discharged.  </w:t>
      </w:r>
      <w:r w:rsidR="00586D80" w:rsidRPr="00644695">
        <w:rPr>
          <w:u w:val="single"/>
        </w:rPr>
        <w:t xml:space="preserve">If, during any </w:t>
      </w:r>
      <w:r w:rsidR="00955E6E" w:rsidRPr="00644695">
        <w:rPr>
          <w:u w:val="single"/>
        </w:rPr>
        <w:t xml:space="preserve">part of the </w:t>
      </w:r>
      <w:r w:rsidR="001A394F" w:rsidRPr="00644695">
        <w:rPr>
          <w:u w:val="single"/>
        </w:rPr>
        <w:t xml:space="preserve">construction phase, Himalayan Balsam is found, this condition would become </w:t>
      </w:r>
      <w:r w:rsidR="001A3E93" w:rsidRPr="00644695">
        <w:rPr>
          <w:u w:val="single"/>
        </w:rPr>
        <w:t>re</w:t>
      </w:r>
      <w:r w:rsidR="001A394F" w:rsidRPr="00644695">
        <w:rPr>
          <w:u w:val="single"/>
        </w:rPr>
        <w:t>activ</w:t>
      </w:r>
      <w:r w:rsidRPr="00644695">
        <w:rPr>
          <w:u w:val="single"/>
        </w:rPr>
        <w:t>ated and a strategy would need to be submitted for written approval</w:t>
      </w:r>
      <w:r w:rsidR="001A3E93" w:rsidRPr="00644695">
        <w:rPr>
          <w:u w:val="single"/>
        </w:rPr>
        <w:t xml:space="preserve"> in accordance with the wording of the condition</w:t>
      </w:r>
      <w:r w:rsidR="00F55AF9">
        <w:rPr>
          <w:u w:val="single"/>
        </w:rPr>
        <w:t xml:space="preserve"> before work progresses any further</w:t>
      </w:r>
      <w:r w:rsidRPr="00644695">
        <w:rPr>
          <w:u w:val="single"/>
        </w:rPr>
        <w:t>.</w:t>
      </w:r>
      <w:r w:rsidR="00820942" w:rsidRPr="00644695">
        <w:rPr>
          <w:u w:val="single"/>
        </w:rPr>
        <w:t xml:space="preserve">  If the construction phase of the development </w:t>
      </w:r>
      <w:r w:rsidR="00820942" w:rsidRPr="00644695">
        <w:rPr>
          <w:u w:val="single"/>
        </w:rPr>
        <w:lastRenderedPageBreak/>
        <w:t xml:space="preserve">completes and no Himalayan Balsam </w:t>
      </w:r>
      <w:r w:rsidR="00644695" w:rsidRPr="00644695">
        <w:rPr>
          <w:u w:val="single"/>
        </w:rPr>
        <w:t xml:space="preserve">is found, this condition can be considered as </w:t>
      </w:r>
      <w:r w:rsidR="00F55AF9">
        <w:rPr>
          <w:u w:val="single"/>
        </w:rPr>
        <w:t xml:space="preserve">fully </w:t>
      </w:r>
      <w:r w:rsidR="00644695" w:rsidRPr="00644695">
        <w:rPr>
          <w:u w:val="single"/>
        </w:rPr>
        <w:t>discharged.</w:t>
      </w:r>
    </w:p>
    <w:sectPr w:rsidR="005017B6" w:rsidRPr="00A204E4" w:rsidSect="006C1F3A">
      <w:headerReference w:type="even" r:id="rId6"/>
      <w:headerReference w:type="first" r:id="rId7"/>
      <w:pgSz w:w="12240" w:h="15840"/>
      <w:pgMar w:top="719" w:right="1800" w:bottom="1134"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878B4" w14:textId="77777777" w:rsidR="004E3861" w:rsidRDefault="004E3861" w:rsidP="00236F1B">
      <w:r>
        <w:separator/>
      </w:r>
    </w:p>
  </w:endnote>
  <w:endnote w:type="continuationSeparator" w:id="0">
    <w:p w14:paraId="15D2BAEB" w14:textId="77777777" w:rsidR="004E3861" w:rsidRDefault="004E3861" w:rsidP="00236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AB734" w14:textId="77777777" w:rsidR="004E3861" w:rsidRDefault="004E3861" w:rsidP="00236F1B">
      <w:r>
        <w:separator/>
      </w:r>
    </w:p>
  </w:footnote>
  <w:footnote w:type="continuationSeparator" w:id="0">
    <w:p w14:paraId="29FAEAE7" w14:textId="77777777" w:rsidR="004E3861" w:rsidRDefault="004E3861" w:rsidP="00236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A7919" w14:textId="02B59163" w:rsidR="00236F1B" w:rsidRDefault="00BA155E">
    <w:pPr>
      <w:pStyle w:val="Header"/>
    </w:pPr>
    <w:r>
      <w:rPr>
        <w:noProof/>
      </w:rPr>
      <w:pict w14:anchorId="72B0C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58126" o:spid="_x0000_s1029" type="#_x0000_t136" style="position:absolute;margin-left:0;margin-top:0;width:480.35pt;height:192.15pt;rotation:315;z-index:-251655168;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47B2" w14:textId="4992F538" w:rsidR="00236F1B" w:rsidRDefault="00BA155E">
    <w:pPr>
      <w:pStyle w:val="Header"/>
    </w:pPr>
    <w:r>
      <w:rPr>
        <w:noProof/>
      </w:rPr>
      <w:pict w14:anchorId="1F0CCF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358125" o:spid="_x0000_s1028" type="#_x0000_t136" style="position:absolute;margin-left:0;margin-top:0;width:480.35pt;height:192.15pt;rotation:315;z-index:-251657216;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71C6"/>
    <w:rsid w:val="00010B48"/>
    <w:rsid w:val="000334CF"/>
    <w:rsid w:val="0004085C"/>
    <w:rsid w:val="00043B5F"/>
    <w:rsid w:val="00055B4D"/>
    <w:rsid w:val="0008740D"/>
    <w:rsid w:val="000967F6"/>
    <w:rsid w:val="000C7627"/>
    <w:rsid w:val="000E7148"/>
    <w:rsid w:val="000E7658"/>
    <w:rsid w:val="000F4A30"/>
    <w:rsid w:val="00116AEF"/>
    <w:rsid w:val="00120F73"/>
    <w:rsid w:val="001334E8"/>
    <w:rsid w:val="001523BC"/>
    <w:rsid w:val="001619F1"/>
    <w:rsid w:val="00180C55"/>
    <w:rsid w:val="001A394F"/>
    <w:rsid w:val="001A3E93"/>
    <w:rsid w:val="001C50A3"/>
    <w:rsid w:val="001C597A"/>
    <w:rsid w:val="001D6799"/>
    <w:rsid w:val="00225FFD"/>
    <w:rsid w:val="0023253A"/>
    <w:rsid w:val="00236F1B"/>
    <w:rsid w:val="002410D6"/>
    <w:rsid w:val="00257418"/>
    <w:rsid w:val="002574DF"/>
    <w:rsid w:val="00262494"/>
    <w:rsid w:val="0027039C"/>
    <w:rsid w:val="002763AD"/>
    <w:rsid w:val="0028102A"/>
    <w:rsid w:val="002850CA"/>
    <w:rsid w:val="00285684"/>
    <w:rsid w:val="002D0EFF"/>
    <w:rsid w:val="002D7DAA"/>
    <w:rsid w:val="003121C6"/>
    <w:rsid w:val="00321FB3"/>
    <w:rsid w:val="003238D8"/>
    <w:rsid w:val="00372C68"/>
    <w:rsid w:val="003B3C96"/>
    <w:rsid w:val="003C4A4D"/>
    <w:rsid w:val="00403659"/>
    <w:rsid w:val="00434323"/>
    <w:rsid w:val="0044077A"/>
    <w:rsid w:val="004536F6"/>
    <w:rsid w:val="00476538"/>
    <w:rsid w:val="00481133"/>
    <w:rsid w:val="004E3861"/>
    <w:rsid w:val="004F2C7A"/>
    <w:rsid w:val="004F37B9"/>
    <w:rsid w:val="005017B6"/>
    <w:rsid w:val="00507D04"/>
    <w:rsid w:val="00533096"/>
    <w:rsid w:val="0055616F"/>
    <w:rsid w:val="00561B15"/>
    <w:rsid w:val="00586D80"/>
    <w:rsid w:val="00590C9F"/>
    <w:rsid w:val="005B4F5F"/>
    <w:rsid w:val="005C01C5"/>
    <w:rsid w:val="005C3EE3"/>
    <w:rsid w:val="005E37CC"/>
    <w:rsid w:val="005F589F"/>
    <w:rsid w:val="00612BA4"/>
    <w:rsid w:val="00622E43"/>
    <w:rsid w:val="00644695"/>
    <w:rsid w:val="00655DB5"/>
    <w:rsid w:val="00666FFF"/>
    <w:rsid w:val="00677E97"/>
    <w:rsid w:val="0069103D"/>
    <w:rsid w:val="00692D65"/>
    <w:rsid w:val="00695D84"/>
    <w:rsid w:val="006C1F3A"/>
    <w:rsid w:val="006D57D0"/>
    <w:rsid w:val="006E26D9"/>
    <w:rsid w:val="006F3BCD"/>
    <w:rsid w:val="00754263"/>
    <w:rsid w:val="0075545C"/>
    <w:rsid w:val="00780660"/>
    <w:rsid w:val="00787E8C"/>
    <w:rsid w:val="008013BF"/>
    <w:rsid w:val="00820942"/>
    <w:rsid w:val="00821891"/>
    <w:rsid w:val="008359E7"/>
    <w:rsid w:val="00847E5F"/>
    <w:rsid w:val="00870EB9"/>
    <w:rsid w:val="0088670C"/>
    <w:rsid w:val="008C5FB6"/>
    <w:rsid w:val="00915199"/>
    <w:rsid w:val="00946694"/>
    <w:rsid w:val="00955E6E"/>
    <w:rsid w:val="009703DA"/>
    <w:rsid w:val="00970C70"/>
    <w:rsid w:val="009B121F"/>
    <w:rsid w:val="009E23EC"/>
    <w:rsid w:val="00A204E4"/>
    <w:rsid w:val="00A20695"/>
    <w:rsid w:val="00A4185A"/>
    <w:rsid w:val="00A60F4C"/>
    <w:rsid w:val="00AD6C73"/>
    <w:rsid w:val="00AF5168"/>
    <w:rsid w:val="00B15AD7"/>
    <w:rsid w:val="00B17A5D"/>
    <w:rsid w:val="00B42E65"/>
    <w:rsid w:val="00B455B1"/>
    <w:rsid w:val="00B832D3"/>
    <w:rsid w:val="00B9320C"/>
    <w:rsid w:val="00B957BC"/>
    <w:rsid w:val="00BA155E"/>
    <w:rsid w:val="00BE5F9F"/>
    <w:rsid w:val="00C22A51"/>
    <w:rsid w:val="00C41ECB"/>
    <w:rsid w:val="00C61F14"/>
    <w:rsid w:val="00C726DE"/>
    <w:rsid w:val="00CC5AF8"/>
    <w:rsid w:val="00D131E7"/>
    <w:rsid w:val="00D324B6"/>
    <w:rsid w:val="00D565FD"/>
    <w:rsid w:val="00D61E53"/>
    <w:rsid w:val="00D72370"/>
    <w:rsid w:val="00D777ED"/>
    <w:rsid w:val="00D7797B"/>
    <w:rsid w:val="00D85F9B"/>
    <w:rsid w:val="00DF3685"/>
    <w:rsid w:val="00DF6BA8"/>
    <w:rsid w:val="00E0231F"/>
    <w:rsid w:val="00E14052"/>
    <w:rsid w:val="00E23110"/>
    <w:rsid w:val="00E80D80"/>
    <w:rsid w:val="00EC0C05"/>
    <w:rsid w:val="00EC36B6"/>
    <w:rsid w:val="00EC5032"/>
    <w:rsid w:val="00EE2626"/>
    <w:rsid w:val="00F15F71"/>
    <w:rsid w:val="00F30D25"/>
    <w:rsid w:val="00F5092B"/>
    <w:rsid w:val="00F55AF9"/>
    <w:rsid w:val="00F614AA"/>
    <w:rsid w:val="00F74EF2"/>
    <w:rsid w:val="00FC1467"/>
    <w:rsid w:val="00FE7C7D"/>
    <w:rsid w:val="00FF2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9DC5B"/>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236F1B"/>
    <w:pPr>
      <w:tabs>
        <w:tab w:val="center" w:pos="4513"/>
        <w:tab w:val="right" w:pos="9026"/>
      </w:tabs>
    </w:pPr>
  </w:style>
  <w:style w:type="character" w:customStyle="1" w:styleId="HeaderChar">
    <w:name w:val="Header Char"/>
    <w:basedOn w:val="DefaultParagraphFont"/>
    <w:link w:val="Header"/>
    <w:uiPriority w:val="99"/>
    <w:rsid w:val="00236F1B"/>
    <w:rPr>
      <w:rFonts w:ascii="Arial" w:hAnsi="Arial"/>
      <w:sz w:val="24"/>
      <w:szCs w:val="24"/>
    </w:rPr>
  </w:style>
  <w:style w:type="paragraph" w:styleId="Footer">
    <w:name w:val="footer"/>
    <w:basedOn w:val="Normal"/>
    <w:link w:val="FooterChar"/>
    <w:uiPriority w:val="99"/>
    <w:unhideWhenUsed/>
    <w:rsid w:val="00236F1B"/>
    <w:pPr>
      <w:tabs>
        <w:tab w:val="center" w:pos="4513"/>
        <w:tab w:val="right" w:pos="9026"/>
      </w:tabs>
    </w:pPr>
  </w:style>
  <w:style w:type="character" w:customStyle="1" w:styleId="FooterChar">
    <w:name w:val="Footer Char"/>
    <w:basedOn w:val="DefaultParagraphFont"/>
    <w:link w:val="Footer"/>
    <w:uiPriority w:val="99"/>
    <w:rsid w:val="00236F1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8</TotalTime>
  <Pages>3</Pages>
  <Words>736</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salesforceId:39199ed9-f0d9-4e64-b530-2d2ee45e86b4</dc:subject>
  <dc:creator>Philip Skill</dc:creator>
  <cp:keywords/>
  <dc:description/>
  <cp:lastModifiedBy>Brown, Russell</cp:lastModifiedBy>
  <cp:revision>10</cp:revision>
  <cp:lastPrinted>2007-12-19T11:51:00Z</cp:lastPrinted>
  <dcterms:created xsi:type="dcterms:W3CDTF">2026-05-11T14:23:00Z</dcterms:created>
  <dcterms:modified xsi:type="dcterms:W3CDTF">2026-05-11T14:29:00Z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069Q300000NYGedIAH</vt:lpwstr>
  </property>
</Properties>
</file>