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2D088" w14:textId="77777777" w:rsidR="006E2272" w:rsidRPr="00C02076" w:rsidRDefault="00682799" w:rsidP="00C02076">
      <w:pPr>
        <w:spacing w:before="78" w:line="263" w:lineRule="exact"/>
        <w:ind w:left="8576"/>
        <w:rPr>
          <w:b/>
        </w:rPr>
      </w:pPr>
      <w:r w:rsidRPr="007E0092">
        <w:rPr>
          <w:noProof/>
        </w:rPr>
        <mc:AlternateContent>
          <mc:Choice Requires="wpg">
            <w:drawing>
              <wp:anchor distT="0" distB="0" distL="114300" distR="114300" simplePos="0" relativeHeight="251649024" behindDoc="0" locked="0" layoutInCell="1" allowOverlap="1" wp14:anchorId="223BEAD7" wp14:editId="6FACEF01">
                <wp:simplePos x="0" y="0"/>
                <wp:positionH relativeFrom="page">
                  <wp:posOffset>467360</wp:posOffset>
                </wp:positionH>
                <wp:positionV relativeFrom="paragraph">
                  <wp:posOffset>-218440</wp:posOffset>
                </wp:positionV>
                <wp:extent cx="1620520" cy="669290"/>
                <wp:effectExtent l="0" t="0" r="5080" b="381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0520" cy="669290"/>
                          <a:chOff x="850" y="142"/>
                          <a:chExt cx="2552" cy="1054"/>
                        </a:xfrm>
                      </wpg:grpSpPr>
                      <wps:wsp>
                        <wps:cNvPr id="64" name="docshape2"/>
                        <wps:cNvSpPr>
                          <a:spLocks/>
                        </wps:cNvSpPr>
                        <wps:spPr bwMode="auto">
                          <a:xfrm>
                            <a:off x="850" y="142"/>
                            <a:ext cx="360" cy="429"/>
                          </a:xfrm>
                          <a:custGeom>
                            <a:avLst/>
                            <a:gdLst>
                              <a:gd name="T0" fmla="+- 0 1195 850"/>
                              <a:gd name="T1" fmla="*/ T0 w 360"/>
                              <a:gd name="T2" fmla="+- 0 142 142"/>
                              <a:gd name="T3" fmla="*/ 142 h 429"/>
                              <a:gd name="T4" fmla="+- 0 1102 850"/>
                              <a:gd name="T5" fmla="*/ T4 w 360"/>
                              <a:gd name="T6" fmla="+- 0 142 142"/>
                              <a:gd name="T7" fmla="*/ 142 h 429"/>
                              <a:gd name="T8" fmla="+- 0 939 850"/>
                              <a:gd name="T9" fmla="*/ T8 w 360"/>
                              <a:gd name="T10" fmla="+- 0 306 142"/>
                              <a:gd name="T11" fmla="*/ 306 h 429"/>
                              <a:gd name="T12" fmla="+- 0 920 850"/>
                              <a:gd name="T13" fmla="*/ T12 w 360"/>
                              <a:gd name="T14" fmla="+- 0 396 142"/>
                              <a:gd name="T15" fmla="*/ 396 h 429"/>
                              <a:gd name="T16" fmla="+- 0 920 850"/>
                              <a:gd name="T17" fmla="*/ T16 w 360"/>
                              <a:gd name="T18" fmla="+- 0 142 142"/>
                              <a:gd name="T19" fmla="*/ 142 h 429"/>
                              <a:gd name="T20" fmla="+- 0 850 850"/>
                              <a:gd name="T21" fmla="*/ T20 w 360"/>
                              <a:gd name="T22" fmla="+- 0 142 142"/>
                              <a:gd name="T23" fmla="*/ 142 h 429"/>
                              <a:gd name="T24" fmla="+- 0 850 850"/>
                              <a:gd name="T25" fmla="*/ T24 w 360"/>
                              <a:gd name="T26" fmla="+- 0 571 142"/>
                              <a:gd name="T27" fmla="*/ 571 h 429"/>
                              <a:gd name="T28" fmla="+- 0 920 850"/>
                              <a:gd name="T29" fmla="*/ T28 w 360"/>
                              <a:gd name="T30" fmla="+- 0 571 142"/>
                              <a:gd name="T31" fmla="*/ 571 h 429"/>
                              <a:gd name="T32" fmla="+- 0 920 850"/>
                              <a:gd name="T33" fmla="*/ T32 w 360"/>
                              <a:gd name="T34" fmla="+- 0 418 142"/>
                              <a:gd name="T35" fmla="*/ 418 h 429"/>
                              <a:gd name="T36" fmla="+- 0 965 850"/>
                              <a:gd name="T37" fmla="*/ T36 w 360"/>
                              <a:gd name="T38" fmla="+- 0 372 142"/>
                              <a:gd name="T39" fmla="*/ 372 h 429"/>
                              <a:gd name="T40" fmla="+- 0 1123 850"/>
                              <a:gd name="T41" fmla="*/ T40 w 360"/>
                              <a:gd name="T42" fmla="+- 0 571 142"/>
                              <a:gd name="T43" fmla="*/ 571 h 429"/>
                              <a:gd name="T44" fmla="+- 0 1210 850"/>
                              <a:gd name="T45" fmla="*/ T44 w 360"/>
                              <a:gd name="T46" fmla="+- 0 571 142"/>
                              <a:gd name="T47" fmla="*/ 571 h 429"/>
                              <a:gd name="T48" fmla="+- 0 1014 850"/>
                              <a:gd name="T49" fmla="*/ T48 w 360"/>
                              <a:gd name="T50" fmla="+- 0 324 142"/>
                              <a:gd name="T51" fmla="*/ 324 h 429"/>
                              <a:gd name="T52" fmla="+- 0 1195 850"/>
                              <a:gd name="T53" fmla="*/ T52 w 360"/>
                              <a:gd name="T54" fmla="+- 0 142 142"/>
                              <a:gd name="T55" fmla="*/ 142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60" h="429">
                                <a:moveTo>
                                  <a:pt x="345" y="0"/>
                                </a:moveTo>
                                <a:lnTo>
                                  <a:pt x="252" y="0"/>
                                </a:lnTo>
                                <a:lnTo>
                                  <a:pt x="89" y="164"/>
                                </a:lnTo>
                                <a:lnTo>
                                  <a:pt x="70" y="254"/>
                                </a:lnTo>
                                <a:lnTo>
                                  <a:pt x="70" y="0"/>
                                </a:lnTo>
                                <a:lnTo>
                                  <a:pt x="0" y="0"/>
                                </a:lnTo>
                                <a:lnTo>
                                  <a:pt x="0" y="429"/>
                                </a:lnTo>
                                <a:lnTo>
                                  <a:pt x="70" y="429"/>
                                </a:lnTo>
                                <a:lnTo>
                                  <a:pt x="70" y="276"/>
                                </a:lnTo>
                                <a:lnTo>
                                  <a:pt x="115" y="230"/>
                                </a:lnTo>
                                <a:lnTo>
                                  <a:pt x="273" y="429"/>
                                </a:lnTo>
                                <a:lnTo>
                                  <a:pt x="360" y="429"/>
                                </a:lnTo>
                                <a:lnTo>
                                  <a:pt x="164" y="182"/>
                                </a:lnTo>
                                <a:lnTo>
                                  <a:pt x="34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 name="docshape3"/>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192" y="257"/>
                            <a:ext cx="298" cy="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docshape4"/>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1533" y="257"/>
                            <a:ext cx="277"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 name="docshape5"/>
                        <wps:cNvSpPr>
                          <a:spLocks/>
                        </wps:cNvSpPr>
                        <wps:spPr bwMode="auto">
                          <a:xfrm>
                            <a:off x="1847" y="142"/>
                            <a:ext cx="373" cy="438"/>
                          </a:xfrm>
                          <a:custGeom>
                            <a:avLst/>
                            <a:gdLst>
                              <a:gd name="T0" fmla="+- 0 2001 1847"/>
                              <a:gd name="T1" fmla="*/ T0 w 373"/>
                              <a:gd name="T2" fmla="+- 0 257 142"/>
                              <a:gd name="T3" fmla="*/ 257 h 438"/>
                              <a:gd name="T4" fmla="+- 0 1938 1847"/>
                              <a:gd name="T5" fmla="*/ T4 w 373"/>
                              <a:gd name="T6" fmla="+- 0 270 142"/>
                              <a:gd name="T7" fmla="*/ 270 h 438"/>
                              <a:gd name="T8" fmla="+- 0 1890 1847"/>
                              <a:gd name="T9" fmla="*/ T8 w 373"/>
                              <a:gd name="T10" fmla="+- 0 304 142"/>
                              <a:gd name="T11" fmla="*/ 304 h 438"/>
                              <a:gd name="T12" fmla="+- 0 1858 1847"/>
                              <a:gd name="T13" fmla="*/ T12 w 373"/>
                              <a:gd name="T14" fmla="+- 0 355 142"/>
                              <a:gd name="T15" fmla="*/ 355 h 438"/>
                              <a:gd name="T16" fmla="+- 0 1847 1847"/>
                              <a:gd name="T17" fmla="*/ T16 w 373"/>
                              <a:gd name="T18" fmla="+- 0 419 142"/>
                              <a:gd name="T19" fmla="*/ 419 h 438"/>
                              <a:gd name="T20" fmla="+- 0 1859 1847"/>
                              <a:gd name="T21" fmla="*/ T20 w 373"/>
                              <a:gd name="T22" fmla="+- 0 483 142"/>
                              <a:gd name="T23" fmla="*/ 483 h 438"/>
                              <a:gd name="T24" fmla="+- 0 1890 1847"/>
                              <a:gd name="T25" fmla="*/ T24 w 373"/>
                              <a:gd name="T26" fmla="+- 0 534 142"/>
                              <a:gd name="T27" fmla="*/ 534 h 438"/>
                              <a:gd name="T28" fmla="+- 0 1938 1847"/>
                              <a:gd name="T29" fmla="*/ T28 w 373"/>
                              <a:gd name="T30" fmla="+- 0 568 142"/>
                              <a:gd name="T31" fmla="*/ 568 h 438"/>
                              <a:gd name="T32" fmla="+- 0 2001 1847"/>
                              <a:gd name="T33" fmla="*/ T32 w 373"/>
                              <a:gd name="T34" fmla="+- 0 580 142"/>
                              <a:gd name="T35" fmla="*/ 580 h 438"/>
                              <a:gd name="T36" fmla="+- 0 2035 1847"/>
                              <a:gd name="T37" fmla="*/ T36 w 373"/>
                              <a:gd name="T38" fmla="+- 0 576 142"/>
                              <a:gd name="T39" fmla="*/ 576 h 438"/>
                              <a:gd name="T40" fmla="+- 0 2064 1847"/>
                              <a:gd name="T41" fmla="*/ T40 w 373"/>
                              <a:gd name="T42" fmla="+- 0 567 142"/>
                              <a:gd name="T43" fmla="*/ 567 h 438"/>
                              <a:gd name="T44" fmla="+- 0 2087 1847"/>
                              <a:gd name="T45" fmla="*/ T44 w 373"/>
                              <a:gd name="T46" fmla="+- 0 553 142"/>
                              <a:gd name="T47" fmla="*/ 553 h 438"/>
                              <a:gd name="T48" fmla="+- 0 2106 1847"/>
                              <a:gd name="T49" fmla="*/ T48 w 373"/>
                              <a:gd name="T50" fmla="+- 0 534 142"/>
                              <a:gd name="T51" fmla="*/ 534 h 438"/>
                              <a:gd name="T52" fmla="+- 0 2108 1847"/>
                              <a:gd name="T53" fmla="*/ T52 w 373"/>
                              <a:gd name="T54" fmla="+- 0 519 142"/>
                              <a:gd name="T55" fmla="*/ 519 h 438"/>
                              <a:gd name="T56" fmla="+- 0 2013 1847"/>
                              <a:gd name="T57" fmla="*/ T56 w 373"/>
                              <a:gd name="T58" fmla="+- 0 519 142"/>
                              <a:gd name="T59" fmla="*/ 519 h 438"/>
                              <a:gd name="T60" fmla="+- 0 1974 1847"/>
                              <a:gd name="T61" fmla="*/ T60 w 373"/>
                              <a:gd name="T62" fmla="+- 0 511 142"/>
                              <a:gd name="T63" fmla="*/ 511 h 438"/>
                              <a:gd name="T64" fmla="+- 0 1943 1847"/>
                              <a:gd name="T65" fmla="*/ T64 w 373"/>
                              <a:gd name="T66" fmla="+- 0 491 142"/>
                              <a:gd name="T67" fmla="*/ 491 h 438"/>
                              <a:gd name="T68" fmla="+- 0 1924 1847"/>
                              <a:gd name="T69" fmla="*/ T68 w 373"/>
                              <a:gd name="T70" fmla="+- 0 459 142"/>
                              <a:gd name="T71" fmla="*/ 459 h 438"/>
                              <a:gd name="T72" fmla="+- 0 1917 1847"/>
                              <a:gd name="T73" fmla="*/ T72 w 373"/>
                              <a:gd name="T74" fmla="+- 0 419 142"/>
                              <a:gd name="T75" fmla="*/ 419 h 438"/>
                              <a:gd name="T76" fmla="+- 0 1924 1847"/>
                              <a:gd name="T77" fmla="*/ T76 w 373"/>
                              <a:gd name="T78" fmla="+- 0 379 142"/>
                              <a:gd name="T79" fmla="*/ 379 h 438"/>
                              <a:gd name="T80" fmla="+- 0 1943 1847"/>
                              <a:gd name="T81" fmla="*/ T80 w 373"/>
                              <a:gd name="T82" fmla="+- 0 347 142"/>
                              <a:gd name="T83" fmla="*/ 347 h 438"/>
                              <a:gd name="T84" fmla="+- 0 1974 1847"/>
                              <a:gd name="T85" fmla="*/ T84 w 373"/>
                              <a:gd name="T86" fmla="+- 0 325 142"/>
                              <a:gd name="T87" fmla="*/ 325 h 438"/>
                              <a:gd name="T88" fmla="+- 0 2013 1847"/>
                              <a:gd name="T89" fmla="*/ T88 w 373"/>
                              <a:gd name="T90" fmla="+- 0 318 142"/>
                              <a:gd name="T91" fmla="*/ 318 h 438"/>
                              <a:gd name="T92" fmla="+- 0 2173 1847"/>
                              <a:gd name="T93" fmla="*/ T92 w 373"/>
                              <a:gd name="T94" fmla="+- 0 318 142"/>
                              <a:gd name="T95" fmla="*/ 318 h 438"/>
                              <a:gd name="T96" fmla="+- 0 2173 1847"/>
                              <a:gd name="T97" fmla="*/ T96 w 373"/>
                              <a:gd name="T98" fmla="+- 0 304 142"/>
                              <a:gd name="T99" fmla="*/ 304 h 438"/>
                              <a:gd name="T100" fmla="+- 0 2106 1847"/>
                              <a:gd name="T101" fmla="*/ T100 w 373"/>
                              <a:gd name="T102" fmla="+- 0 304 142"/>
                              <a:gd name="T103" fmla="*/ 304 h 438"/>
                              <a:gd name="T104" fmla="+- 0 2086 1847"/>
                              <a:gd name="T105" fmla="*/ T104 w 373"/>
                              <a:gd name="T106" fmla="+- 0 285 142"/>
                              <a:gd name="T107" fmla="*/ 285 h 438"/>
                              <a:gd name="T108" fmla="+- 0 2062 1847"/>
                              <a:gd name="T109" fmla="*/ T108 w 373"/>
                              <a:gd name="T110" fmla="+- 0 270 142"/>
                              <a:gd name="T111" fmla="*/ 270 h 438"/>
                              <a:gd name="T112" fmla="+- 0 2034 1847"/>
                              <a:gd name="T113" fmla="*/ T112 w 373"/>
                              <a:gd name="T114" fmla="+- 0 261 142"/>
                              <a:gd name="T115" fmla="*/ 261 h 438"/>
                              <a:gd name="T116" fmla="+- 0 2001 1847"/>
                              <a:gd name="T117" fmla="*/ T116 w 373"/>
                              <a:gd name="T118" fmla="+- 0 257 142"/>
                              <a:gd name="T119" fmla="*/ 257 h 438"/>
                              <a:gd name="T120" fmla="+- 0 2181 1847"/>
                              <a:gd name="T121" fmla="*/ T120 w 373"/>
                              <a:gd name="T122" fmla="+- 0 458 142"/>
                              <a:gd name="T123" fmla="*/ 458 h 438"/>
                              <a:gd name="T124" fmla="+- 0 2112 1847"/>
                              <a:gd name="T125" fmla="*/ T124 w 373"/>
                              <a:gd name="T126" fmla="+- 0 458 142"/>
                              <a:gd name="T127" fmla="*/ 458 h 438"/>
                              <a:gd name="T128" fmla="+- 0 2148 1847"/>
                              <a:gd name="T129" fmla="*/ T128 w 373"/>
                              <a:gd name="T130" fmla="+- 0 571 142"/>
                              <a:gd name="T131" fmla="*/ 571 h 438"/>
                              <a:gd name="T132" fmla="+- 0 2220 1847"/>
                              <a:gd name="T133" fmla="*/ T132 w 373"/>
                              <a:gd name="T134" fmla="+- 0 571 142"/>
                              <a:gd name="T135" fmla="*/ 571 h 438"/>
                              <a:gd name="T136" fmla="+- 0 2181 1847"/>
                              <a:gd name="T137" fmla="*/ T136 w 373"/>
                              <a:gd name="T138" fmla="+- 0 458 142"/>
                              <a:gd name="T139" fmla="*/ 458 h 438"/>
                              <a:gd name="T140" fmla="+- 0 2173 1847"/>
                              <a:gd name="T141" fmla="*/ T140 w 373"/>
                              <a:gd name="T142" fmla="+- 0 318 142"/>
                              <a:gd name="T143" fmla="*/ 318 h 438"/>
                              <a:gd name="T144" fmla="+- 0 2013 1847"/>
                              <a:gd name="T145" fmla="*/ T144 w 373"/>
                              <a:gd name="T146" fmla="+- 0 318 142"/>
                              <a:gd name="T147" fmla="*/ 318 h 438"/>
                              <a:gd name="T148" fmla="+- 0 2051 1847"/>
                              <a:gd name="T149" fmla="*/ T148 w 373"/>
                              <a:gd name="T150" fmla="+- 0 325 142"/>
                              <a:gd name="T151" fmla="*/ 325 h 438"/>
                              <a:gd name="T152" fmla="+- 0 2081 1847"/>
                              <a:gd name="T153" fmla="*/ T152 w 373"/>
                              <a:gd name="T154" fmla="+- 0 346 142"/>
                              <a:gd name="T155" fmla="*/ 346 h 438"/>
                              <a:gd name="T156" fmla="+- 0 2101 1847"/>
                              <a:gd name="T157" fmla="*/ T156 w 373"/>
                              <a:gd name="T158" fmla="+- 0 378 142"/>
                              <a:gd name="T159" fmla="*/ 378 h 438"/>
                              <a:gd name="T160" fmla="+- 0 2109 1847"/>
                              <a:gd name="T161" fmla="*/ T160 w 373"/>
                              <a:gd name="T162" fmla="+- 0 419 142"/>
                              <a:gd name="T163" fmla="*/ 419 h 438"/>
                              <a:gd name="T164" fmla="+- 0 2101 1847"/>
                              <a:gd name="T165" fmla="*/ T164 w 373"/>
                              <a:gd name="T166" fmla="+- 0 460 142"/>
                              <a:gd name="T167" fmla="*/ 460 h 438"/>
                              <a:gd name="T168" fmla="+- 0 2081 1847"/>
                              <a:gd name="T169" fmla="*/ T168 w 373"/>
                              <a:gd name="T170" fmla="+- 0 491 142"/>
                              <a:gd name="T171" fmla="*/ 491 h 438"/>
                              <a:gd name="T172" fmla="+- 0 2051 1847"/>
                              <a:gd name="T173" fmla="*/ T172 w 373"/>
                              <a:gd name="T174" fmla="+- 0 511 142"/>
                              <a:gd name="T175" fmla="*/ 511 h 438"/>
                              <a:gd name="T176" fmla="+- 0 2013 1847"/>
                              <a:gd name="T177" fmla="*/ T176 w 373"/>
                              <a:gd name="T178" fmla="+- 0 519 142"/>
                              <a:gd name="T179" fmla="*/ 519 h 438"/>
                              <a:gd name="T180" fmla="+- 0 2108 1847"/>
                              <a:gd name="T181" fmla="*/ T180 w 373"/>
                              <a:gd name="T182" fmla="+- 0 519 142"/>
                              <a:gd name="T183" fmla="*/ 519 h 438"/>
                              <a:gd name="T184" fmla="+- 0 2112 1847"/>
                              <a:gd name="T185" fmla="*/ T184 w 373"/>
                              <a:gd name="T186" fmla="+- 0 458 142"/>
                              <a:gd name="T187" fmla="*/ 458 h 438"/>
                              <a:gd name="T188" fmla="+- 0 2181 1847"/>
                              <a:gd name="T189" fmla="*/ T188 w 373"/>
                              <a:gd name="T190" fmla="+- 0 458 142"/>
                              <a:gd name="T191" fmla="*/ 458 h 438"/>
                              <a:gd name="T192" fmla="+- 0 2173 1847"/>
                              <a:gd name="T193" fmla="*/ T192 w 373"/>
                              <a:gd name="T194" fmla="+- 0 437 142"/>
                              <a:gd name="T195" fmla="*/ 437 h 438"/>
                              <a:gd name="T196" fmla="+- 0 2173 1847"/>
                              <a:gd name="T197" fmla="*/ T196 w 373"/>
                              <a:gd name="T198" fmla="+- 0 318 142"/>
                              <a:gd name="T199" fmla="*/ 318 h 438"/>
                              <a:gd name="T200" fmla="+- 0 2173 1847"/>
                              <a:gd name="T201" fmla="*/ T200 w 373"/>
                              <a:gd name="T202" fmla="+- 0 142 142"/>
                              <a:gd name="T203" fmla="*/ 142 h 438"/>
                              <a:gd name="T204" fmla="+- 0 2106 1847"/>
                              <a:gd name="T205" fmla="*/ T204 w 373"/>
                              <a:gd name="T206" fmla="+- 0 142 142"/>
                              <a:gd name="T207" fmla="*/ 142 h 438"/>
                              <a:gd name="T208" fmla="+- 0 2106 1847"/>
                              <a:gd name="T209" fmla="*/ T208 w 373"/>
                              <a:gd name="T210" fmla="+- 0 304 142"/>
                              <a:gd name="T211" fmla="*/ 304 h 438"/>
                              <a:gd name="T212" fmla="+- 0 2173 1847"/>
                              <a:gd name="T213" fmla="*/ T212 w 373"/>
                              <a:gd name="T214" fmla="+- 0 304 142"/>
                              <a:gd name="T215" fmla="*/ 304 h 438"/>
                              <a:gd name="T216" fmla="+- 0 2173 1847"/>
                              <a:gd name="T217" fmla="*/ T216 w 373"/>
                              <a:gd name="T218" fmla="+- 0 142 142"/>
                              <a:gd name="T219" fmla="*/ 142 h 4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73" h="438">
                                <a:moveTo>
                                  <a:pt x="154" y="115"/>
                                </a:moveTo>
                                <a:lnTo>
                                  <a:pt x="91" y="128"/>
                                </a:lnTo>
                                <a:lnTo>
                                  <a:pt x="43" y="162"/>
                                </a:lnTo>
                                <a:lnTo>
                                  <a:pt x="11" y="213"/>
                                </a:lnTo>
                                <a:lnTo>
                                  <a:pt x="0" y="277"/>
                                </a:lnTo>
                                <a:lnTo>
                                  <a:pt x="12" y="341"/>
                                </a:lnTo>
                                <a:lnTo>
                                  <a:pt x="43" y="392"/>
                                </a:lnTo>
                                <a:lnTo>
                                  <a:pt x="91" y="426"/>
                                </a:lnTo>
                                <a:lnTo>
                                  <a:pt x="154" y="438"/>
                                </a:lnTo>
                                <a:lnTo>
                                  <a:pt x="188" y="434"/>
                                </a:lnTo>
                                <a:lnTo>
                                  <a:pt x="217" y="425"/>
                                </a:lnTo>
                                <a:lnTo>
                                  <a:pt x="240" y="411"/>
                                </a:lnTo>
                                <a:lnTo>
                                  <a:pt x="259" y="392"/>
                                </a:lnTo>
                                <a:lnTo>
                                  <a:pt x="261" y="377"/>
                                </a:lnTo>
                                <a:lnTo>
                                  <a:pt x="166" y="377"/>
                                </a:lnTo>
                                <a:lnTo>
                                  <a:pt x="127" y="369"/>
                                </a:lnTo>
                                <a:lnTo>
                                  <a:pt x="96" y="349"/>
                                </a:lnTo>
                                <a:lnTo>
                                  <a:pt x="77" y="317"/>
                                </a:lnTo>
                                <a:lnTo>
                                  <a:pt x="70" y="277"/>
                                </a:lnTo>
                                <a:lnTo>
                                  <a:pt x="77" y="237"/>
                                </a:lnTo>
                                <a:lnTo>
                                  <a:pt x="96" y="205"/>
                                </a:lnTo>
                                <a:lnTo>
                                  <a:pt x="127" y="183"/>
                                </a:lnTo>
                                <a:lnTo>
                                  <a:pt x="166" y="176"/>
                                </a:lnTo>
                                <a:lnTo>
                                  <a:pt x="326" y="176"/>
                                </a:lnTo>
                                <a:lnTo>
                                  <a:pt x="326" y="162"/>
                                </a:lnTo>
                                <a:lnTo>
                                  <a:pt x="259" y="162"/>
                                </a:lnTo>
                                <a:lnTo>
                                  <a:pt x="239" y="143"/>
                                </a:lnTo>
                                <a:lnTo>
                                  <a:pt x="215" y="128"/>
                                </a:lnTo>
                                <a:lnTo>
                                  <a:pt x="187" y="119"/>
                                </a:lnTo>
                                <a:lnTo>
                                  <a:pt x="154" y="115"/>
                                </a:lnTo>
                                <a:close/>
                                <a:moveTo>
                                  <a:pt x="334" y="316"/>
                                </a:moveTo>
                                <a:lnTo>
                                  <a:pt x="265" y="316"/>
                                </a:lnTo>
                                <a:lnTo>
                                  <a:pt x="301" y="429"/>
                                </a:lnTo>
                                <a:lnTo>
                                  <a:pt x="373" y="429"/>
                                </a:lnTo>
                                <a:lnTo>
                                  <a:pt x="334" y="316"/>
                                </a:lnTo>
                                <a:close/>
                                <a:moveTo>
                                  <a:pt x="326" y="176"/>
                                </a:moveTo>
                                <a:lnTo>
                                  <a:pt x="166" y="176"/>
                                </a:lnTo>
                                <a:lnTo>
                                  <a:pt x="204" y="183"/>
                                </a:lnTo>
                                <a:lnTo>
                                  <a:pt x="234" y="204"/>
                                </a:lnTo>
                                <a:lnTo>
                                  <a:pt x="254" y="236"/>
                                </a:lnTo>
                                <a:lnTo>
                                  <a:pt x="262" y="277"/>
                                </a:lnTo>
                                <a:lnTo>
                                  <a:pt x="254" y="318"/>
                                </a:lnTo>
                                <a:lnTo>
                                  <a:pt x="234" y="349"/>
                                </a:lnTo>
                                <a:lnTo>
                                  <a:pt x="204" y="369"/>
                                </a:lnTo>
                                <a:lnTo>
                                  <a:pt x="166" y="377"/>
                                </a:lnTo>
                                <a:lnTo>
                                  <a:pt x="261" y="377"/>
                                </a:lnTo>
                                <a:lnTo>
                                  <a:pt x="265" y="316"/>
                                </a:lnTo>
                                <a:lnTo>
                                  <a:pt x="334" y="316"/>
                                </a:lnTo>
                                <a:lnTo>
                                  <a:pt x="326" y="295"/>
                                </a:lnTo>
                                <a:lnTo>
                                  <a:pt x="326" y="176"/>
                                </a:lnTo>
                                <a:close/>
                                <a:moveTo>
                                  <a:pt x="326" y="0"/>
                                </a:moveTo>
                                <a:lnTo>
                                  <a:pt x="259" y="0"/>
                                </a:lnTo>
                                <a:lnTo>
                                  <a:pt x="259" y="162"/>
                                </a:lnTo>
                                <a:lnTo>
                                  <a:pt x="326" y="162"/>
                                </a:lnTo>
                                <a:lnTo>
                                  <a:pt x="3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 name="docshape6"/>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2225" y="257"/>
                            <a:ext cx="373" cy="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 name="docshape7"/>
                        <wps:cNvSpPr>
                          <a:spLocks/>
                        </wps:cNvSpPr>
                        <wps:spPr bwMode="auto">
                          <a:xfrm>
                            <a:off x="850" y="142"/>
                            <a:ext cx="1971" cy="920"/>
                          </a:xfrm>
                          <a:custGeom>
                            <a:avLst/>
                            <a:gdLst>
                              <a:gd name="T0" fmla="+- 0 1210 850"/>
                              <a:gd name="T1" fmla="*/ T0 w 1971"/>
                              <a:gd name="T2" fmla="+- 0 1062 142"/>
                              <a:gd name="T3" fmla="*/ 1062 h 920"/>
                              <a:gd name="T4" fmla="+- 0 1014 850"/>
                              <a:gd name="T5" fmla="*/ T4 w 1971"/>
                              <a:gd name="T6" fmla="+- 0 814 142"/>
                              <a:gd name="T7" fmla="*/ 814 h 920"/>
                              <a:gd name="T8" fmla="+- 0 1195 850"/>
                              <a:gd name="T9" fmla="*/ T8 w 1971"/>
                              <a:gd name="T10" fmla="+- 0 633 142"/>
                              <a:gd name="T11" fmla="*/ 633 h 920"/>
                              <a:gd name="T12" fmla="+- 0 1102 850"/>
                              <a:gd name="T13" fmla="*/ T12 w 1971"/>
                              <a:gd name="T14" fmla="+- 0 633 142"/>
                              <a:gd name="T15" fmla="*/ 633 h 920"/>
                              <a:gd name="T16" fmla="+- 0 939 850"/>
                              <a:gd name="T17" fmla="*/ T16 w 1971"/>
                              <a:gd name="T18" fmla="+- 0 796 142"/>
                              <a:gd name="T19" fmla="*/ 796 h 920"/>
                              <a:gd name="T20" fmla="+- 0 920 850"/>
                              <a:gd name="T21" fmla="*/ T20 w 1971"/>
                              <a:gd name="T22" fmla="+- 0 887 142"/>
                              <a:gd name="T23" fmla="*/ 887 h 920"/>
                              <a:gd name="T24" fmla="+- 0 920 850"/>
                              <a:gd name="T25" fmla="*/ T24 w 1971"/>
                              <a:gd name="T26" fmla="+- 0 633 142"/>
                              <a:gd name="T27" fmla="*/ 633 h 920"/>
                              <a:gd name="T28" fmla="+- 0 850 850"/>
                              <a:gd name="T29" fmla="*/ T28 w 1971"/>
                              <a:gd name="T30" fmla="+- 0 633 142"/>
                              <a:gd name="T31" fmla="*/ 633 h 920"/>
                              <a:gd name="T32" fmla="+- 0 850 850"/>
                              <a:gd name="T33" fmla="*/ T32 w 1971"/>
                              <a:gd name="T34" fmla="+- 0 1062 142"/>
                              <a:gd name="T35" fmla="*/ 1062 h 920"/>
                              <a:gd name="T36" fmla="+- 0 920 850"/>
                              <a:gd name="T37" fmla="*/ T36 w 1971"/>
                              <a:gd name="T38" fmla="+- 0 1062 142"/>
                              <a:gd name="T39" fmla="*/ 1062 h 920"/>
                              <a:gd name="T40" fmla="+- 0 920 850"/>
                              <a:gd name="T41" fmla="*/ T40 w 1971"/>
                              <a:gd name="T42" fmla="+- 0 908 142"/>
                              <a:gd name="T43" fmla="*/ 908 h 920"/>
                              <a:gd name="T44" fmla="+- 0 965 850"/>
                              <a:gd name="T45" fmla="*/ T44 w 1971"/>
                              <a:gd name="T46" fmla="+- 0 863 142"/>
                              <a:gd name="T47" fmla="*/ 863 h 920"/>
                              <a:gd name="T48" fmla="+- 0 1123 850"/>
                              <a:gd name="T49" fmla="*/ T48 w 1971"/>
                              <a:gd name="T50" fmla="+- 0 1062 142"/>
                              <a:gd name="T51" fmla="*/ 1062 h 920"/>
                              <a:gd name="T52" fmla="+- 0 1210 850"/>
                              <a:gd name="T53" fmla="*/ T52 w 1971"/>
                              <a:gd name="T54" fmla="+- 0 1062 142"/>
                              <a:gd name="T55" fmla="*/ 1062 h 920"/>
                              <a:gd name="T56" fmla="+- 0 1301 850"/>
                              <a:gd name="T57" fmla="*/ T56 w 1971"/>
                              <a:gd name="T58" fmla="+- 0 758 142"/>
                              <a:gd name="T59" fmla="*/ 758 h 920"/>
                              <a:gd name="T60" fmla="+- 0 1234 850"/>
                              <a:gd name="T61" fmla="*/ T60 w 1971"/>
                              <a:gd name="T62" fmla="+- 0 758 142"/>
                              <a:gd name="T63" fmla="*/ 758 h 920"/>
                              <a:gd name="T64" fmla="+- 0 1234 850"/>
                              <a:gd name="T65" fmla="*/ T64 w 1971"/>
                              <a:gd name="T66" fmla="+- 0 1062 142"/>
                              <a:gd name="T67" fmla="*/ 1062 h 920"/>
                              <a:gd name="T68" fmla="+- 0 1301 850"/>
                              <a:gd name="T69" fmla="*/ T68 w 1971"/>
                              <a:gd name="T70" fmla="+- 0 1062 142"/>
                              <a:gd name="T71" fmla="*/ 1062 h 920"/>
                              <a:gd name="T72" fmla="+- 0 1301 850"/>
                              <a:gd name="T73" fmla="*/ T72 w 1971"/>
                              <a:gd name="T74" fmla="+- 0 758 142"/>
                              <a:gd name="T75" fmla="*/ 758 h 920"/>
                              <a:gd name="T76" fmla="+- 0 1303 850"/>
                              <a:gd name="T77" fmla="*/ T76 w 1971"/>
                              <a:gd name="T78" fmla="+- 0 633 142"/>
                              <a:gd name="T79" fmla="*/ 633 h 920"/>
                              <a:gd name="T80" fmla="+- 0 1231 850"/>
                              <a:gd name="T81" fmla="*/ T80 w 1971"/>
                              <a:gd name="T82" fmla="+- 0 633 142"/>
                              <a:gd name="T83" fmla="*/ 633 h 920"/>
                              <a:gd name="T84" fmla="+- 0 1231 850"/>
                              <a:gd name="T85" fmla="*/ T84 w 1971"/>
                              <a:gd name="T86" fmla="+- 0 704 142"/>
                              <a:gd name="T87" fmla="*/ 704 h 920"/>
                              <a:gd name="T88" fmla="+- 0 1303 850"/>
                              <a:gd name="T89" fmla="*/ T88 w 1971"/>
                              <a:gd name="T90" fmla="+- 0 704 142"/>
                              <a:gd name="T91" fmla="*/ 704 h 920"/>
                              <a:gd name="T92" fmla="+- 0 1303 850"/>
                              <a:gd name="T93" fmla="*/ T92 w 1971"/>
                              <a:gd name="T94" fmla="+- 0 633 142"/>
                              <a:gd name="T95" fmla="*/ 633 h 920"/>
                              <a:gd name="T96" fmla="+- 0 2695 850"/>
                              <a:gd name="T97" fmla="*/ T96 w 1971"/>
                              <a:gd name="T98" fmla="+- 0 142 142"/>
                              <a:gd name="T99" fmla="*/ 142 h 920"/>
                              <a:gd name="T100" fmla="+- 0 2628 850"/>
                              <a:gd name="T101" fmla="*/ T100 w 1971"/>
                              <a:gd name="T102" fmla="+- 0 142 142"/>
                              <a:gd name="T103" fmla="*/ 142 h 920"/>
                              <a:gd name="T104" fmla="+- 0 2628 850"/>
                              <a:gd name="T105" fmla="*/ T104 w 1971"/>
                              <a:gd name="T106" fmla="+- 0 571 142"/>
                              <a:gd name="T107" fmla="*/ 571 h 920"/>
                              <a:gd name="T108" fmla="+- 0 2695 850"/>
                              <a:gd name="T109" fmla="*/ T108 w 1971"/>
                              <a:gd name="T110" fmla="+- 0 571 142"/>
                              <a:gd name="T111" fmla="*/ 571 h 920"/>
                              <a:gd name="T112" fmla="+- 0 2695 850"/>
                              <a:gd name="T113" fmla="*/ T112 w 1971"/>
                              <a:gd name="T114" fmla="+- 0 142 142"/>
                              <a:gd name="T115" fmla="*/ 142 h 920"/>
                              <a:gd name="T116" fmla="+- 0 2821 850"/>
                              <a:gd name="T117" fmla="*/ T116 w 1971"/>
                              <a:gd name="T118" fmla="+- 0 142 142"/>
                              <a:gd name="T119" fmla="*/ 142 h 920"/>
                              <a:gd name="T120" fmla="+- 0 2754 850"/>
                              <a:gd name="T121" fmla="*/ T120 w 1971"/>
                              <a:gd name="T122" fmla="+- 0 142 142"/>
                              <a:gd name="T123" fmla="*/ 142 h 920"/>
                              <a:gd name="T124" fmla="+- 0 2754 850"/>
                              <a:gd name="T125" fmla="*/ T124 w 1971"/>
                              <a:gd name="T126" fmla="+- 0 571 142"/>
                              <a:gd name="T127" fmla="*/ 571 h 920"/>
                              <a:gd name="T128" fmla="+- 0 2821 850"/>
                              <a:gd name="T129" fmla="*/ T128 w 1971"/>
                              <a:gd name="T130" fmla="+- 0 571 142"/>
                              <a:gd name="T131" fmla="*/ 571 h 920"/>
                              <a:gd name="T132" fmla="+- 0 2821 850"/>
                              <a:gd name="T133" fmla="*/ T132 w 1971"/>
                              <a:gd name="T134" fmla="+- 0 142 142"/>
                              <a:gd name="T135" fmla="*/ 142 h 9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971" h="920">
                                <a:moveTo>
                                  <a:pt x="360" y="920"/>
                                </a:moveTo>
                                <a:lnTo>
                                  <a:pt x="164" y="672"/>
                                </a:lnTo>
                                <a:lnTo>
                                  <a:pt x="345" y="491"/>
                                </a:lnTo>
                                <a:lnTo>
                                  <a:pt x="252" y="491"/>
                                </a:lnTo>
                                <a:lnTo>
                                  <a:pt x="89" y="654"/>
                                </a:lnTo>
                                <a:lnTo>
                                  <a:pt x="70" y="745"/>
                                </a:lnTo>
                                <a:lnTo>
                                  <a:pt x="70" y="491"/>
                                </a:lnTo>
                                <a:lnTo>
                                  <a:pt x="0" y="491"/>
                                </a:lnTo>
                                <a:lnTo>
                                  <a:pt x="0" y="920"/>
                                </a:lnTo>
                                <a:lnTo>
                                  <a:pt x="70" y="920"/>
                                </a:lnTo>
                                <a:lnTo>
                                  <a:pt x="70" y="766"/>
                                </a:lnTo>
                                <a:lnTo>
                                  <a:pt x="115" y="721"/>
                                </a:lnTo>
                                <a:lnTo>
                                  <a:pt x="273" y="920"/>
                                </a:lnTo>
                                <a:lnTo>
                                  <a:pt x="360" y="920"/>
                                </a:lnTo>
                                <a:close/>
                                <a:moveTo>
                                  <a:pt x="451" y="616"/>
                                </a:moveTo>
                                <a:lnTo>
                                  <a:pt x="384" y="616"/>
                                </a:lnTo>
                                <a:lnTo>
                                  <a:pt x="384" y="920"/>
                                </a:lnTo>
                                <a:lnTo>
                                  <a:pt x="451" y="920"/>
                                </a:lnTo>
                                <a:lnTo>
                                  <a:pt x="451" y="616"/>
                                </a:lnTo>
                                <a:close/>
                                <a:moveTo>
                                  <a:pt x="453" y="491"/>
                                </a:moveTo>
                                <a:lnTo>
                                  <a:pt x="381" y="491"/>
                                </a:lnTo>
                                <a:lnTo>
                                  <a:pt x="381" y="562"/>
                                </a:lnTo>
                                <a:lnTo>
                                  <a:pt x="453" y="562"/>
                                </a:lnTo>
                                <a:lnTo>
                                  <a:pt x="453" y="491"/>
                                </a:lnTo>
                                <a:close/>
                                <a:moveTo>
                                  <a:pt x="1845" y="0"/>
                                </a:moveTo>
                                <a:lnTo>
                                  <a:pt x="1778" y="0"/>
                                </a:lnTo>
                                <a:lnTo>
                                  <a:pt x="1778" y="429"/>
                                </a:lnTo>
                                <a:lnTo>
                                  <a:pt x="1845" y="429"/>
                                </a:lnTo>
                                <a:lnTo>
                                  <a:pt x="1845" y="0"/>
                                </a:lnTo>
                                <a:close/>
                                <a:moveTo>
                                  <a:pt x="1971" y="0"/>
                                </a:moveTo>
                                <a:lnTo>
                                  <a:pt x="1904" y="0"/>
                                </a:lnTo>
                                <a:lnTo>
                                  <a:pt x="1904" y="429"/>
                                </a:lnTo>
                                <a:lnTo>
                                  <a:pt x="1971" y="429"/>
                                </a:lnTo>
                                <a:lnTo>
                                  <a:pt x="197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 name="docshape8"/>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1357" y="747"/>
                            <a:ext cx="277"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 name="docshape9"/>
                        <wps:cNvSpPr>
                          <a:spLocks/>
                        </wps:cNvSpPr>
                        <wps:spPr bwMode="auto">
                          <a:xfrm>
                            <a:off x="1670" y="644"/>
                            <a:ext cx="1732" cy="552"/>
                          </a:xfrm>
                          <a:custGeom>
                            <a:avLst/>
                            <a:gdLst>
                              <a:gd name="T0" fmla="+- 0 1917 1670"/>
                              <a:gd name="T1" fmla="*/ T0 w 1732"/>
                              <a:gd name="T2" fmla="+- 0 939 644"/>
                              <a:gd name="T3" fmla="*/ 939 h 552"/>
                              <a:gd name="T4" fmla="+- 0 1794 1670"/>
                              <a:gd name="T5" fmla="*/ T4 w 1732"/>
                              <a:gd name="T6" fmla="+- 0 987 644"/>
                              <a:gd name="T7" fmla="*/ 987 h 552"/>
                              <a:gd name="T8" fmla="+- 0 1746 1670"/>
                              <a:gd name="T9" fmla="*/ T8 w 1732"/>
                              <a:gd name="T10" fmla="+- 0 865 644"/>
                              <a:gd name="T11" fmla="*/ 865 h 552"/>
                              <a:gd name="T12" fmla="+- 0 1870 1670"/>
                              <a:gd name="T13" fmla="*/ T12 w 1732"/>
                              <a:gd name="T14" fmla="+- 0 815 644"/>
                              <a:gd name="T15" fmla="*/ 815 h 552"/>
                              <a:gd name="T16" fmla="+- 0 1923 1670"/>
                              <a:gd name="T17" fmla="*/ T16 w 1732"/>
                              <a:gd name="T18" fmla="+- 0 758 644"/>
                              <a:gd name="T19" fmla="*/ 758 h 552"/>
                              <a:gd name="T20" fmla="+- 0 1878 1670"/>
                              <a:gd name="T21" fmla="*/ T20 w 1732"/>
                              <a:gd name="T22" fmla="+- 0 760 644"/>
                              <a:gd name="T23" fmla="*/ 760 h 552"/>
                              <a:gd name="T24" fmla="+- 0 1711 1670"/>
                              <a:gd name="T25" fmla="*/ T24 w 1732"/>
                              <a:gd name="T26" fmla="+- 0 792 644"/>
                              <a:gd name="T27" fmla="*/ 792 h 552"/>
                              <a:gd name="T28" fmla="+- 0 1711 1670"/>
                              <a:gd name="T29" fmla="*/ T28 w 1732"/>
                              <a:gd name="T30" fmla="+- 0 1011 644"/>
                              <a:gd name="T31" fmla="*/ 1011 h 552"/>
                              <a:gd name="T32" fmla="+- 0 1869 1670"/>
                              <a:gd name="T33" fmla="*/ T32 w 1732"/>
                              <a:gd name="T34" fmla="+- 0 1047 644"/>
                              <a:gd name="T35" fmla="*/ 1047 h 552"/>
                              <a:gd name="T36" fmla="+- 0 1921 1670"/>
                              <a:gd name="T37" fmla="*/ T36 w 1732"/>
                              <a:gd name="T38" fmla="+- 0 953 644"/>
                              <a:gd name="T39" fmla="*/ 953 h 552"/>
                              <a:gd name="T40" fmla="+- 0 1865 1670"/>
                              <a:gd name="T41" fmla="*/ T40 w 1732"/>
                              <a:gd name="T42" fmla="+- 0 1133 644"/>
                              <a:gd name="T43" fmla="*/ 1133 h 552"/>
                              <a:gd name="T44" fmla="+- 0 1744 1670"/>
                              <a:gd name="T45" fmla="*/ T44 w 1732"/>
                              <a:gd name="T46" fmla="+- 0 1101 644"/>
                              <a:gd name="T47" fmla="*/ 1101 h 552"/>
                              <a:gd name="T48" fmla="+- 0 1728 1670"/>
                              <a:gd name="T49" fmla="*/ T48 w 1732"/>
                              <a:gd name="T50" fmla="+- 0 1174 644"/>
                              <a:gd name="T51" fmla="*/ 1174 h 552"/>
                              <a:gd name="T52" fmla="+- 0 1944 1670"/>
                              <a:gd name="T53" fmla="*/ T52 w 1732"/>
                              <a:gd name="T54" fmla="+- 0 1158 644"/>
                              <a:gd name="T55" fmla="*/ 1158 h 552"/>
                              <a:gd name="T56" fmla="+- 0 1988 1670"/>
                              <a:gd name="T57" fmla="*/ T56 w 1732"/>
                              <a:gd name="T58" fmla="+- 0 953 644"/>
                              <a:gd name="T59" fmla="*/ 953 h 552"/>
                              <a:gd name="T60" fmla="+- 0 2297 1670"/>
                              <a:gd name="T61" fmla="*/ T60 w 1732"/>
                              <a:gd name="T62" fmla="+- 0 975 644"/>
                              <a:gd name="T63" fmla="*/ 975 h 552"/>
                              <a:gd name="T64" fmla="+- 0 2124 1670"/>
                              <a:gd name="T65" fmla="*/ T64 w 1732"/>
                              <a:gd name="T66" fmla="+- 0 867 644"/>
                              <a:gd name="T67" fmla="*/ 867 h 552"/>
                              <a:gd name="T68" fmla="+- 0 2136 1670"/>
                              <a:gd name="T69" fmla="*/ T68 w 1732"/>
                              <a:gd name="T70" fmla="+- 0 804 644"/>
                              <a:gd name="T71" fmla="*/ 804 h 552"/>
                              <a:gd name="T72" fmla="+- 0 2224 1670"/>
                              <a:gd name="T73" fmla="*/ T72 w 1732"/>
                              <a:gd name="T74" fmla="+- 0 835 644"/>
                              <a:gd name="T75" fmla="*/ 835 h 552"/>
                              <a:gd name="T76" fmla="+- 0 2250 1670"/>
                              <a:gd name="T77" fmla="*/ T76 w 1732"/>
                              <a:gd name="T78" fmla="+- 0 772 644"/>
                              <a:gd name="T79" fmla="*/ 772 h 552"/>
                              <a:gd name="T80" fmla="+- 0 2072 1670"/>
                              <a:gd name="T81" fmla="*/ T80 w 1732"/>
                              <a:gd name="T82" fmla="+- 0 775 644"/>
                              <a:gd name="T83" fmla="*/ 775 h 552"/>
                              <a:gd name="T84" fmla="+- 0 2102 1670"/>
                              <a:gd name="T85" fmla="*/ T84 w 1732"/>
                              <a:gd name="T86" fmla="+- 0 926 644"/>
                              <a:gd name="T87" fmla="*/ 926 h 552"/>
                              <a:gd name="T88" fmla="+- 0 2221 1670"/>
                              <a:gd name="T89" fmla="*/ T88 w 1732"/>
                              <a:gd name="T90" fmla="+- 0 996 644"/>
                              <a:gd name="T91" fmla="*/ 996 h 552"/>
                              <a:gd name="T92" fmla="+- 0 2138 1670"/>
                              <a:gd name="T93" fmla="*/ T92 w 1732"/>
                              <a:gd name="T94" fmla="+- 0 1013 644"/>
                              <a:gd name="T95" fmla="*/ 1013 h 552"/>
                              <a:gd name="T96" fmla="+- 0 2026 1670"/>
                              <a:gd name="T97" fmla="*/ T96 w 1732"/>
                              <a:gd name="T98" fmla="+- 0 980 644"/>
                              <a:gd name="T99" fmla="*/ 980 h 552"/>
                              <a:gd name="T100" fmla="+- 0 2167 1670"/>
                              <a:gd name="T101" fmla="*/ T100 w 1732"/>
                              <a:gd name="T102" fmla="+- 0 1071 644"/>
                              <a:gd name="T103" fmla="*/ 1071 h 552"/>
                              <a:gd name="T104" fmla="+- 0 2297 1670"/>
                              <a:gd name="T105" fmla="*/ T104 w 1732"/>
                              <a:gd name="T106" fmla="+- 0 975 644"/>
                              <a:gd name="T107" fmla="*/ 975 h 552"/>
                              <a:gd name="T108" fmla="+- 0 2527 1670"/>
                              <a:gd name="T109" fmla="*/ T108 w 1732"/>
                              <a:gd name="T110" fmla="+- 0 754 644"/>
                              <a:gd name="T111" fmla="*/ 754 h 552"/>
                              <a:gd name="T112" fmla="+- 0 2330 1670"/>
                              <a:gd name="T113" fmla="*/ T112 w 1732"/>
                              <a:gd name="T114" fmla="+- 0 844 644"/>
                              <a:gd name="T115" fmla="*/ 844 h 552"/>
                              <a:gd name="T116" fmla="+- 0 2414 1670"/>
                              <a:gd name="T117" fmla="*/ T116 w 1732"/>
                              <a:gd name="T118" fmla="+- 0 1059 644"/>
                              <a:gd name="T119" fmla="*/ 1059 h 552"/>
                              <a:gd name="T120" fmla="+- 0 2598 1670"/>
                              <a:gd name="T121" fmla="*/ T120 w 1732"/>
                              <a:gd name="T122" fmla="+- 0 1020 644"/>
                              <a:gd name="T123" fmla="*/ 1020 h 552"/>
                              <a:gd name="T124" fmla="+- 0 2532 1670"/>
                              <a:gd name="T125" fmla="*/ T124 w 1732"/>
                              <a:gd name="T126" fmla="+- 0 992 644"/>
                              <a:gd name="T127" fmla="*/ 992 h 552"/>
                              <a:gd name="T128" fmla="+- 0 2413 1670"/>
                              <a:gd name="T129" fmla="*/ T128 w 1732"/>
                              <a:gd name="T130" fmla="+- 0 982 644"/>
                              <a:gd name="T131" fmla="*/ 982 h 552"/>
                              <a:gd name="T132" fmla="+- 0 2413 1670"/>
                              <a:gd name="T133" fmla="*/ T132 w 1732"/>
                              <a:gd name="T134" fmla="+- 0 836 644"/>
                              <a:gd name="T135" fmla="*/ 836 h 552"/>
                              <a:gd name="T136" fmla="+- 0 2532 1670"/>
                              <a:gd name="T137" fmla="*/ T136 w 1732"/>
                              <a:gd name="T138" fmla="+- 0 825 644"/>
                              <a:gd name="T139" fmla="*/ 825 h 552"/>
                              <a:gd name="T140" fmla="+- 0 2963 1670"/>
                              <a:gd name="T141" fmla="*/ T140 w 1732"/>
                              <a:gd name="T142" fmla="+- 0 910 644"/>
                              <a:gd name="T143" fmla="*/ 910 h 552"/>
                              <a:gd name="T144" fmla="+- 0 2893 1670"/>
                              <a:gd name="T145" fmla="*/ T144 w 1732"/>
                              <a:gd name="T146" fmla="+- 0 779 644"/>
                              <a:gd name="T147" fmla="*/ 779 h 552"/>
                              <a:gd name="T148" fmla="+- 0 2836 1670"/>
                              <a:gd name="T149" fmla="*/ T148 w 1732"/>
                              <a:gd name="T150" fmla="+- 0 1002 644"/>
                              <a:gd name="T151" fmla="*/ 1002 h 552"/>
                              <a:gd name="T152" fmla="+- 0 2711 1670"/>
                              <a:gd name="T153" fmla="*/ T152 w 1732"/>
                              <a:gd name="T154" fmla="+- 0 951 644"/>
                              <a:gd name="T155" fmla="*/ 951 h 552"/>
                              <a:gd name="T156" fmla="+- 0 2760 1670"/>
                              <a:gd name="T157" fmla="*/ T156 w 1732"/>
                              <a:gd name="T158" fmla="+- 0 817 644"/>
                              <a:gd name="T159" fmla="*/ 817 h 552"/>
                              <a:gd name="T160" fmla="+- 0 2886 1670"/>
                              <a:gd name="T161" fmla="*/ T160 w 1732"/>
                              <a:gd name="T162" fmla="+- 0 868 644"/>
                              <a:gd name="T163" fmla="*/ 868 h 552"/>
                              <a:gd name="T164" fmla="+- 0 2798 1670"/>
                              <a:gd name="T165" fmla="*/ T164 w 1732"/>
                              <a:gd name="T166" fmla="+- 0 748 644"/>
                              <a:gd name="T167" fmla="*/ 748 h 552"/>
                              <a:gd name="T168" fmla="+- 0 2634 1670"/>
                              <a:gd name="T169" fmla="*/ T168 w 1732"/>
                              <a:gd name="T170" fmla="+- 0 910 644"/>
                              <a:gd name="T171" fmla="*/ 910 h 552"/>
                              <a:gd name="T172" fmla="+- 0 2798 1670"/>
                              <a:gd name="T173" fmla="*/ T172 w 1732"/>
                              <a:gd name="T174" fmla="+- 0 1071 644"/>
                              <a:gd name="T175" fmla="*/ 1071 h 552"/>
                              <a:gd name="T176" fmla="+- 0 2950 1670"/>
                              <a:gd name="T177" fmla="*/ T176 w 1732"/>
                              <a:gd name="T178" fmla="+- 0 975 644"/>
                              <a:gd name="T179" fmla="*/ 975 h 552"/>
                              <a:gd name="T180" fmla="+- 0 3090 1670"/>
                              <a:gd name="T181" fmla="*/ T180 w 1732"/>
                              <a:gd name="T182" fmla="+- 0 644 644"/>
                              <a:gd name="T183" fmla="*/ 644 h 552"/>
                              <a:gd name="T184" fmla="+- 0 2968 1670"/>
                              <a:gd name="T185" fmla="*/ T184 w 1732"/>
                              <a:gd name="T186" fmla="+- 0 816 644"/>
                              <a:gd name="T187" fmla="*/ 816 h 552"/>
                              <a:gd name="T188" fmla="+- 0 3049 1670"/>
                              <a:gd name="T189" fmla="*/ T188 w 1732"/>
                              <a:gd name="T190" fmla="+- 0 1047 644"/>
                              <a:gd name="T191" fmla="*/ 1047 h 552"/>
                              <a:gd name="T192" fmla="+- 0 3148 1670"/>
                              <a:gd name="T193" fmla="*/ T192 w 1732"/>
                              <a:gd name="T194" fmla="+- 0 1068 644"/>
                              <a:gd name="T195" fmla="*/ 1068 h 552"/>
                              <a:gd name="T196" fmla="+- 0 3161 1670"/>
                              <a:gd name="T197" fmla="*/ T196 w 1732"/>
                              <a:gd name="T198" fmla="+- 0 1006 644"/>
                              <a:gd name="T199" fmla="*/ 1006 h 552"/>
                              <a:gd name="T200" fmla="+- 0 3101 1670"/>
                              <a:gd name="T201" fmla="*/ T200 w 1732"/>
                              <a:gd name="T202" fmla="+- 0 1000 644"/>
                              <a:gd name="T203" fmla="*/ 1000 h 552"/>
                              <a:gd name="T204" fmla="+- 0 3176 1670"/>
                              <a:gd name="T205" fmla="*/ T204 w 1732"/>
                              <a:gd name="T206" fmla="+- 0 816 644"/>
                              <a:gd name="T207" fmla="*/ 816 h 552"/>
                              <a:gd name="T208" fmla="+- 0 3315 1670"/>
                              <a:gd name="T209" fmla="*/ T208 w 1732"/>
                              <a:gd name="T210" fmla="+- 0 644 644"/>
                              <a:gd name="T211" fmla="*/ 644 h 552"/>
                              <a:gd name="T212" fmla="+- 0 3194 1670"/>
                              <a:gd name="T213" fmla="*/ T212 w 1732"/>
                              <a:gd name="T214" fmla="+- 0 816 644"/>
                              <a:gd name="T215" fmla="*/ 816 h 552"/>
                              <a:gd name="T216" fmla="+- 0 3274 1670"/>
                              <a:gd name="T217" fmla="*/ T216 w 1732"/>
                              <a:gd name="T218" fmla="+- 0 1047 644"/>
                              <a:gd name="T219" fmla="*/ 1047 h 552"/>
                              <a:gd name="T220" fmla="+- 0 3374 1670"/>
                              <a:gd name="T221" fmla="*/ T220 w 1732"/>
                              <a:gd name="T222" fmla="+- 0 1068 644"/>
                              <a:gd name="T223" fmla="*/ 1068 h 552"/>
                              <a:gd name="T224" fmla="+- 0 3387 1670"/>
                              <a:gd name="T225" fmla="*/ T224 w 1732"/>
                              <a:gd name="T226" fmla="+- 0 1006 644"/>
                              <a:gd name="T227" fmla="*/ 1006 h 552"/>
                              <a:gd name="T228" fmla="+- 0 3326 1670"/>
                              <a:gd name="T229" fmla="*/ T228 w 1732"/>
                              <a:gd name="T230" fmla="+- 0 1000 644"/>
                              <a:gd name="T231" fmla="*/ 1000 h 552"/>
                              <a:gd name="T232" fmla="+- 0 3402 1670"/>
                              <a:gd name="T233" fmla="*/ T232 w 1732"/>
                              <a:gd name="T234" fmla="+- 0 816 644"/>
                              <a:gd name="T235" fmla="*/ 816 h 5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732" h="552">
                                <a:moveTo>
                                  <a:pt x="318" y="114"/>
                                </a:moveTo>
                                <a:lnTo>
                                  <a:pt x="253" y="114"/>
                                </a:lnTo>
                                <a:lnTo>
                                  <a:pt x="253" y="259"/>
                                </a:lnTo>
                                <a:lnTo>
                                  <a:pt x="247" y="295"/>
                                </a:lnTo>
                                <a:lnTo>
                                  <a:pt x="228" y="324"/>
                                </a:lnTo>
                                <a:lnTo>
                                  <a:pt x="200" y="343"/>
                                </a:lnTo>
                                <a:lnTo>
                                  <a:pt x="162" y="350"/>
                                </a:lnTo>
                                <a:lnTo>
                                  <a:pt x="124" y="343"/>
                                </a:lnTo>
                                <a:lnTo>
                                  <a:pt x="95" y="324"/>
                                </a:lnTo>
                                <a:lnTo>
                                  <a:pt x="76" y="295"/>
                                </a:lnTo>
                                <a:lnTo>
                                  <a:pt x="70" y="259"/>
                                </a:lnTo>
                                <a:lnTo>
                                  <a:pt x="76" y="221"/>
                                </a:lnTo>
                                <a:lnTo>
                                  <a:pt x="95" y="191"/>
                                </a:lnTo>
                                <a:lnTo>
                                  <a:pt x="124" y="172"/>
                                </a:lnTo>
                                <a:lnTo>
                                  <a:pt x="162" y="165"/>
                                </a:lnTo>
                                <a:lnTo>
                                  <a:pt x="200" y="171"/>
                                </a:lnTo>
                                <a:lnTo>
                                  <a:pt x="228" y="191"/>
                                </a:lnTo>
                                <a:lnTo>
                                  <a:pt x="247" y="220"/>
                                </a:lnTo>
                                <a:lnTo>
                                  <a:pt x="253" y="259"/>
                                </a:lnTo>
                                <a:lnTo>
                                  <a:pt x="253" y="114"/>
                                </a:lnTo>
                                <a:lnTo>
                                  <a:pt x="251" y="114"/>
                                </a:lnTo>
                                <a:lnTo>
                                  <a:pt x="251" y="148"/>
                                </a:lnTo>
                                <a:lnTo>
                                  <a:pt x="232" y="130"/>
                                </a:lnTo>
                                <a:lnTo>
                                  <a:pt x="208" y="116"/>
                                </a:lnTo>
                                <a:lnTo>
                                  <a:pt x="181" y="107"/>
                                </a:lnTo>
                                <a:lnTo>
                                  <a:pt x="151" y="104"/>
                                </a:lnTo>
                                <a:lnTo>
                                  <a:pt x="89" y="116"/>
                                </a:lnTo>
                                <a:lnTo>
                                  <a:pt x="41" y="148"/>
                                </a:lnTo>
                                <a:lnTo>
                                  <a:pt x="11" y="197"/>
                                </a:lnTo>
                                <a:lnTo>
                                  <a:pt x="0" y="259"/>
                                </a:lnTo>
                                <a:lnTo>
                                  <a:pt x="11" y="319"/>
                                </a:lnTo>
                                <a:lnTo>
                                  <a:pt x="41" y="367"/>
                                </a:lnTo>
                                <a:lnTo>
                                  <a:pt x="89" y="400"/>
                                </a:lnTo>
                                <a:lnTo>
                                  <a:pt x="151" y="411"/>
                                </a:lnTo>
                                <a:lnTo>
                                  <a:pt x="176" y="409"/>
                                </a:lnTo>
                                <a:lnTo>
                                  <a:pt x="199" y="403"/>
                                </a:lnTo>
                                <a:lnTo>
                                  <a:pt x="217" y="395"/>
                                </a:lnTo>
                                <a:lnTo>
                                  <a:pt x="230" y="386"/>
                                </a:lnTo>
                                <a:lnTo>
                                  <a:pt x="240" y="350"/>
                                </a:lnTo>
                                <a:lnTo>
                                  <a:pt x="251" y="309"/>
                                </a:lnTo>
                                <a:lnTo>
                                  <a:pt x="251" y="406"/>
                                </a:lnTo>
                                <a:lnTo>
                                  <a:pt x="244" y="443"/>
                                </a:lnTo>
                                <a:lnTo>
                                  <a:pt x="225" y="471"/>
                                </a:lnTo>
                                <a:lnTo>
                                  <a:pt x="195" y="489"/>
                                </a:lnTo>
                                <a:lnTo>
                                  <a:pt x="156" y="495"/>
                                </a:lnTo>
                                <a:lnTo>
                                  <a:pt x="122" y="491"/>
                                </a:lnTo>
                                <a:lnTo>
                                  <a:pt x="95" y="478"/>
                                </a:lnTo>
                                <a:lnTo>
                                  <a:pt x="74" y="457"/>
                                </a:lnTo>
                                <a:lnTo>
                                  <a:pt x="59" y="428"/>
                                </a:lnTo>
                                <a:lnTo>
                                  <a:pt x="2" y="465"/>
                                </a:lnTo>
                                <a:lnTo>
                                  <a:pt x="25" y="503"/>
                                </a:lnTo>
                                <a:lnTo>
                                  <a:pt x="58" y="530"/>
                                </a:lnTo>
                                <a:lnTo>
                                  <a:pt x="102" y="546"/>
                                </a:lnTo>
                                <a:lnTo>
                                  <a:pt x="155" y="552"/>
                                </a:lnTo>
                                <a:lnTo>
                                  <a:pt x="223" y="542"/>
                                </a:lnTo>
                                <a:lnTo>
                                  <a:pt x="274" y="514"/>
                                </a:lnTo>
                                <a:lnTo>
                                  <a:pt x="288" y="495"/>
                                </a:lnTo>
                                <a:lnTo>
                                  <a:pt x="307" y="469"/>
                                </a:lnTo>
                                <a:lnTo>
                                  <a:pt x="318" y="410"/>
                                </a:lnTo>
                                <a:lnTo>
                                  <a:pt x="318" y="309"/>
                                </a:lnTo>
                                <a:lnTo>
                                  <a:pt x="318" y="165"/>
                                </a:lnTo>
                                <a:lnTo>
                                  <a:pt x="318" y="148"/>
                                </a:lnTo>
                                <a:lnTo>
                                  <a:pt x="318" y="114"/>
                                </a:lnTo>
                                <a:close/>
                                <a:moveTo>
                                  <a:pt x="627" y="331"/>
                                </a:moveTo>
                                <a:lnTo>
                                  <a:pt x="607" y="277"/>
                                </a:lnTo>
                                <a:lnTo>
                                  <a:pt x="559" y="250"/>
                                </a:lnTo>
                                <a:lnTo>
                                  <a:pt x="502" y="236"/>
                                </a:lnTo>
                                <a:lnTo>
                                  <a:pt x="454" y="223"/>
                                </a:lnTo>
                                <a:lnTo>
                                  <a:pt x="434" y="196"/>
                                </a:lnTo>
                                <a:lnTo>
                                  <a:pt x="438" y="180"/>
                                </a:lnTo>
                                <a:lnTo>
                                  <a:pt x="449" y="168"/>
                                </a:lnTo>
                                <a:lnTo>
                                  <a:pt x="466" y="160"/>
                                </a:lnTo>
                                <a:lnTo>
                                  <a:pt x="490" y="157"/>
                                </a:lnTo>
                                <a:lnTo>
                                  <a:pt x="518" y="161"/>
                                </a:lnTo>
                                <a:lnTo>
                                  <a:pt x="540" y="172"/>
                                </a:lnTo>
                                <a:lnTo>
                                  <a:pt x="554" y="191"/>
                                </a:lnTo>
                                <a:lnTo>
                                  <a:pt x="560" y="215"/>
                                </a:lnTo>
                                <a:lnTo>
                                  <a:pt x="623" y="191"/>
                                </a:lnTo>
                                <a:lnTo>
                                  <a:pt x="609" y="155"/>
                                </a:lnTo>
                                <a:lnTo>
                                  <a:pt x="580" y="128"/>
                                </a:lnTo>
                                <a:lnTo>
                                  <a:pt x="540" y="110"/>
                                </a:lnTo>
                                <a:lnTo>
                                  <a:pt x="490" y="104"/>
                                </a:lnTo>
                                <a:lnTo>
                                  <a:pt x="442" y="111"/>
                                </a:lnTo>
                                <a:lnTo>
                                  <a:pt x="402" y="131"/>
                                </a:lnTo>
                                <a:lnTo>
                                  <a:pt x="375" y="162"/>
                                </a:lnTo>
                                <a:lnTo>
                                  <a:pt x="365" y="200"/>
                                </a:lnTo>
                                <a:lnTo>
                                  <a:pt x="385" y="255"/>
                                </a:lnTo>
                                <a:lnTo>
                                  <a:pt x="432" y="282"/>
                                </a:lnTo>
                                <a:lnTo>
                                  <a:pt x="488" y="295"/>
                                </a:lnTo>
                                <a:lnTo>
                                  <a:pt x="535" y="309"/>
                                </a:lnTo>
                                <a:lnTo>
                                  <a:pt x="555" y="336"/>
                                </a:lnTo>
                                <a:lnTo>
                                  <a:pt x="551" y="352"/>
                                </a:lnTo>
                                <a:lnTo>
                                  <a:pt x="538" y="364"/>
                                </a:lnTo>
                                <a:lnTo>
                                  <a:pt x="520" y="371"/>
                                </a:lnTo>
                                <a:lnTo>
                                  <a:pt x="497" y="373"/>
                                </a:lnTo>
                                <a:lnTo>
                                  <a:pt x="468" y="369"/>
                                </a:lnTo>
                                <a:lnTo>
                                  <a:pt x="444" y="357"/>
                                </a:lnTo>
                                <a:lnTo>
                                  <a:pt x="427" y="337"/>
                                </a:lnTo>
                                <a:lnTo>
                                  <a:pt x="420" y="308"/>
                                </a:lnTo>
                                <a:lnTo>
                                  <a:pt x="356" y="336"/>
                                </a:lnTo>
                                <a:lnTo>
                                  <a:pt x="371" y="374"/>
                                </a:lnTo>
                                <a:lnTo>
                                  <a:pt x="401" y="402"/>
                                </a:lnTo>
                                <a:lnTo>
                                  <a:pt x="444" y="420"/>
                                </a:lnTo>
                                <a:lnTo>
                                  <a:pt x="497" y="427"/>
                                </a:lnTo>
                                <a:lnTo>
                                  <a:pt x="548" y="421"/>
                                </a:lnTo>
                                <a:lnTo>
                                  <a:pt x="590" y="403"/>
                                </a:lnTo>
                                <a:lnTo>
                                  <a:pt x="617" y="373"/>
                                </a:lnTo>
                                <a:lnTo>
                                  <a:pt x="627" y="331"/>
                                </a:lnTo>
                                <a:close/>
                                <a:moveTo>
                                  <a:pt x="951" y="189"/>
                                </a:moveTo>
                                <a:lnTo>
                                  <a:pt x="930" y="155"/>
                                </a:lnTo>
                                <a:lnTo>
                                  <a:pt x="898" y="128"/>
                                </a:lnTo>
                                <a:lnTo>
                                  <a:pt x="857" y="110"/>
                                </a:lnTo>
                                <a:lnTo>
                                  <a:pt x="811" y="104"/>
                                </a:lnTo>
                                <a:lnTo>
                                  <a:pt x="745" y="116"/>
                                </a:lnTo>
                                <a:lnTo>
                                  <a:pt x="694" y="149"/>
                                </a:lnTo>
                                <a:lnTo>
                                  <a:pt x="660" y="200"/>
                                </a:lnTo>
                                <a:lnTo>
                                  <a:pt x="648" y="266"/>
                                </a:lnTo>
                                <a:lnTo>
                                  <a:pt x="660" y="331"/>
                                </a:lnTo>
                                <a:lnTo>
                                  <a:pt x="693" y="382"/>
                                </a:lnTo>
                                <a:lnTo>
                                  <a:pt x="744" y="415"/>
                                </a:lnTo>
                                <a:lnTo>
                                  <a:pt x="811" y="427"/>
                                </a:lnTo>
                                <a:lnTo>
                                  <a:pt x="857" y="420"/>
                                </a:lnTo>
                                <a:lnTo>
                                  <a:pt x="897" y="403"/>
                                </a:lnTo>
                                <a:lnTo>
                                  <a:pt x="928" y="376"/>
                                </a:lnTo>
                                <a:lnTo>
                                  <a:pt x="950" y="343"/>
                                </a:lnTo>
                                <a:lnTo>
                                  <a:pt x="892" y="308"/>
                                </a:lnTo>
                                <a:lnTo>
                                  <a:pt x="881" y="331"/>
                                </a:lnTo>
                                <a:lnTo>
                                  <a:pt x="862" y="348"/>
                                </a:lnTo>
                                <a:lnTo>
                                  <a:pt x="838" y="360"/>
                                </a:lnTo>
                                <a:lnTo>
                                  <a:pt x="811" y="365"/>
                                </a:lnTo>
                                <a:lnTo>
                                  <a:pt x="772" y="358"/>
                                </a:lnTo>
                                <a:lnTo>
                                  <a:pt x="743" y="338"/>
                                </a:lnTo>
                                <a:lnTo>
                                  <a:pt x="724" y="307"/>
                                </a:lnTo>
                                <a:lnTo>
                                  <a:pt x="717" y="266"/>
                                </a:lnTo>
                                <a:lnTo>
                                  <a:pt x="724" y="224"/>
                                </a:lnTo>
                                <a:lnTo>
                                  <a:pt x="743" y="192"/>
                                </a:lnTo>
                                <a:lnTo>
                                  <a:pt x="773" y="172"/>
                                </a:lnTo>
                                <a:lnTo>
                                  <a:pt x="811" y="165"/>
                                </a:lnTo>
                                <a:lnTo>
                                  <a:pt x="838" y="169"/>
                                </a:lnTo>
                                <a:lnTo>
                                  <a:pt x="862" y="181"/>
                                </a:lnTo>
                                <a:lnTo>
                                  <a:pt x="881" y="199"/>
                                </a:lnTo>
                                <a:lnTo>
                                  <a:pt x="891" y="224"/>
                                </a:lnTo>
                                <a:lnTo>
                                  <a:pt x="951" y="189"/>
                                </a:lnTo>
                                <a:close/>
                                <a:moveTo>
                                  <a:pt x="1293" y="266"/>
                                </a:moveTo>
                                <a:lnTo>
                                  <a:pt x="1280" y="200"/>
                                </a:lnTo>
                                <a:lnTo>
                                  <a:pt x="1257" y="166"/>
                                </a:lnTo>
                                <a:lnTo>
                                  <a:pt x="1246" y="149"/>
                                </a:lnTo>
                                <a:lnTo>
                                  <a:pt x="1223" y="135"/>
                                </a:lnTo>
                                <a:lnTo>
                                  <a:pt x="1223" y="266"/>
                                </a:lnTo>
                                <a:lnTo>
                                  <a:pt x="1216" y="307"/>
                                </a:lnTo>
                                <a:lnTo>
                                  <a:pt x="1196" y="338"/>
                                </a:lnTo>
                                <a:lnTo>
                                  <a:pt x="1166" y="358"/>
                                </a:lnTo>
                                <a:lnTo>
                                  <a:pt x="1128" y="365"/>
                                </a:lnTo>
                                <a:lnTo>
                                  <a:pt x="1091" y="358"/>
                                </a:lnTo>
                                <a:lnTo>
                                  <a:pt x="1061" y="338"/>
                                </a:lnTo>
                                <a:lnTo>
                                  <a:pt x="1041" y="307"/>
                                </a:lnTo>
                                <a:lnTo>
                                  <a:pt x="1033" y="266"/>
                                </a:lnTo>
                                <a:lnTo>
                                  <a:pt x="1041" y="224"/>
                                </a:lnTo>
                                <a:lnTo>
                                  <a:pt x="1060" y="193"/>
                                </a:lnTo>
                                <a:lnTo>
                                  <a:pt x="1090" y="173"/>
                                </a:lnTo>
                                <a:lnTo>
                                  <a:pt x="1128" y="166"/>
                                </a:lnTo>
                                <a:lnTo>
                                  <a:pt x="1166" y="173"/>
                                </a:lnTo>
                                <a:lnTo>
                                  <a:pt x="1196" y="193"/>
                                </a:lnTo>
                                <a:lnTo>
                                  <a:pt x="1216" y="224"/>
                                </a:lnTo>
                                <a:lnTo>
                                  <a:pt x="1223" y="266"/>
                                </a:lnTo>
                                <a:lnTo>
                                  <a:pt x="1223" y="135"/>
                                </a:lnTo>
                                <a:lnTo>
                                  <a:pt x="1194" y="116"/>
                                </a:lnTo>
                                <a:lnTo>
                                  <a:pt x="1128" y="104"/>
                                </a:lnTo>
                                <a:lnTo>
                                  <a:pt x="1063" y="116"/>
                                </a:lnTo>
                                <a:lnTo>
                                  <a:pt x="1011" y="149"/>
                                </a:lnTo>
                                <a:lnTo>
                                  <a:pt x="976" y="200"/>
                                </a:lnTo>
                                <a:lnTo>
                                  <a:pt x="964" y="266"/>
                                </a:lnTo>
                                <a:lnTo>
                                  <a:pt x="976" y="331"/>
                                </a:lnTo>
                                <a:lnTo>
                                  <a:pt x="1011" y="382"/>
                                </a:lnTo>
                                <a:lnTo>
                                  <a:pt x="1063" y="415"/>
                                </a:lnTo>
                                <a:lnTo>
                                  <a:pt x="1128" y="427"/>
                                </a:lnTo>
                                <a:lnTo>
                                  <a:pt x="1194" y="415"/>
                                </a:lnTo>
                                <a:lnTo>
                                  <a:pt x="1246" y="382"/>
                                </a:lnTo>
                                <a:lnTo>
                                  <a:pt x="1257" y="365"/>
                                </a:lnTo>
                                <a:lnTo>
                                  <a:pt x="1280" y="331"/>
                                </a:lnTo>
                                <a:lnTo>
                                  <a:pt x="1293" y="266"/>
                                </a:lnTo>
                                <a:close/>
                                <a:moveTo>
                                  <a:pt x="1506" y="114"/>
                                </a:moveTo>
                                <a:lnTo>
                                  <a:pt x="1420" y="114"/>
                                </a:lnTo>
                                <a:lnTo>
                                  <a:pt x="1420" y="0"/>
                                </a:lnTo>
                                <a:lnTo>
                                  <a:pt x="1352" y="50"/>
                                </a:lnTo>
                                <a:lnTo>
                                  <a:pt x="1352" y="114"/>
                                </a:lnTo>
                                <a:lnTo>
                                  <a:pt x="1298" y="114"/>
                                </a:lnTo>
                                <a:lnTo>
                                  <a:pt x="1298" y="172"/>
                                </a:lnTo>
                                <a:lnTo>
                                  <a:pt x="1352" y="172"/>
                                </a:lnTo>
                                <a:lnTo>
                                  <a:pt x="1352" y="329"/>
                                </a:lnTo>
                                <a:lnTo>
                                  <a:pt x="1359" y="373"/>
                                </a:lnTo>
                                <a:lnTo>
                                  <a:pt x="1379" y="403"/>
                                </a:lnTo>
                                <a:lnTo>
                                  <a:pt x="1411" y="420"/>
                                </a:lnTo>
                                <a:lnTo>
                                  <a:pt x="1455" y="425"/>
                                </a:lnTo>
                                <a:lnTo>
                                  <a:pt x="1465" y="425"/>
                                </a:lnTo>
                                <a:lnTo>
                                  <a:pt x="1478" y="424"/>
                                </a:lnTo>
                                <a:lnTo>
                                  <a:pt x="1491" y="422"/>
                                </a:lnTo>
                                <a:lnTo>
                                  <a:pt x="1501" y="419"/>
                                </a:lnTo>
                                <a:lnTo>
                                  <a:pt x="1501" y="360"/>
                                </a:lnTo>
                                <a:lnTo>
                                  <a:pt x="1491" y="362"/>
                                </a:lnTo>
                                <a:lnTo>
                                  <a:pt x="1474" y="365"/>
                                </a:lnTo>
                                <a:lnTo>
                                  <a:pt x="1464" y="365"/>
                                </a:lnTo>
                                <a:lnTo>
                                  <a:pt x="1445" y="363"/>
                                </a:lnTo>
                                <a:lnTo>
                                  <a:pt x="1431" y="356"/>
                                </a:lnTo>
                                <a:lnTo>
                                  <a:pt x="1422" y="343"/>
                                </a:lnTo>
                                <a:lnTo>
                                  <a:pt x="1420" y="320"/>
                                </a:lnTo>
                                <a:lnTo>
                                  <a:pt x="1420" y="172"/>
                                </a:lnTo>
                                <a:lnTo>
                                  <a:pt x="1506" y="172"/>
                                </a:lnTo>
                                <a:lnTo>
                                  <a:pt x="1506" y="114"/>
                                </a:lnTo>
                                <a:close/>
                                <a:moveTo>
                                  <a:pt x="1732" y="114"/>
                                </a:moveTo>
                                <a:lnTo>
                                  <a:pt x="1645" y="114"/>
                                </a:lnTo>
                                <a:lnTo>
                                  <a:pt x="1645" y="0"/>
                                </a:lnTo>
                                <a:lnTo>
                                  <a:pt x="1578" y="50"/>
                                </a:lnTo>
                                <a:lnTo>
                                  <a:pt x="1578" y="114"/>
                                </a:lnTo>
                                <a:lnTo>
                                  <a:pt x="1524" y="114"/>
                                </a:lnTo>
                                <a:lnTo>
                                  <a:pt x="1524" y="172"/>
                                </a:lnTo>
                                <a:lnTo>
                                  <a:pt x="1578" y="172"/>
                                </a:lnTo>
                                <a:lnTo>
                                  <a:pt x="1578" y="329"/>
                                </a:lnTo>
                                <a:lnTo>
                                  <a:pt x="1585" y="373"/>
                                </a:lnTo>
                                <a:lnTo>
                                  <a:pt x="1604" y="403"/>
                                </a:lnTo>
                                <a:lnTo>
                                  <a:pt x="1636" y="420"/>
                                </a:lnTo>
                                <a:lnTo>
                                  <a:pt x="1680" y="425"/>
                                </a:lnTo>
                                <a:lnTo>
                                  <a:pt x="1690" y="425"/>
                                </a:lnTo>
                                <a:lnTo>
                                  <a:pt x="1704" y="424"/>
                                </a:lnTo>
                                <a:lnTo>
                                  <a:pt x="1717" y="422"/>
                                </a:lnTo>
                                <a:lnTo>
                                  <a:pt x="1727" y="419"/>
                                </a:lnTo>
                                <a:lnTo>
                                  <a:pt x="1727" y="360"/>
                                </a:lnTo>
                                <a:lnTo>
                                  <a:pt x="1717" y="362"/>
                                </a:lnTo>
                                <a:lnTo>
                                  <a:pt x="1699" y="365"/>
                                </a:lnTo>
                                <a:lnTo>
                                  <a:pt x="1690" y="365"/>
                                </a:lnTo>
                                <a:lnTo>
                                  <a:pt x="1670" y="363"/>
                                </a:lnTo>
                                <a:lnTo>
                                  <a:pt x="1656" y="356"/>
                                </a:lnTo>
                                <a:lnTo>
                                  <a:pt x="1648" y="343"/>
                                </a:lnTo>
                                <a:lnTo>
                                  <a:pt x="1645" y="320"/>
                                </a:lnTo>
                                <a:lnTo>
                                  <a:pt x="1645" y="172"/>
                                </a:lnTo>
                                <a:lnTo>
                                  <a:pt x="1732" y="172"/>
                                </a:lnTo>
                                <a:lnTo>
                                  <a:pt x="1732"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803279" id="Group 63" o:spid="_x0000_s1026" style="position:absolute;margin-left:36.8pt;margin-top:-17.2pt;width:127.6pt;height:52.7pt;z-index:251649024;mso-position-horizontal-relative:page" coordorigin="850,142" coordsize="2552,10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">
                <v:shape id="docshape2" o:spid="_x0000_s1027" style="position:absolute;left:850;top:142;width:360;height:429;visibility:visible;mso-wrap-style:square;v-text-anchor:top" coordsize="360,4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" path="m345,l252,,89,164,70,254,70,,,,,429r70,l70,276r45,-46l273,429r87,l164,182,345,xe" fillcolor="black" stroked="f">
                  <v:path arrowok="t" o:connecttype="custom" o:connectlocs="345,142;252,142;89,306;70,396;70,142;0,142;0,571;70,571;70,418;115,372;273,571;360,571;164,324;345,142" o:connectangles="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192;top:257;width:298;height:3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">
                  <v:imagedata r:id="rId14" o:title=""/>
                  <v:path arrowok="t"/>
                  <o:lock v:ext="edit" aspectratio="f"/>
                </v:shape>
                <v:shape id="docshape4" o:spid="_x0000_s1029" type="#_x0000_t75" style="position:absolute;left:1533;top:257;width:277;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">
                  <v:imagedata r:id="rId15" o:title=""/>
                  <v:path arrowok="t"/>
                  <o:lock v:ext="edit" aspectratio="f"/>
                </v:shape>
                <v:shape id="docshape5" o:spid="_x0000_s1030" style="position:absolute;left:1847;top:142;width:373;height:438;visibility:visible;mso-wrap-style:square;v-text-anchor:top" coordsize="373,4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" path="m154,115l91,128,43,162,11,213,,277r12,64l43,392r48,34l154,438r34,-4l217,425r23,-14l259,392r2,-15l166,377r-39,-8l96,349,77,317,70,277r7,-40l96,205r31,-22l166,176r160,l326,162r-67,l239,143,215,128r-28,-9l154,115xm334,316r-69,l301,429r72,l334,316xm326,176r-160,l204,183r30,21l254,236r8,41l254,318r-20,31l204,369r-38,8l261,377r4,-61l334,316r-8,-21l326,176xm326,l259,r,162l326,162,326,xe" fillcolor="black" stroked="f">
                  <v:path arrowok="t" o:connecttype="custom" o:connectlocs="154,257;91,270;43,304;11,355;0,419;12,483;43,534;91,568;154,580;188,576;217,567;240,553;259,534;261,519;166,519;127,511;96,491;77,459;70,419;77,379;96,347;127,325;166,318;326,318;326,304;259,304;239,285;215,270;187,261;154,257;334,458;265,458;301,571;373,571;334,458;326,318;166,318;204,325;234,346;254,378;262,419;254,460;234,491;204,511;166,519;261,519;265,458;334,458;326,437;326,318;326,142;259,142;259,304;326,304;326,142" o:connectangles="0,0,0,0,0,0,0,0,0,0,0,0,0,0,0,0,0,0,0,0,0,0,0,0,0,0,0,0,0,0,0,0,0,0,0,0,0,0,0,0,0,0,0,0,0,0,0,0,0,0,0,0,0,0,0"/>
                </v:shape>
                <v:shape id="docshape6" o:spid="_x0000_s1031" type="#_x0000_t75" style="position:absolute;left:2225;top:257;width:373;height:3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">
                  <v:imagedata r:id="rId16" o:title=""/>
                  <v:path arrowok="t"/>
                  <o:lock v:ext="edit" aspectratio="f"/>
                </v:shape>
                <v:shape id="docshape7" o:spid="_x0000_s1032" style="position:absolute;left:850;top:142;width:1971;height:920;visibility:visible;mso-wrap-style:square;v-text-anchor:top" coordsize="1971,9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" path="m360,920l164,672,345,491r-93,l89,654,70,745r,-254l,491,,920r70,l70,766r45,-45l273,920r87,xm451,616r-67,l384,920r67,l451,616xm453,491r-72,l381,562r72,l453,491xm1845,r-67,l1778,429r67,l1845,xm1971,r-67,l1904,429r67,l1971,xe" fillcolor="black" stroked="f">
                  <v:path arrowok="t" o:connecttype="custom" o:connectlocs="360,1062;164,814;345,633;252,633;89,796;70,887;70,633;0,633;0,1062;70,1062;70,908;115,863;273,1062;360,1062;451,758;384,758;384,1062;451,1062;451,758;453,633;381,633;381,704;453,704;453,633;1845,142;1778,142;1778,571;1845,571;1845,142;1971,142;1904,142;1904,571;1971,571;1971,142" o:connectangles="0,0,0,0,0,0,0,0,0,0,0,0,0,0,0,0,0,0,0,0,0,0,0,0,0,0,0,0,0,0,0,0,0,0"/>
                </v:shape>
                <v:shape id="docshape8" o:spid="_x0000_s1033" type="#_x0000_t75" style="position:absolute;left:1357;top:747;width:277;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">
                  <v:imagedata r:id="rId15" o:title=""/>
                  <v:path arrowok="t"/>
                  <o:lock v:ext="edit" aspectratio="f"/>
                </v:shape>
                <v:shape id="docshape9" o:spid="_x0000_s1034" style="position:absolute;left:1670;top:644;width:1732;height:552;visibility:visible;mso-wrap-style:square;v-text-anchor:top" coordsize="1732,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" path="m318,114r-65,l253,259r-6,36l228,324r-28,19l162,350r-38,-7l95,324,76,295,70,259r6,-38l95,191r29,-19l162,165r38,6l228,191r19,29l253,259r,-145l251,114r,34l232,130,208,116r-27,-9l151,104,89,116,41,148,11,197,,259r11,60l41,367r48,33l151,411r25,-2l199,403r18,-8l230,386r10,-36l251,309r,97l244,443r-19,28l195,489r-39,6l122,491,95,478,74,457,59,428,2,465r23,38l58,530r44,16l155,552r68,-10l274,514r14,-19l307,469r11,-59l318,309r,-144l318,148r,-34xm627,331l607,277,559,250,502,236,454,223,434,196r4,-16l449,168r17,-8l490,157r28,4l540,172r14,19l560,215r63,-24l609,155,580,128,540,110r-50,-6l442,111r-40,20l375,162r-10,38l385,255r47,27l488,295r47,14l555,336r-4,16l538,364r-18,7l497,373r-29,-4l444,357,427,337r-7,-29l356,336r15,38l401,402r43,18l497,427r51,-6l590,403r27,-30l627,331xm951,189l930,155,898,128,857,110r-46,-6l745,116r-51,33l660,200r-12,66l660,331r33,51l744,415r67,12l857,420r40,-17l928,376r22,-33l892,308r-11,23l862,348r-24,12l811,365r-39,-7l743,338,724,307r-7,-41l724,224r19,-32l773,172r38,-7l838,169r24,12l881,199r10,25l951,189xm1293,266r-13,-66l1257,166r-11,-17l1223,135r,131l1216,307r-20,31l1166,358r-38,7l1091,358r-30,-20l1041,307r-8,-41l1041,224r19,-31l1090,173r38,-7l1166,173r30,20l1216,224r7,42l1223,135r-29,-19l1128,104r-65,12l1011,149r-35,51l964,266r12,65l1011,382r52,33l1128,427r66,-12l1246,382r11,-17l1280,331r13,-65xm1506,114r-86,l1420,r-68,50l1352,114r-54,l1298,172r54,l1352,329r7,44l1379,403r32,17l1455,425r10,l1478,424r13,-2l1501,419r,-59l1491,362r-17,3l1464,365r-19,-2l1431,356r-9,-13l1420,320r,-148l1506,172r,-58xm1732,114r-87,l1645,r-67,50l1578,114r-54,l1524,172r54,l1578,329r7,44l1604,403r32,17l1680,425r10,l1704,424r13,-2l1727,419r,-59l1717,362r-18,3l1690,365r-20,-2l1656,356r-8,-13l1645,320r,-148l1732,172r,-58xe" fillcolor="black" stroked="f">
                  <v:path arrowok="t" o:connecttype="custom" o:connectlocs="247,939;124,987;76,865;200,815;253,758;208,760;41,792;41,1011;199,1047;251,953;195,1133;74,1101;58,1174;274,1158;318,953;627,975;454,867;466,804;554,835;580,772;402,775;432,926;551,996;468,1013;356,980;497,1071;627,975;857,754;660,844;744,1059;928,1020;862,992;743,982;743,836;862,825;1293,910;1223,779;1166,1002;1041,951;1090,817;1216,868;1128,748;964,910;1128,1071;1280,975;1420,644;1298,816;1379,1047;1478,1068;1491,1006;1431,1000;1506,816;1645,644;1524,816;1604,1047;1704,1068;1717,1006;1656,1000;1732,816" o:connectangles="0,0,0,0,0,0,0,0,0,0,0,0,0,0,0,0,0,0,0,0,0,0,0,0,0,0,0,0,0,0,0,0,0,0,0,0,0,0,0,0,0,0,0,0,0,0,0,0,0,0,0,0,0,0,0,0,0,0,0"/>
                </v:shape>
                <w10:wrap anchorx="page"/>
              </v:group>
            </w:pict>
          </mc:Fallback>
        </mc:AlternateContent>
      </w:r>
    </w:p>
    <w:p w14:paraId="5126A628" w14:textId="77777777" w:rsidR="006E2272" w:rsidRPr="007E0092" w:rsidRDefault="006E2272" w:rsidP="00B96D6D">
      <w:pPr>
        <w:pStyle w:val="BodyText"/>
      </w:pPr>
    </w:p>
    <w:p w14:paraId="52C12193" w14:textId="77777777" w:rsidR="006E2272" w:rsidRPr="007E0092" w:rsidRDefault="006E2272" w:rsidP="00B96D6D">
      <w:pPr>
        <w:pStyle w:val="BodyText"/>
      </w:pPr>
    </w:p>
    <w:p w14:paraId="5631E476" w14:textId="77777777" w:rsidR="006E2272" w:rsidRPr="007E0092" w:rsidRDefault="006E2272" w:rsidP="00B96D6D">
      <w:pPr>
        <w:pStyle w:val="BodyText"/>
      </w:pPr>
    </w:p>
    <w:p w14:paraId="53165776" w14:textId="77777777" w:rsidR="006E2272" w:rsidRPr="007E0092" w:rsidRDefault="006E2272" w:rsidP="00B96D6D">
      <w:pPr>
        <w:pStyle w:val="BodyText"/>
      </w:pPr>
    </w:p>
    <w:p w14:paraId="1B26267B" w14:textId="77777777" w:rsidR="006E2272" w:rsidRPr="007E0092" w:rsidRDefault="006E2272" w:rsidP="00B96D6D">
      <w:pPr>
        <w:pStyle w:val="BodyText"/>
      </w:pPr>
    </w:p>
    <w:p w14:paraId="219F03A5" w14:textId="77777777" w:rsidR="006E2272" w:rsidRPr="007E0092" w:rsidRDefault="006E2272" w:rsidP="00B96D6D">
      <w:pPr>
        <w:pStyle w:val="BodyText"/>
      </w:pPr>
    </w:p>
    <w:p w14:paraId="6C5B84F0" w14:textId="77777777" w:rsidR="006E2272" w:rsidRPr="007E0092" w:rsidRDefault="006E2272" w:rsidP="00B96D6D">
      <w:pPr>
        <w:pStyle w:val="BodyText"/>
      </w:pPr>
    </w:p>
    <w:p w14:paraId="0E07EDA4" w14:textId="77777777" w:rsidR="006E2272" w:rsidRPr="007E0092" w:rsidRDefault="006E2272" w:rsidP="00B96D6D">
      <w:pPr>
        <w:pStyle w:val="BodyText"/>
      </w:pPr>
    </w:p>
    <w:p w14:paraId="61346932" w14:textId="77777777" w:rsidR="006E2272" w:rsidRPr="007E0092" w:rsidRDefault="006E2272" w:rsidP="00B96D6D">
      <w:pPr>
        <w:pStyle w:val="BodyText"/>
      </w:pPr>
    </w:p>
    <w:p w14:paraId="32B47AFB" w14:textId="77777777" w:rsidR="006E2272" w:rsidRPr="007E0092" w:rsidRDefault="006E2272" w:rsidP="00B96D6D">
      <w:pPr>
        <w:pStyle w:val="BodyText"/>
      </w:pPr>
    </w:p>
    <w:p w14:paraId="50DEC487" w14:textId="77777777" w:rsidR="006E2272" w:rsidRPr="007E0092" w:rsidRDefault="006E2272" w:rsidP="00B96D6D">
      <w:pPr>
        <w:pStyle w:val="BodyText"/>
      </w:pPr>
    </w:p>
    <w:p w14:paraId="0D26449D" w14:textId="77777777" w:rsidR="006E2272" w:rsidRPr="007E0092" w:rsidRDefault="006E2272" w:rsidP="00B96D6D">
      <w:pPr>
        <w:pStyle w:val="BodyText"/>
      </w:pPr>
    </w:p>
    <w:p w14:paraId="1022FF26" w14:textId="77777777" w:rsidR="006E2272" w:rsidRPr="007E0092" w:rsidRDefault="006E2272" w:rsidP="00B96D6D">
      <w:pPr>
        <w:pStyle w:val="BodyText"/>
      </w:pPr>
    </w:p>
    <w:p w14:paraId="29A30C8E" w14:textId="77777777" w:rsidR="006E2272" w:rsidRPr="007E0092" w:rsidRDefault="006E2272" w:rsidP="00B96D6D">
      <w:pPr>
        <w:pStyle w:val="BodyText"/>
      </w:pPr>
    </w:p>
    <w:p w14:paraId="6F255C74" w14:textId="77777777" w:rsidR="006E2272" w:rsidRPr="007E0092" w:rsidRDefault="006E2272" w:rsidP="00B96D6D">
      <w:pPr>
        <w:pStyle w:val="BodyText"/>
      </w:pPr>
    </w:p>
    <w:p w14:paraId="0758C92D" w14:textId="77777777" w:rsidR="006E2272" w:rsidRPr="007E0092" w:rsidRDefault="006E2272" w:rsidP="00B96D6D">
      <w:pPr>
        <w:pStyle w:val="BodyText"/>
      </w:pPr>
    </w:p>
    <w:p w14:paraId="742A8090" w14:textId="77777777" w:rsidR="006E2272" w:rsidRPr="001F7EEF" w:rsidRDefault="00784BD9" w:rsidP="001F7EEF">
      <w:pPr>
        <w:spacing w:before="335" w:line="211" w:lineRule="auto"/>
        <w:ind w:left="979" w:right="4421"/>
        <w:rPr>
          <w:rFonts w:ascii="DM Serif Display"/>
          <w:sz w:val="54"/>
        </w:rPr>
      </w:pPr>
      <w:r>
        <w:rPr>
          <w:noProof/>
        </w:rPr>
        <mc:AlternateContent>
          <mc:Choice Requires="wps">
            <w:drawing>
              <wp:anchor distT="0" distB="0" distL="114300" distR="114300" simplePos="0" relativeHeight="251658244" behindDoc="0" locked="0" layoutInCell="1" allowOverlap="1" wp14:anchorId="5859DC58" wp14:editId="0A66F3DD">
                <wp:simplePos x="0" y="0"/>
                <wp:positionH relativeFrom="column">
                  <wp:posOffset>-103505</wp:posOffset>
                </wp:positionH>
                <wp:positionV relativeFrom="page">
                  <wp:posOffset>4686300</wp:posOffset>
                </wp:positionV>
                <wp:extent cx="2001520" cy="270510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2001520" cy="2705100"/>
                        </a:xfrm>
                        <a:prstGeom prst="rect">
                          <a:avLst/>
                        </a:prstGeom>
                        <a:noFill/>
                        <a:ln w="6350">
                          <a:noFill/>
                        </a:ln>
                      </wps:spPr>
                      <wps:txbx>
                        <w:txbxContent>
                          <w:p w14:paraId="79F58F68" w14:textId="77777777" w:rsidR="00AA798B" w:rsidRPr="00C02076" w:rsidRDefault="00AA798B" w:rsidP="00AA798B">
                            <w:pPr>
                              <w:ind w:right="772"/>
                              <w:rPr>
                                <w:b/>
                                <w:bCs/>
                                <w:color w:val="FF4A01"/>
                              </w:rPr>
                            </w:pPr>
                            <w:r>
                              <w:rPr>
                                <w:b/>
                                <w:bCs/>
                                <w:color w:val="FF4A01"/>
                              </w:rPr>
                              <w:t>Client</w:t>
                            </w:r>
                          </w:p>
                          <w:p w14:paraId="5C8B90D9" w14:textId="1372FF0E" w:rsidR="00AA798B" w:rsidRDefault="0084604C" w:rsidP="00AA798B">
                            <w:pPr>
                              <w:spacing w:after="80"/>
                              <w:ind w:right="772"/>
                              <w:rPr>
                                <w:color w:val="000000" w:themeColor="text1"/>
                              </w:rPr>
                            </w:pPr>
                            <w:r>
                              <w:rPr>
                                <w:color w:val="000000" w:themeColor="text1"/>
                              </w:rPr>
                              <w:t>Bluemay Ltd</w:t>
                            </w:r>
                          </w:p>
                          <w:p w14:paraId="7140CFA3" w14:textId="77777777" w:rsidR="00AA798B" w:rsidRPr="00C02076" w:rsidRDefault="00AA798B" w:rsidP="00AA798B">
                            <w:pPr>
                              <w:ind w:right="772"/>
                              <w:rPr>
                                <w:b/>
                                <w:bCs/>
                                <w:color w:val="FF4A01"/>
                              </w:rPr>
                            </w:pPr>
                            <w:r w:rsidRPr="00C02076">
                              <w:rPr>
                                <w:b/>
                                <w:bCs/>
                                <w:color w:val="FF4A01"/>
                              </w:rPr>
                              <w:t>Project Number</w:t>
                            </w:r>
                          </w:p>
                          <w:p w14:paraId="5E6A9540" w14:textId="7FA3651D" w:rsidR="00AA798B" w:rsidRDefault="00AA798B" w:rsidP="00AA798B">
                            <w:pPr>
                              <w:spacing w:after="80"/>
                              <w:ind w:right="772"/>
                              <w:rPr>
                                <w:color w:val="000000" w:themeColor="text1"/>
                              </w:rPr>
                            </w:pPr>
                            <w:r>
                              <w:rPr>
                                <w:color w:val="000000" w:themeColor="text1"/>
                              </w:rPr>
                              <w:t>2</w:t>
                            </w:r>
                            <w:r w:rsidR="0084604C">
                              <w:rPr>
                                <w:color w:val="000000" w:themeColor="text1"/>
                              </w:rPr>
                              <w:t>50274</w:t>
                            </w:r>
                          </w:p>
                          <w:p w14:paraId="39ECADD0" w14:textId="77777777" w:rsidR="00AA798B" w:rsidRPr="006604FD" w:rsidRDefault="00AA798B" w:rsidP="00AA798B">
                            <w:pPr>
                              <w:ind w:right="772"/>
                              <w:rPr>
                                <w:b/>
                                <w:bCs/>
                                <w:color w:val="FF4A01"/>
                              </w:rPr>
                            </w:pPr>
                            <w:r w:rsidRPr="006604FD">
                              <w:rPr>
                                <w:b/>
                                <w:bCs/>
                                <w:color w:val="FF4A01"/>
                              </w:rPr>
                              <w:t>Document Number</w:t>
                            </w:r>
                          </w:p>
                          <w:p w14:paraId="47D4DE2D" w14:textId="6CBAFD1A" w:rsidR="00AA798B" w:rsidRPr="00C02076" w:rsidRDefault="00AA798B" w:rsidP="00AA798B">
                            <w:pPr>
                              <w:spacing w:after="80"/>
                              <w:ind w:right="772"/>
                              <w:rPr>
                                <w:color w:val="000000" w:themeColor="text1"/>
                              </w:rPr>
                            </w:pPr>
                            <w:r>
                              <w:rPr>
                                <w:color w:val="000000" w:themeColor="text1"/>
                              </w:rPr>
                              <w:t>000</w:t>
                            </w:r>
                            <w:r w:rsidR="00C71D40">
                              <w:rPr>
                                <w:color w:val="000000" w:themeColor="text1"/>
                              </w:rPr>
                              <w:t>7</w:t>
                            </w:r>
                          </w:p>
                          <w:p w14:paraId="4C5C477A" w14:textId="77777777" w:rsidR="00AA798B" w:rsidRPr="00C02076" w:rsidRDefault="00AA798B" w:rsidP="00AA798B">
                            <w:pPr>
                              <w:ind w:right="772"/>
                              <w:rPr>
                                <w:b/>
                                <w:bCs/>
                                <w:color w:val="FF4A01"/>
                              </w:rPr>
                            </w:pPr>
                            <w:r w:rsidRPr="00C02076">
                              <w:rPr>
                                <w:b/>
                                <w:bCs/>
                                <w:color w:val="FF4A01"/>
                              </w:rPr>
                              <w:t>Date</w:t>
                            </w:r>
                          </w:p>
                          <w:p w14:paraId="0B2EF914" w14:textId="0A893000" w:rsidR="00AA798B" w:rsidRPr="00C02076" w:rsidRDefault="00C71D40" w:rsidP="00AA798B">
                            <w:pPr>
                              <w:spacing w:after="80"/>
                              <w:ind w:right="772"/>
                              <w:rPr>
                                <w:color w:val="000000" w:themeColor="text1"/>
                              </w:rPr>
                            </w:pPr>
                            <w:r>
                              <w:rPr>
                                <w:color w:val="000000" w:themeColor="text1"/>
                              </w:rPr>
                              <w:t>08</w:t>
                            </w:r>
                            <w:r w:rsidR="00AA798B" w:rsidRPr="00C02076">
                              <w:rPr>
                                <w:color w:val="000000" w:themeColor="text1"/>
                              </w:rPr>
                              <w:t>.</w:t>
                            </w:r>
                            <w:r>
                              <w:rPr>
                                <w:color w:val="000000" w:themeColor="text1"/>
                              </w:rPr>
                              <w:t>12</w:t>
                            </w:r>
                            <w:r w:rsidR="00AA798B" w:rsidRPr="00C02076">
                              <w:rPr>
                                <w:color w:val="000000" w:themeColor="text1"/>
                              </w:rPr>
                              <w:t>.</w:t>
                            </w:r>
                            <w:r w:rsidR="0084604C">
                              <w:rPr>
                                <w:color w:val="000000" w:themeColor="text1"/>
                              </w:rPr>
                              <w:t>2025</w:t>
                            </w:r>
                          </w:p>
                          <w:p w14:paraId="24161B01" w14:textId="77777777" w:rsidR="008730A1" w:rsidRPr="00C02076" w:rsidRDefault="008730A1" w:rsidP="00451E43">
                            <w:pPr>
                              <w:spacing w:after="80"/>
                              <w:ind w:right="772"/>
                              <w:rPr>
                                <w:color w:val="000000" w:themeColor="text1"/>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59DC58" id="_x0000_t202" coordsize="21600,21600" o:spt="202" path="m,l,21600r21600,l21600,xe">
                <v:stroke joinstyle="miter"/>
                <v:path gradientshapeok="t" o:connecttype="rect"/>
              </v:shapetype>
              <v:shape id="Text Box 58" o:spid="_x0000_s1026" type="#_x0000_t202" style="position:absolute;left:0;text-align:left;margin-left:-8.15pt;margin-top:369pt;width:157.6pt;height:21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" filled="f" stroked="f" strokeweight=".5pt">
                <v:textbox>
                  <w:txbxContent>
                    <w:p w14:paraId="79F58F68" w14:textId="77777777" w:rsidR="00AA798B" w:rsidRPr="00C02076" w:rsidRDefault="00AA798B" w:rsidP="00AA798B">
                      <w:pPr>
                        <w:ind w:right="772"/>
                        <w:rPr>
                          <w:b/>
                          <w:bCs/>
                          <w:color w:val="FF4A01"/>
                        </w:rPr>
                      </w:pPr>
                      <w:r>
                        <w:rPr>
                          <w:b/>
                          <w:bCs/>
                          <w:color w:val="FF4A01"/>
                        </w:rPr>
                        <w:t>Client</w:t>
                      </w:r>
                    </w:p>
                    <w:p w14:paraId="5C8B90D9" w14:textId="1372FF0E" w:rsidR="00AA798B" w:rsidRDefault="0084604C" w:rsidP="00AA798B">
                      <w:pPr>
                        <w:spacing w:after="80"/>
                        <w:ind w:right="772"/>
                        <w:rPr>
                          <w:color w:val="000000" w:themeColor="text1"/>
                        </w:rPr>
                      </w:pPr>
                      <w:r>
                        <w:rPr>
                          <w:color w:val="000000" w:themeColor="text1"/>
                        </w:rPr>
                        <w:t>Bluemay Ltd</w:t>
                      </w:r>
                    </w:p>
                    <w:p w14:paraId="7140CFA3" w14:textId="77777777" w:rsidR="00AA798B" w:rsidRPr="00C02076" w:rsidRDefault="00AA798B" w:rsidP="00AA798B">
                      <w:pPr>
                        <w:ind w:right="772"/>
                        <w:rPr>
                          <w:b/>
                          <w:bCs/>
                          <w:color w:val="FF4A01"/>
                        </w:rPr>
                      </w:pPr>
                      <w:r w:rsidRPr="00C02076">
                        <w:rPr>
                          <w:b/>
                          <w:bCs/>
                          <w:color w:val="FF4A01"/>
                        </w:rPr>
                        <w:t>Project Number</w:t>
                      </w:r>
                    </w:p>
                    <w:p w14:paraId="5E6A9540" w14:textId="7FA3651D" w:rsidR="00AA798B" w:rsidRDefault="00AA798B" w:rsidP="00AA798B">
                      <w:pPr>
                        <w:spacing w:after="80"/>
                        <w:ind w:right="772"/>
                        <w:rPr>
                          <w:color w:val="000000" w:themeColor="text1"/>
                        </w:rPr>
                      </w:pPr>
                      <w:r>
                        <w:rPr>
                          <w:color w:val="000000" w:themeColor="text1"/>
                        </w:rPr>
                        <w:t>2</w:t>
                      </w:r>
                      <w:r w:rsidR="0084604C">
                        <w:rPr>
                          <w:color w:val="000000" w:themeColor="text1"/>
                        </w:rPr>
                        <w:t>50274</w:t>
                      </w:r>
                    </w:p>
                    <w:p w14:paraId="39ECADD0" w14:textId="77777777" w:rsidR="00AA798B" w:rsidRPr="006604FD" w:rsidRDefault="00AA798B" w:rsidP="00AA798B">
                      <w:pPr>
                        <w:ind w:right="772"/>
                        <w:rPr>
                          <w:b/>
                          <w:bCs/>
                          <w:color w:val="FF4A01"/>
                        </w:rPr>
                      </w:pPr>
                      <w:r w:rsidRPr="006604FD">
                        <w:rPr>
                          <w:b/>
                          <w:bCs/>
                          <w:color w:val="FF4A01"/>
                        </w:rPr>
                        <w:t>Document Number</w:t>
                      </w:r>
                    </w:p>
                    <w:p w14:paraId="47D4DE2D" w14:textId="6CBAFD1A" w:rsidR="00AA798B" w:rsidRPr="00C02076" w:rsidRDefault="00AA798B" w:rsidP="00AA798B">
                      <w:pPr>
                        <w:spacing w:after="80"/>
                        <w:ind w:right="772"/>
                        <w:rPr>
                          <w:color w:val="000000" w:themeColor="text1"/>
                        </w:rPr>
                      </w:pPr>
                      <w:r>
                        <w:rPr>
                          <w:color w:val="000000" w:themeColor="text1"/>
                        </w:rPr>
                        <w:t>000</w:t>
                      </w:r>
                      <w:r w:rsidR="00C71D40">
                        <w:rPr>
                          <w:color w:val="000000" w:themeColor="text1"/>
                        </w:rPr>
                        <w:t>7</w:t>
                      </w:r>
                    </w:p>
                    <w:p w14:paraId="4C5C477A" w14:textId="77777777" w:rsidR="00AA798B" w:rsidRPr="00C02076" w:rsidRDefault="00AA798B" w:rsidP="00AA798B">
                      <w:pPr>
                        <w:ind w:right="772"/>
                        <w:rPr>
                          <w:b/>
                          <w:bCs/>
                          <w:color w:val="FF4A01"/>
                        </w:rPr>
                      </w:pPr>
                      <w:r w:rsidRPr="00C02076">
                        <w:rPr>
                          <w:b/>
                          <w:bCs/>
                          <w:color w:val="FF4A01"/>
                        </w:rPr>
                        <w:t>Date</w:t>
                      </w:r>
                    </w:p>
                    <w:p w14:paraId="0B2EF914" w14:textId="0A893000" w:rsidR="00AA798B" w:rsidRPr="00C02076" w:rsidRDefault="00C71D40" w:rsidP="00AA798B">
                      <w:pPr>
                        <w:spacing w:after="80"/>
                        <w:ind w:right="772"/>
                        <w:rPr>
                          <w:color w:val="000000" w:themeColor="text1"/>
                        </w:rPr>
                      </w:pPr>
                      <w:r>
                        <w:rPr>
                          <w:color w:val="000000" w:themeColor="text1"/>
                        </w:rPr>
                        <w:t>08</w:t>
                      </w:r>
                      <w:r w:rsidR="00AA798B" w:rsidRPr="00C02076">
                        <w:rPr>
                          <w:color w:val="000000" w:themeColor="text1"/>
                        </w:rPr>
                        <w:t>.</w:t>
                      </w:r>
                      <w:r>
                        <w:rPr>
                          <w:color w:val="000000" w:themeColor="text1"/>
                        </w:rPr>
                        <w:t>12</w:t>
                      </w:r>
                      <w:r w:rsidR="00AA798B" w:rsidRPr="00C02076">
                        <w:rPr>
                          <w:color w:val="000000" w:themeColor="text1"/>
                        </w:rPr>
                        <w:t>.</w:t>
                      </w:r>
                      <w:r w:rsidR="0084604C">
                        <w:rPr>
                          <w:color w:val="000000" w:themeColor="text1"/>
                        </w:rPr>
                        <w:t>2025</w:t>
                      </w:r>
                    </w:p>
                    <w:p w14:paraId="24161B01" w14:textId="77777777" w:rsidR="008730A1" w:rsidRPr="00C02076" w:rsidRDefault="008730A1" w:rsidP="00451E43">
                      <w:pPr>
                        <w:spacing w:after="80"/>
                        <w:ind w:right="772"/>
                        <w:rPr>
                          <w:color w:val="000000" w:themeColor="text1"/>
                        </w:rPr>
                      </w:pPr>
                    </w:p>
                  </w:txbxContent>
                </v:textbox>
                <w10:wrap anchory="page"/>
              </v:shape>
            </w:pict>
          </mc:Fallback>
        </mc:AlternateContent>
      </w:r>
      <w:r w:rsidR="001F7EEF">
        <w:rPr>
          <w:rFonts w:ascii="DM Serif Display" w:hAnsi="DM Serif Display"/>
          <w:noProof/>
          <w:color w:val="FF4A01"/>
          <w:sz w:val="60"/>
        </w:rPr>
        <mc:AlternateContent>
          <mc:Choice Requires="wps">
            <w:drawing>
              <wp:anchor distT="0" distB="0" distL="114300" distR="114300" simplePos="0" relativeHeight="251658242" behindDoc="0" locked="1" layoutInCell="1" allowOverlap="1" wp14:anchorId="2AA61B3C" wp14:editId="416F9E3F">
                <wp:simplePos x="0" y="0"/>
                <wp:positionH relativeFrom="column">
                  <wp:posOffset>-104775</wp:posOffset>
                </wp:positionH>
                <wp:positionV relativeFrom="page">
                  <wp:posOffset>1679575</wp:posOffset>
                </wp:positionV>
                <wp:extent cx="3268345" cy="3235960"/>
                <wp:effectExtent l="0" t="0" r="0" b="0"/>
                <wp:wrapNone/>
                <wp:docPr id="56" name="Text Box 56"/>
                <wp:cNvGraphicFramePr/>
                <a:graphic xmlns:a="http://schemas.openxmlformats.org/drawingml/2006/main">
                  <a:graphicData uri="http://schemas.microsoft.com/office/word/2010/wordprocessingShape">
                    <wps:wsp>
                      <wps:cNvSpPr txBox="1"/>
                      <wps:spPr>
                        <a:xfrm>
                          <a:off x="0" y="0"/>
                          <a:ext cx="3268345" cy="3235960"/>
                        </a:xfrm>
                        <a:prstGeom prst="rect">
                          <a:avLst/>
                        </a:prstGeom>
                        <a:noFill/>
                        <a:ln w="6350">
                          <a:noFill/>
                        </a:ln>
                      </wps:spPr>
                      <wps:txbx>
                        <w:txbxContent>
                          <w:p w14:paraId="2890B5A4" w14:textId="35BEF616" w:rsidR="00DA2EA6" w:rsidRDefault="0084604C" w:rsidP="00C20DA2">
                            <w:pPr>
                              <w:spacing w:after="120"/>
                              <w:rPr>
                                <w:rFonts w:ascii="DM Serif Display" w:hAnsi="DM Serif Display"/>
                                <w:color w:val="000000" w:themeColor="text1"/>
                                <w:sz w:val="60"/>
                                <w:szCs w:val="60"/>
                              </w:rPr>
                            </w:pPr>
                            <w:r>
                              <w:rPr>
                                <w:rFonts w:ascii="DM Serif Display" w:hAnsi="DM Serif Display"/>
                                <w:color w:val="000000" w:themeColor="text1"/>
                                <w:sz w:val="60"/>
                                <w:szCs w:val="60"/>
                              </w:rPr>
                              <w:t>Bluemay Warehouse</w:t>
                            </w:r>
                          </w:p>
                          <w:p w14:paraId="0B6932D5" w14:textId="5F217C6C" w:rsidR="0084604C" w:rsidRPr="007B0215" w:rsidRDefault="0084604C" w:rsidP="00C20DA2">
                            <w:pPr>
                              <w:spacing w:after="120"/>
                              <w:rPr>
                                <w:rFonts w:ascii="DM Serif Display" w:hAnsi="DM Serif Display"/>
                                <w:color w:val="000000" w:themeColor="text1"/>
                                <w:sz w:val="60"/>
                                <w:szCs w:val="60"/>
                              </w:rPr>
                            </w:pPr>
                            <w:r>
                              <w:rPr>
                                <w:rFonts w:ascii="DM Serif Display" w:hAnsi="DM Serif Display"/>
                                <w:color w:val="000000" w:themeColor="text1"/>
                                <w:sz w:val="60"/>
                                <w:szCs w:val="60"/>
                              </w:rPr>
                              <w:t>Melksham</w:t>
                            </w:r>
                          </w:p>
                          <w:p w14:paraId="52952FEA" w14:textId="10D17E79" w:rsidR="00DA2EA6" w:rsidRPr="007B0215" w:rsidRDefault="00C71D40" w:rsidP="001F7EEF">
                            <w:pPr>
                              <w:spacing w:line="211" w:lineRule="auto"/>
                              <w:rPr>
                                <w:rFonts w:ascii="DM Serif Display" w:hAnsi="DM Serif Display"/>
                                <w:color w:val="FF4A01"/>
                                <w:sz w:val="52"/>
                                <w:szCs w:val="52"/>
                              </w:rPr>
                            </w:pPr>
                            <w:r>
                              <w:rPr>
                                <w:rFonts w:ascii="DM Serif Display" w:hAnsi="DM Serif Display"/>
                                <w:color w:val="FF4A01"/>
                                <w:sz w:val="52"/>
                                <w:szCs w:val="52"/>
                              </w:rPr>
                              <w:t>Design + Access</w:t>
                            </w:r>
                            <w:r w:rsidR="0084604C">
                              <w:rPr>
                                <w:rFonts w:ascii="DM Serif Display" w:hAnsi="DM Serif Display"/>
                                <w:color w:val="FF4A01"/>
                                <w:sz w:val="52"/>
                                <w:szCs w:val="52"/>
                              </w:rPr>
                              <w:t xml:space="preserve"> Statement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61B3C" id="Text Box 56" o:spid="_x0000_s1027" type="#_x0000_t202" style="position:absolute;left:0;text-align:left;margin-left:-8.25pt;margin-top:132.25pt;width:257.35pt;height:254.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" filled="f" stroked="f" strokeweight=".5pt">
                <v:textbox>
                  <w:txbxContent>
                    <w:p w14:paraId="2890B5A4" w14:textId="35BEF616" w:rsidR="00DA2EA6" w:rsidRDefault="0084604C" w:rsidP="00C20DA2">
                      <w:pPr>
                        <w:spacing w:after="120"/>
                        <w:rPr>
                          <w:rFonts w:ascii="DM Serif Display" w:hAnsi="DM Serif Display"/>
                          <w:color w:val="000000" w:themeColor="text1"/>
                          <w:sz w:val="60"/>
                          <w:szCs w:val="60"/>
                        </w:rPr>
                      </w:pPr>
                      <w:r>
                        <w:rPr>
                          <w:rFonts w:ascii="DM Serif Display" w:hAnsi="DM Serif Display"/>
                          <w:color w:val="000000" w:themeColor="text1"/>
                          <w:sz w:val="60"/>
                          <w:szCs w:val="60"/>
                        </w:rPr>
                        <w:t>Bluemay Warehouse</w:t>
                      </w:r>
                    </w:p>
                    <w:p w14:paraId="0B6932D5" w14:textId="5F217C6C" w:rsidR="0084604C" w:rsidRPr="007B0215" w:rsidRDefault="0084604C" w:rsidP="00C20DA2">
                      <w:pPr>
                        <w:spacing w:after="120"/>
                        <w:rPr>
                          <w:rFonts w:ascii="DM Serif Display" w:hAnsi="DM Serif Display"/>
                          <w:color w:val="000000" w:themeColor="text1"/>
                          <w:sz w:val="60"/>
                          <w:szCs w:val="60"/>
                        </w:rPr>
                      </w:pPr>
                      <w:r>
                        <w:rPr>
                          <w:rFonts w:ascii="DM Serif Display" w:hAnsi="DM Serif Display"/>
                          <w:color w:val="000000" w:themeColor="text1"/>
                          <w:sz w:val="60"/>
                          <w:szCs w:val="60"/>
                        </w:rPr>
                        <w:t>Melksham</w:t>
                      </w:r>
                    </w:p>
                    <w:p w14:paraId="52952FEA" w14:textId="10D17E79" w:rsidR="00DA2EA6" w:rsidRPr="007B0215" w:rsidRDefault="00C71D40" w:rsidP="001F7EEF">
                      <w:pPr>
                        <w:spacing w:line="211" w:lineRule="auto"/>
                        <w:rPr>
                          <w:rFonts w:ascii="DM Serif Display" w:hAnsi="DM Serif Display"/>
                          <w:color w:val="FF4A01"/>
                          <w:sz w:val="52"/>
                          <w:szCs w:val="52"/>
                        </w:rPr>
                      </w:pPr>
                      <w:r>
                        <w:rPr>
                          <w:rFonts w:ascii="DM Serif Display" w:hAnsi="DM Serif Display"/>
                          <w:color w:val="FF4A01"/>
                          <w:sz w:val="52"/>
                          <w:szCs w:val="52"/>
                        </w:rPr>
                        <w:t>Design + Access</w:t>
                      </w:r>
                      <w:r w:rsidR="0084604C">
                        <w:rPr>
                          <w:rFonts w:ascii="DM Serif Display" w:hAnsi="DM Serif Display"/>
                          <w:color w:val="FF4A01"/>
                          <w:sz w:val="52"/>
                          <w:szCs w:val="52"/>
                        </w:rPr>
                        <w:t xml:space="preserve"> Statement</w:t>
                      </w:r>
                    </w:p>
                  </w:txbxContent>
                </v:textbox>
                <w10:wrap anchory="page"/>
                <w10:anchorlock/>
              </v:shape>
            </w:pict>
          </mc:Fallback>
        </mc:AlternateContent>
      </w:r>
    </w:p>
    <w:p w14:paraId="1D92FD84" w14:textId="77777777" w:rsidR="006E2272" w:rsidRPr="007E0092" w:rsidRDefault="006E2272" w:rsidP="00B96D6D">
      <w:pPr>
        <w:pStyle w:val="BodyText"/>
      </w:pPr>
    </w:p>
    <w:p w14:paraId="2B146554" w14:textId="77777777" w:rsidR="006E2272" w:rsidRPr="007E0092" w:rsidRDefault="006E2272" w:rsidP="00B96D6D">
      <w:pPr>
        <w:pStyle w:val="BodyText"/>
      </w:pPr>
    </w:p>
    <w:p w14:paraId="48802015" w14:textId="77777777" w:rsidR="006E2272" w:rsidRPr="007E0092" w:rsidRDefault="006E2272" w:rsidP="00B96D6D">
      <w:pPr>
        <w:pStyle w:val="BodyText"/>
      </w:pPr>
    </w:p>
    <w:p w14:paraId="765B93ED" w14:textId="77777777" w:rsidR="006E2272" w:rsidRPr="007E0092" w:rsidRDefault="006E2272" w:rsidP="00B96D6D">
      <w:pPr>
        <w:pStyle w:val="BodyText"/>
      </w:pPr>
    </w:p>
    <w:p w14:paraId="3246E42F" w14:textId="77777777" w:rsidR="006E2272" w:rsidRPr="007E0092" w:rsidRDefault="006E2272" w:rsidP="00B96D6D">
      <w:pPr>
        <w:pStyle w:val="BodyText"/>
      </w:pPr>
    </w:p>
    <w:p w14:paraId="64ACA6EE" w14:textId="77777777" w:rsidR="006E2272" w:rsidRPr="007E0092" w:rsidRDefault="006E2272" w:rsidP="00B96D6D">
      <w:pPr>
        <w:pStyle w:val="BodyText"/>
      </w:pPr>
    </w:p>
    <w:p w14:paraId="4E8CD9B8" w14:textId="77777777" w:rsidR="006E2272" w:rsidRPr="007E0092" w:rsidRDefault="006E2272" w:rsidP="00B96D6D">
      <w:pPr>
        <w:pStyle w:val="BodyText"/>
      </w:pPr>
    </w:p>
    <w:p w14:paraId="0C8938D8" w14:textId="77777777" w:rsidR="006E2272" w:rsidRPr="007E0092" w:rsidRDefault="007939C8" w:rsidP="00B96D6D">
      <w:pPr>
        <w:pStyle w:val="BodyText"/>
      </w:pPr>
      <w:r>
        <w:rPr>
          <w:noProof/>
          <w:color w:val="FFFFFF"/>
          <w:sz w:val="15"/>
        </w:rPr>
        <mc:AlternateContent>
          <mc:Choice Requires="wps">
            <w:drawing>
              <wp:anchor distT="0" distB="0" distL="114300" distR="114300" simplePos="0" relativeHeight="251667461" behindDoc="0" locked="0" layoutInCell="1" allowOverlap="1" wp14:anchorId="72169B5E" wp14:editId="68536619">
                <wp:simplePos x="0" y="0"/>
                <wp:positionH relativeFrom="column">
                  <wp:posOffset>3644900</wp:posOffset>
                </wp:positionH>
                <wp:positionV relativeFrom="page">
                  <wp:posOffset>6713855</wp:posOffset>
                </wp:positionV>
                <wp:extent cx="2592070" cy="389255"/>
                <wp:effectExtent l="0" t="0" r="0" b="0"/>
                <wp:wrapNone/>
                <wp:docPr id="633443911" name="Text Box 633443911"/>
                <wp:cNvGraphicFramePr/>
                <a:graphic xmlns:a="http://schemas.openxmlformats.org/drawingml/2006/main">
                  <a:graphicData uri="http://schemas.microsoft.com/office/word/2010/wordprocessingShape">
                    <wps:wsp>
                      <wps:cNvSpPr txBox="1"/>
                      <wps:spPr>
                        <a:xfrm>
                          <a:off x="0" y="0"/>
                          <a:ext cx="2592070" cy="389255"/>
                        </a:xfrm>
                        <a:prstGeom prst="rect">
                          <a:avLst/>
                        </a:prstGeom>
                        <a:noFill/>
                        <a:ln w="6350">
                          <a:noFill/>
                        </a:ln>
                      </wps:spPr>
                      <wps:txbx>
                        <w:txbxContent>
                          <w:p w14:paraId="269043B3" w14:textId="77777777" w:rsidR="007939C8" w:rsidRDefault="007939C8" w:rsidP="007939C8">
                            <w:pPr>
                              <w:rPr>
                                <w:color w:val="FFFFFF" w:themeColor="background1"/>
                                <w:sz w:val="15"/>
                                <w:szCs w:val="15"/>
                              </w:rPr>
                            </w:pPr>
                            <w:r>
                              <w:rPr>
                                <w:color w:val="FFFFFF" w:themeColor="background1"/>
                                <w:sz w:val="15"/>
                                <w:szCs w:val="15"/>
                              </w:rPr>
                              <w:t>Glentworth Court, Lime Kiln Close, Bristol BS34 8SR</w:t>
                            </w:r>
                          </w:p>
                          <w:p w14:paraId="0781FFC0" w14:textId="77777777" w:rsidR="007939C8" w:rsidRPr="008730A1" w:rsidRDefault="007939C8" w:rsidP="007939C8">
                            <w:pPr>
                              <w:spacing w:line="188" w:lineRule="exact"/>
                              <w:rPr>
                                <w:sz w:val="15"/>
                              </w:rPr>
                            </w:pPr>
                            <w:r>
                              <w:rPr>
                                <w:color w:val="FFFFFF" w:themeColor="background1"/>
                                <w:sz w:val="15"/>
                                <w:szCs w:val="15"/>
                              </w:rPr>
                              <w:t>+44 (0)117 931 2062</w:t>
                            </w:r>
                            <w:r w:rsidRPr="007E0092">
                              <w:rPr>
                                <w:color w:val="FFFFFF"/>
                                <w:spacing w:val="-1"/>
                                <w:sz w:val="15"/>
                              </w:rPr>
                              <w:t xml:space="preserve"> </w:t>
                            </w:r>
                            <w:r w:rsidRPr="007E0092">
                              <w:rPr>
                                <w:color w:val="FFFFFF"/>
                                <w:sz w:val="15"/>
                              </w:rPr>
                              <w:t>•</w:t>
                            </w:r>
                            <w:r w:rsidRPr="007E0092">
                              <w:rPr>
                                <w:color w:val="FFFFFF"/>
                                <w:spacing w:val="-1"/>
                                <w:sz w:val="15"/>
                              </w:rPr>
                              <w:t xml:space="preserve"> </w:t>
                            </w:r>
                            <w:hyperlink r:id="rId17">
                              <w:r w:rsidRPr="007E0092">
                                <w:rPr>
                                  <w:color w:val="FFFFFF"/>
                                  <w:spacing w:val="-2"/>
                                  <w:sz w:val="15"/>
                                </w:rPr>
                                <w:t>kendallkingscott.co.uk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169B5E" id="Text Box 633443911" o:spid="_x0000_s1028" type="#_x0000_t202" style="position:absolute;left:0;text-align:left;margin-left:287pt;margin-top:528.65pt;width:204.1pt;height:30.65pt;z-index:251667461;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" filled="f" stroked="f" strokeweight=".5pt">
                <v:textbox>
                  <w:txbxContent>
                    <w:p w14:paraId="269043B3" w14:textId="77777777" w:rsidR="007939C8" w:rsidRDefault="007939C8" w:rsidP="007939C8">
                      <w:pPr>
                        <w:rPr>
                          <w:color w:val="FFFFFF" w:themeColor="background1"/>
                          <w:sz w:val="15"/>
                          <w:szCs w:val="15"/>
                        </w:rPr>
                      </w:pPr>
                      <w:r>
                        <w:rPr>
                          <w:color w:val="FFFFFF" w:themeColor="background1"/>
                          <w:sz w:val="15"/>
                          <w:szCs w:val="15"/>
                        </w:rPr>
                        <w:t>Glentworth Court, Lime Kiln Close, Bristol BS34 8SR</w:t>
                      </w:r>
                    </w:p>
                    <w:p w14:paraId="0781FFC0" w14:textId="77777777" w:rsidR="007939C8" w:rsidRPr="008730A1" w:rsidRDefault="007939C8" w:rsidP="007939C8">
                      <w:pPr>
                        <w:spacing w:line="188" w:lineRule="exact"/>
                        <w:rPr>
                          <w:sz w:val="15"/>
                        </w:rPr>
                      </w:pPr>
                      <w:r>
                        <w:rPr>
                          <w:color w:val="FFFFFF" w:themeColor="background1"/>
                          <w:sz w:val="15"/>
                          <w:szCs w:val="15"/>
                        </w:rPr>
                        <w:t>+44 (0)117 931 2062</w:t>
                      </w:r>
                      <w:r w:rsidRPr="007E0092">
                        <w:rPr>
                          <w:color w:val="FFFFFF"/>
                          <w:spacing w:val="-1"/>
                          <w:sz w:val="15"/>
                        </w:rPr>
                        <w:t xml:space="preserve"> </w:t>
                      </w:r>
                      <w:r w:rsidRPr="007E0092">
                        <w:rPr>
                          <w:color w:val="FFFFFF"/>
                          <w:sz w:val="15"/>
                        </w:rPr>
                        <w:t>•</w:t>
                      </w:r>
                      <w:r w:rsidRPr="007E0092">
                        <w:rPr>
                          <w:color w:val="FFFFFF"/>
                          <w:spacing w:val="-1"/>
                          <w:sz w:val="15"/>
                        </w:rPr>
                        <w:t xml:space="preserve"> </w:t>
                      </w:r>
                      <w:hyperlink r:id="rId18">
                        <w:r w:rsidRPr="007E0092">
                          <w:rPr>
                            <w:color w:val="FFFFFF"/>
                            <w:spacing w:val="-2"/>
                            <w:sz w:val="15"/>
                          </w:rPr>
                          <w:t>kendallkingscott.co.uk</w:t>
                        </w:r>
                      </w:hyperlink>
                    </w:p>
                  </w:txbxContent>
                </v:textbox>
                <w10:wrap anchory="page"/>
              </v:shape>
            </w:pict>
          </mc:Fallback>
        </mc:AlternateContent>
      </w:r>
    </w:p>
    <w:p w14:paraId="07567783" w14:textId="77777777" w:rsidR="006E2272" w:rsidRPr="007E0092" w:rsidRDefault="00F84159" w:rsidP="00C02076">
      <w:pPr>
        <w:spacing w:line="188" w:lineRule="exact"/>
        <w:rPr>
          <w:rFonts w:ascii="DMSans-Medium" w:hAnsi="DMSans-Medium"/>
          <w:sz w:val="15"/>
        </w:rPr>
        <w:sectPr w:rsidR="006E2272" w:rsidRPr="007E0092" w:rsidSect="009C5749">
          <w:footerReference w:type="default" r:id="rId19"/>
          <w:headerReference w:type="first" r:id="rId20"/>
          <w:type w:val="continuous"/>
          <w:pgSz w:w="16840" w:h="11910" w:orient="landscape"/>
          <w:pgMar w:top="403" w:right="403" w:bottom="567" w:left="743" w:header="720" w:footer="522" w:gutter="0"/>
          <w:cols w:space="720"/>
          <w:titlePg/>
          <w:docGrid w:linePitch="299"/>
        </w:sectPr>
      </w:pPr>
      <w:r>
        <w:rPr>
          <w:noProof/>
          <w:color w:val="FFFFFF"/>
          <w:sz w:val="15"/>
        </w:rPr>
        <mc:AlternateContent>
          <mc:Choice Requires="wps">
            <w:drawing>
              <wp:anchor distT="0" distB="0" distL="114300" distR="114300" simplePos="0" relativeHeight="251658243" behindDoc="0" locked="0" layoutInCell="1" allowOverlap="1" wp14:anchorId="6280BE26" wp14:editId="000B9552">
                <wp:simplePos x="0" y="0"/>
                <wp:positionH relativeFrom="column">
                  <wp:posOffset>102235</wp:posOffset>
                </wp:positionH>
                <wp:positionV relativeFrom="page">
                  <wp:posOffset>9812020</wp:posOffset>
                </wp:positionV>
                <wp:extent cx="2592070" cy="389255"/>
                <wp:effectExtent l="0" t="0" r="0" b="0"/>
                <wp:wrapNone/>
                <wp:docPr id="57" name="Text Box 57"/>
                <wp:cNvGraphicFramePr/>
                <a:graphic xmlns:a="http://schemas.openxmlformats.org/drawingml/2006/main">
                  <a:graphicData uri="http://schemas.microsoft.com/office/word/2010/wordprocessingShape">
                    <wps:wsp>
                      <wps:cNvSpPr txBox="1"/>
                      <wps:spPr>
                        <a:xfrm>
                          <a:off x="0" y="0"/>
                          <a:ext cx="2592070" cy="389255"/>
                        </a:xfrm>
                        <a:prstGeom prst="rect">
                          <a:avLst/>
                        </a:prstGeom>
                        <a:noFill/>
                        <a:ln w="6350">
                          <a:noFill/>
                        </a:ln>
                      </wps:spPr>
                      <wps:txbx>
                        <w:txbxContent>
                          <w:p w14:paraId="3F45BC31" w14:textId="77777777" w:rsidR="00F84159" w:rsidRDefault="00F84159">
                            <w:pPr>
                              <w:rPr>
                                <w:color w:val="FFFFFF" w:themeColor="background1"/>
                                <w:sz w:val="15"/>
                                <w:szCs w:val="15"/>
                              </w:rPr>
                            </w:pPr>
                            <w:r>
                              <w:rPr>
                                <w:color w:val="FFFFFF" w:themeColor="background1"/>
                                <w:sz w:val="15"/>
                                <w:szCs w:val="15"/>
                              </w:rPr>
                              <w:t>Glentworth Court, Lime Kiln Close, Bristol BS34 8SR</w:t>
                            </w:r>
                          </w:p>
                          <w:p w14:paraId="715183C8" w14:textId="77777777" w:rsidR="00F84159" w:rsidRPr="008730A1" w:rsidRDefault="00F84159" w:rsidP="008730A1">
                            <w:pPr>
                              <w:spacing w:line="188" w:lineRule="exact"/>
                              <w:rPr>
                                <w:sz w:val="15"/>
                              </w:rPr>
                            </w:pPr>
                            <w:r>
                              <w:rPr>
                                <w:color w:val="FFFFFF" w:themeColor="background1"/>
                                <w:sz w:val="15"/>
                                <w:szCs w:val="15"/>
                              </w:rPr>
                              <w:t>+44 (0)117 931 2062</w:t>
                            </w:r>
                            <w:r w:rsidR="008730A1" w:rsidRPr="007E0092">
                              <w:rPr>
                                <w:color w:val="FFFFFF"/>
                                <w:spacing w:val="-1"/>
                                <w:sz w:val="15"/>
                              </w:rPr>
                              <w:t xml:space="preserve"> </w:t>
                            </w:r>
                            <w:r w:rsidR="008730A1" w:rsidRPr="007E0092">
                              <w:rPr>
                                <w:color w:val="FFFFFF"/>
                                <w:sz w:val="15"/>
                              </w:rPr>
                              <w:t>•</w:t>
                            </w:r>
                            <w:r w:rsidR="008730A1" w:rsidRPr="007E0092">
                              <w:rPr>
                                <w:color w:val="FFFFFF"/>
                                <w:spacing w:val="-1"/>
                                <w:sz w:val="15"/>
                              </w:rPr>
                              <w:t xml:space="preserve"> </w:t>
                            </w:r>
                            <w:hyperlink r:id="rId21">
                              <w:r w:rsidR="008730A1" w:rsidRPr="007E0092">
                                <w:rPr>
                                  <w:color w:val="FFFFFF"/>
                                  <w:spacing w:val="-2"/>
                                  <w:sz w:val="15"/>
                                </w:rPr>
                                <w:t>kendallkingscott.co.uk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80BE26" id="Text Box 57" o:spid="_x0000_s1029" type="#_x0000_t202" style="position:absolute;margin-left:8.05pt;margin-top:772.6pt;width:204.1pt;height:30.65pt;z-index:251658243;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" filled="f" stroked="f" strokeweight=".5pt">
                <v:textbox>
                  <w:txbxContent>
                    <w:p w14:paraId="3F45BC31" w14:textId="77777777" w:rsidR="00F84159" w:rsidRDefault="00F84159">
                      <w:pPr>
                        <w:rPr>
                          <w:color w:val="FFFFFF" w:themeColor="background1"/>
                          <w:sz w:val="15"/>
                          <w:szCs w:val="15"/>
                        </w:rPr>
                      </w:pPr>
                      <w:r>
                        <w:rPr>
                          <w:color w:val="FFFFFF" w:themeColor="background1"/>
                          <w:sz w:val="15"/>
                          <w:szCs w:val="15"/>
                        </w:rPr>
                        <w:t>Glentworth Court, Lime Kiln Close, Bristol BS34 8SR</w:t>
                      </w:r>
                    </w:p>
                    <w:p w14:paraId="715183C8" w14:textId="77777777" w:rsidR="00F84159" w:rsidRPr="008730A1" w:rsidRDefault="00F84159" w:rsidP="008730A1">
                      <w:pPr>
                        <w:spacing w:line="188" w:lineRule="exact"/>
                        <w:rPr>
                          <w:sz w:val="15"/>
                        </w:rPr>
                      </w:pPr>
                      <w:r>
                        <w:rPr>
                          <w:color w:val="FFFFFF" w:themeColor="background1"/>
                          <w:sz w:val="15"/>
                          <w:szCs w:val="15"/>
                        </w:rPr>
                        <w:t>+44 (0)117 931 2062</w:t>
                      </w:r>
                      <w:r w:rsidR="008730A1" w:rsidRPr="007E0092">
                        <w:rPr>
                          <w:color w:val="FFFFFF"/>
                          <w:spacing w:val="-1"/>
                          <w:sz w:val="15"/>
                        </w:rPr>
                        <w:t xml:space="preserve"> </w:t>
                      </w:r>
                      <w:r w:rsidR="008730A1" w:rsidRPr="007E0092">
                        <w:rPr>
                          <w:color w:val="FFFFFF"/>
                          <w:sz w:val="15"/>
                        </w:rPr>
                        <w:t>•</w:t>
                      </w:r>
                      <w:r w:rsidR="008730A1" w:rsidRPr="007E0092">
                        <w:rPr>
                          <w:color w:val="FFFFFF"/>
                          <w:spacing w:val="-1"/>
                          <w:sz w:val="15"/>
                        </w:rPr>
                        <w:t xml:space="preserve"> </w:t>
                      </w:r>
                      <w:hyperlink r:id="rId22">
                        <w:r w:rsidR="008730A1" w:rsidRPr="007E0092">
                          <w:rPr>
                            <w:color w:val="FFFFFF"/>
                            <w:spacing w:val="-2"/>
                            <w:sz w:val="15"/>
                          </w:rPr>
                          <w:t>kendallkingscott.co.uk</w:t>
                        </w:r>
                      </w:hyperlink>
                    </w:p>
                  </w:txbxContent>
                </v:textbox>
                <w10:wrap anchory="page"/>
              </v:shape>
            </w:pict>
          </mc:Fallback>
        </mc:AlternateContent>
      </w:r>
    </w:p>
    <w:p w14:paraId="1B33832E" w14:textId="77777777" w:rsidR="006E2272" w:rsidRPr="001766A5" w:rsidRDefault="00F30682" w:rsidP="00D657DD">
      <w:pPr>
        <w:pStyle w:val="DCSandContentsheading"/>
      </w:pPr>
      <w:r w:rsidRPr="001766A5">
        <w:lastRenderedPageBreak/>
        <w:t>Document Control Record</w:t>
      </w:r>
    </w:p>
    <w:p w14:paraId="223C4418" w14:textId="77777777" w:rsidR="00A30DB8" w:rsidRPr="00A30DB8" w:rsidRDefault="00A30DB8" w:rsidP="00443996">
      <w:pPr>
        <w:pStyle w:val="Heading2"/>
        <w:ind w:left="0" w:firstLine="0"/>
      </w:pPr>
    </w:p>
    <w:tbl>
      <w:tblPr>
        <w:tblStyle w:val="PlainTable1"/>
        <w:tblpPr w:leftFromText="180" w:rightFromText="180" w:vertAnchor="text" w:horzAnchor="margin" w:tblpY="1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2835"/>
        <w:gridCol w:w="2977"/>
        <w:gridCol w:w="2835"/>
      </w:tblGrid>
      <w:tr w:rsidR="002F1BF5" w:rsidRPr="002F1BF5" w14:paraId="6BD0AF35" w14:textId="77777777" w:rsidTr="00C20DA2">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7D0D1206" w14:textId="77777777" w:rsidR="002F1BF5" w:rsidRPr="002F1BF5" w:rsidRDefault="002F1BF5" w:rsidP="00C20DA2">
            <w:pPr>
              <w:pStyle w:val="DCStitles"/>
              <w:framePr w:hSpace="0" w:wrap="auto" w:vAnchor="margin" w:hAnchor="text" w:xAlign="left" w:yAlign="inline"/>
              <w:ind w:left="-1943" w:firstLine="1943"/>
              <w:rPr>
                <w:b/>
              </w:rPr>
            </w:pPr>
            <w:r w:rsidRPr="002F1BF5">
              <w:t>Version</w:t>
            </w:r>
          </w:p>
        </w:tc>
        <w:tc>
          <w:tcPr>
            <w:tcW w:w="2835" w:type="dxa"/>
            <w:vAlign w:val="center"/>
          </w:tcPr>
          <w:p w14:paraId="7979710E" w14:textId="77777777" w:rsidR="002F1BF5" w:rsidRPr="002F1BF5" w:rsidRDefault="002F1BF5" w:rsidP="009511E6">
            <w:pPr>
              <w:pStyle w:val="DCStitles"/>
              <w:framePr w:hSpace="0" w:wrap="auto" w:vAnchor="margin" w:hAnchor="text" w:xAlign="left" w:yAlign="inline"/>
              <w:cnfStyle w:val="100000000000" w:firstRow="1" w:lastRow="0" w:firstColumn="0" w:lastColumn="0" w:oddVBand="0" w:evenVBand="0" w:oddHBand="0" w:evenHBand="0" w:firstRowFirstColumn="0" w:firstRowLastColumn="0" w:lastRowFirstColumn="0" w:lastRowLastColumn="0"/>
              <w:rPr>
                <w:b/>
              </w:rPr>
            </w:pPr>
            <w:r w:rsidRPr="002F1BF5">
              <w:t>Date</w:t>
            </w:r>
          </w:p>
        </w:tc>
        <w:tc>
          <w:tcPr>
            <w:tcW w:w="2977" w:type="dxa"/>
            <w:vAlign w:val="center"/>
          </w:tcPr>
          <w:p w14:paraId="42F3101C" w14:textId="77777777" w:rsidR="002F1BF5" w:rsidRPr="002F1BF5" w:rsidRDefault="002F1BF5" w:rsidP="009511E6">
            <w:pPr>
              <w:pStyle w:val="DCStitles"/>
              <w:framePr w:hSpace="0" w:wrap="auto" w:vAnchor="margin" w:hAnchor="text" w:xAlign="left" w:yAlign="inline"/>
              <w:cnfStyle w:val="100000000000" w:firstRow="1" w:lastRow="0" w:firstColumn="0" w:lastColumn="0" w:oddVBand="0" w:evenVBand="0" w:oddHBand="0" w:evenHBand="0" w:firstRowFirstColumn="0" w:firstRowLastColumn="0" w:lastRowFirstColumn="0" w:lastRowLastColumn="0"/>
              <w:rPr>
                <w:b/>
              </w:rPr>
            </w:pPr>
            <w:r w:rsidRPr="002F1BF5">
              <w:t>Prepared by</w:t>
            </w:r>
          </w:p>
        </w:tc>
        <w:tc>
          <w:tcPr>
            <w:tcW w:w="2835" w:type="dxa"/>
            <w:vAlign w:val="center"/>
          </w:tcPr>
          <w:p w14:paraId="01BDDCEA" w14:textId="77777777" w:rsidR="002F1BF5" w:rsidRPr="002F1BF5" w:rsidRDefault="002F1BF5" w:rsidP="009511E6">
            <w:pPr>
              <w:pStyle w:val="DCStitles"/>
              <w:framePr w:hSpace="0" w:wrap="auto" w:vAnchor="margin" w:hAnchor="text" w:xAlign="left" w:yAlign="inline"/>
              <w:cnfStyle w:val="100000000000" w:firstRow="1" w:lastRow="0" w:firstColumn="0" w:lastColumn="0" w:oddVBand="0" w:evenVBand="0" w:oddHBand="0" w:evenHBand="0" w:firstRowFirstColumn="0" w:firstRowLastColumn="0" w:lastRowFirstColumn="0" w:lastRowLastColumn="0"/>
              <w:rPr>
                <w:b/>
              </w:rPr>
            </w:pPr>
            <w:r w:rsidRPr="002F1BF5">
              <w:t>Checked by</w:t>
            </w:r>
          </w:p>
        </w:tc>
      </w:tr>
      <w:tr w:rsidR="002F1BF5" w:rsidRPr="002F1BF5" w14:paraId="052C24A5" w14:textId="77777777" w:rsidTr="00C20DA2">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3FDE78EC" w14:textId="6A33B561" w:rsidR="002F1BF5" w:rsidRPr="002F1BF5" w:rsidRDefault="0084604C" w:rsidP="00E75579">
            <w:pPr>
              <w:jc w:val="center"/>
              <w:rPr>
                <w:b w:val="0"/>
                <w:bCs w:val="0"/>
                <w:szCs w:val="20"/>
              </w:rPr>
            </w:pPr>
            <w:r>
              <w:rPr>
                <w:b w:val="0"/>
                <w:bCs w:val="0"/>
                <w:szCs w:val="20"/>
              </w:rPr>
              <w:t>P01</w:t>
            </w:r>
          </w:p>
        </w:tc>
        <w:tc>
          <w:tcPr>
            <w:tcW w:w="2835" w:type="dxa"/>
            <w:vAlign w:val="center"/>
          </w:tcPr>
          <w:p w14:paraId="54D1B918" w14:textId="079563ED" w:rsidR="002F1BF5" w:rsidRPr="002F1BF5" w:rsidRDefault="00C71D40" w:rsidP="00E75579">
            <w:pPr>
              <w:jc w:val="center"/>
              <w:cnfStyle w:val="000000100000" w:firstRow="0" w:lastRow="0" w:firstColumn="0" w:lastColumn="0" w:oddVBand="0" w:evenVBand="0" w:oddHBand="1" w:evenHBand="0" w:firstRowFirstColumn="0" w:firstRowLastColumn="0" w:lastRowFirstColumn="0" w:lastRowLastColumn="0"/>
              <w:rPr>
                <w:szCs w:val="20"/>
              </w:rPr>
            </w:pPr>
            <w:r>
              <w:rPr>
                <w:szCs w:val="20"/>
              </w:rPr>
              <w:t>08</w:t>
            </w:r>
            <w:r w:rsidR="002F1BF5" w:rsidRPr="002F1BF5">
              <w:rPr>
                <w:szCs w:val="20"/>
              </w:rPr>
              <w:t>.</w:t>
            </w:r>
            <w:r>
              <w:rPr>
                <w:szCs w:val="20"/>
              </w:rPr>
              <w:t>12</w:t>
            </w:r>
            <w:r w:rsidR="002F1BF5" w:rsidRPr="002F1BF5">
              <w:rPr>
                <w:szCs w:val="20"/>
              </w:rPr>
              <w:t>.</w:t>
            </w:r>
            <w:r w:rsidR="0084604C">
              <w:rPr>
                <w:szCs w:val="20"/>
              </w:rPr>
              <w:t>2025</w:t>
            </w:r>
          </w:p>
        </w:tc>
        <w:tc>
          <w:tcPr>
            <w:tcW w:w="2977" w:type="dxa"/>
            <w:vAlign w:val="center"/>
          </w:tcPr>
          <w:p w14:paraId="0CB6B2E0" w14:textId="33038AFD" w:rsidR="002F1BF5" w:rsidRPr="002F1BF5" w:rsidRDefault="0084604C" w:rsidP="00E75579">
            <w:pPr>
              <w:jc w:val="center"/>
              <w:cnfStyle w:val="000000100000" w:firstRow="0" w:lastRow="0" w:firstColumn="0" w:lastColumn="0" w:oddVBand="0" w:evenVBand="0" w:oddHBand="1" w:evenHBand="0" w:firstRowFirstColumn="0" w:firstRowLastColumn="0" w:lastRowFirstColumn="0" w:lastRowLastColumn="0"/>
              <w:rPr>
                <w:szCs w:val="20"/>
              </w:rPr>
            </w:pPr>
            <w:r>
              <w:rPr>
                <w:szCs w:val="20"/>
              </w:rPr>
              <w:t>Geraint</w:t>
            </w:r>
            <w:r w:rsidR="00C40A2D">
              <w:rPr>
                <w:szCs w:val="20"/>
              </w:rPr>
              <w:t xml:space="preserve"> </w:t>
            </w:r>
            <w:r>
              <w:rPr>
                <w:szCs w:val="20"/>
              </w:rPr>
              <w:t>James</w:t>
            </w:r>
          </w:p>
        </w:tc>
        <w:tc>
          <w:tcPr>
            <w:tcW w:w="2835" w:type="dxa"/>
            <w:vAlign w:val="center"/>
          </w:tcPr>
          <w:p w14:paraId="57F8F717" w14:textId="417CF9B8" w:rsidR="002F1BF5" w:rsidRPr="002F1BF5" w:rsidRDefault="0084604C" w:rsidP="00E75579">
            <w:pPr>
              <w:jc w:val="center"/>
              <w:cnfStyle w:val="000000100000" w:firstRow="0" w:lastRow="0" w:firstColumn="0" w:lastColumn="0" w:oddVBand="0" w:evenVBand="0" w:oddHBand="1" w:evenHBand="0" w:firstRowFirstColumn="0" w:firstRowLastColumn="0" w:lastRowFirstColumn="0" w:lastRowLastColumn="0"/>
              <w:rPr>
                <w:szCs w:val="20"/>
              </w:rPr>
            </w:pPr>
            <w:r>
              <w:rPr>
                <w:szCs w:val="20"/>
              </w:rPr>
              <w:t>Giuseppe Amesbury</w:t>
            </w:r>
          </w:p>
        </w:tc>
      </w:tr>
      <w:tr w:rsidR="002F1BF5" w:rsidRPr="00E75579" w14:paraId="37600C87" w14:textId="77777777" w:rsidTr="00C20DA2">
        <w:trPr>
          <w:trHeight w:val="438"/>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09868804" w14:textId="777D1FD4" w:rsidR="002F1BF5" w:rsidRPr="00E75579" w:rsidRDefault="00C7503D" w:rsidP="00E75579">
            <w:pPr>
              <w:jc w:val="center"/>
              <w:rPr>
                <w:b w:val="0"/>
                <w:bCs w:val="0"/>
                <w:szCs w:val="20"/>
              </w:rPr>
            </w:pPr>
            <w:r>
              <w:rPr>
                <w:b w:val="0"/>
                <w:bCs w:val="0"/>
                <w:szCs w:val="20"/>
              </w:rPr>
              <w:t>P02</w:t>
            </w:r>
          </w:p>
        </w:tc>
        <w:tc>
          <w:tcPr>
            <w:tcW w:w="2835" w:type="dxa"/>
            <w:vAlign w:val="center"/>
          </w:tcPr>
          <w:p w14:paraId="091CAC2A" w14:textId="1F8F7EA4" w:rsidR="002F1BF5" w:rsidRPr="00E75579" w:rsidRDefault="00C7503D" w:rsidP="00E75579">
            <w:pPr>
              <w:jc w:val="center"/>
              <w:cnfStyle w:val="000000000000" w:firstRow="0" w:lastRow="0" w:firstColumn="0" w:lastColumn="0" w:oddVBand="0" w:evenVBand="0" w:oddHBand="0" w:evenHBand="0" w:firstRowFirstColumn="0" w:firstRowLastColumn="0" w:lastRowFirstColumn="0" w:lastRowLastColumn="0"/>
              <w:rPr>
                <w:szCs w:val="20"/>
              </w:rPr>
            </w:pPr>
            <w:r>
              <w:rPr>
                <w:szCs w:val="20"/>
              </w:rPr>
              <w:t>09.12.2025</w:t>
            </w:r>
          </w:p>
        </w:tc>
        <w:tc>
          <w:tcPr>
            <w:tcW w:w="2977" w:type="dxa"/>
            <w:vAlign w:val="center"/>
          </w:tcPr>
          <w:p w14:paraId="2C058F44" w14:textId="53DD6516" w:rsidR="002F1BF5" w:rsidRPr="00E75579" w:rsidRDefault="00C7503D" w:rsidP="00E75579">
            <w:pPr>
              <w:jc w:val="center"/>
              <w:cnfStyle w:val="000000000000" w:firstRow="0" w:lastRow="0" w:firstColumn="0" w:lastColumn="0" w:oddVBand="0" w:evenVBand="0" w:oddHBand="0" w:evenHBand="0" w:firstRowFirstColumn="0" w:firstRowLastColumn="0" w:lastRowFirstColumn="0" w:lastRowLastColumn="0"/>
              <w:rPr>
                <w:szCs w:val="20"/>
              </w:rPr>
            </w:pPr>
            <w:r>
              <w:rPr>
                <w:szCs w:val="20"/>
              </w:rPr>
              <w:t>Geraint James</w:t>
            </w:r>
          </w:p>
        </w:tc>
        <w:tc>
          <w:tcPr>
            <w:tcW w:w="2835" w:type="dxa"/>
            <w:vAlign w:val="center"/>
          </w:tcPr>
          <w:p w14:paraId="6C55EC88" w14:textId="7CDB01BD" w:rsidR="002F1BF5" w:rsidRPr="00E75579" w:rsidRDefault="00C7503D" w:rsidP="00E75579">
            <w:pPr>
              <w:jc w:val="center"/>
              <w:cnfStyle w:val="000000000000" w:firstRow="0" w:lastRow="0" w:firstColumn="0" w:lastColumn="0" w:oddVBand="0" w:evenVBand="0" w:oddHBand="0" w:evenHBand="0" w:firstRowFirstColumn="0" w:firstRowLastColumn="0" w:lastRowFirstColumn="0" w:lastRowLastColumn="0"/>
              <w:rPr>
                <w:szCs w:val="20"/>
              </w:rPr>
            </w:pPr>
            <w:r>
              <w:rPr>
                <w:szCs w:val="20"/>
              </w:rPr>
              <w:t>Giuseppe Amesbury</w:t>
            </w:r>
          </w:p>
        </w:tc>
      </w:tr>
      <w:tr w:rsidR="002F1BF5" w:rsidRPr="00E75579" w14:paraId="7EAB2F20" w14:textId="77777777" w:rsidTr="00C20DA2">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7ACD58E7" w14:textId="6D4FDAE9" w:rsidR="002F1BF5" w:rsidRPr="00E75579" w:rsidRDefault="00E33941" w:rsidP="00E75579">
            <w:pPr>
              <w:jc w:val="center"/>
              <w:rPr>
                <w:b w:val="0"/>
                <w:bCs w:val="0"/>
                <w:szCs w:val="20"/>
              </w:rPr>
            </w:pPr>
            <w:r>
              <w:rPr>
                <w:b w:val="0"/>
                <w:bCs w:val="0"/>
                <w:szCs w:val="20"/>
              </w:rPr>
              <w:t>P03</w:t>
            </w:r>
          </w:p>
        </w:tc>
        <w:tc>
          <w:tcPr>
            <w:tcW w:w="2835" w:type="dxa"/>
            <w:vAlign w:val="center"/>
          </w:tcPr>
          <w:p w14:paraId="32D88929" w14:textId="051EF170" w:rsidR="002F1BF5" w:rsidRPr="00E75579" w:rsidRDefault="00E33941" w:rsidP="00E75579">
            <w:pPr>
              <w:jc w:val="center"/>
              <w:cnfStyle w:val="000000100000" w:firstRow="0" w:lastRow="0" w:firstColumn="0" w:lastColumn="0" w:oddVBand="0" w:evenVBand="0" w:oddHBand="1" w:evenHBand="0" w:firstRowFirstColumn="0" w:firstRowLastColumn="0" w:lastRowFirstColumn="0" w:lastRowLastColumn="0"/>
              <w:rPr>
                <w:szCs w:val="20"/>
              </w:rPr>
            </w:pPr>
            <w:r>
              <w:rPr>
                <w:szCs w:val="20"/>
              </w:rPr>
              <w:t>30.04.2026</w:t>
            </w:r>
          </w:p>
        </w:tc>
        <w:tc>
          <w:tcPr>
            <w:tcW w:w="2977" w:type="dxa"/>
            <w:vAlign w:val="center"/>
          </w:tcPr>
          <w:p w14:paraId="3812AB4F" w14:textId="219FD6FF" w:rsidR="002F1BF5" w:rsidRPr="00E75579" w:rsidRDefault="00E33941" w:rsidP="00E75579">
            <w:pPr>
              <w:jc w:val="center"/>
              <w:cnfStyle w:val="000000100000" w:firstRow="0" w:lastRow="0" w:firstColumn="0" w:lastColumn="0" w:oddVBand="0" w:evenVBand="0" w:oddHBand="1" w:evenHBand="0" w:firstRowFirstColumn="0" w:firstRowLastColumn="0" w:lastRowFirstColumn="0" w:lastRowLastColumn="0"/>
              <w:rPr>
                <w:szCs w:val="20"/>
              </w:rPr>
            </w:pPr>
            <w:r>
              <w:rPr>
                <w:szCs w:val="20"/>
              </w:rPr>
              <w:t>Geraint James</w:t>
            </w:r>
          </w:p>
        </w:tc>
        <w:tc>
          <w:tcPr>
            <w:tcW w:w="2835" w:type="dxa"/>
            <w:vAlign w:val="center"/>
          </w:tcPr>
          <w:p w14:paraId="3F42BF21" w14:textId="107434F4" w:rsidR="002F1BF5" w:rsidRPr="00E75579" w:rsidRDefault="00E33941" w:rsidP="00E75579">
            <w:pPr>
              <w:jc w:val="center"/>
              <w:cnfStyle w:val="000000100000" w:firstRow="0" w:lastRow="0" w:firstColumn="0" w:lastColumn="0" w:oddVBand="0" w:evenVBand="0" w:oddHBand="1" w:evenHBand="0" w:firstRowFirstColumn="0" w:firstRowLastColumn="0" w:lastRowFirstColumn="0" w:lastRowLastColumn="0"/>
              <w:rPr>
                <w:szCs w:val="20"/>
              </w:rPr>
            </w:pPr>
            <w:r>
              <w:rPr>
                <w:szCs w:val="20"/>
              </w:rPr>
              <w:t>Giuseppe Amesbury</w:t>
            </w:r>
          </w:p>
        </w:tc>
      </w:tr>
      <w:tr w:rsidR="002F1BF5" w:rsidRPr="00E75579" w14:paraId="21EB0AE6" w14:textId="77777777" w:rsidTr="00C20DA2">
        <w:trPr>
          <w:trHeight w:val="435"/>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083BCC2D" w14:textId="77777777" w:rsidR="002F1BF5" w:rsidRPr="00E75579" w:rsidRDefault="002F1BF5" w:rsidP="00E75579">
            <w:pPr>
              <w:jc w:val="center"/>
              <w:rPr>
                <w:b w:val="0"/>
                <w:bCs w:val="0"/>
                <w:szCs w:val="20"/>
              </w:rPr>
            </w:pPr>
          </w:p>
        </w:tc>
        <w:tc>
          <w:tcPr>
            <w:tcW w:w="2835" w:type="dxa"/>
            <w:vAlign w:val="center"/>
          </w:tcPr>
          <w:p w14:paraId="79147CE3" w14:textId="77777777" w:rsidR="002F1BF5" w:rsidRPr="00E75579" w:rsidRDefault="002F1BF5" w:rsidP="00E75579">
            <w:pPr>
              <w:jc w:val="center"/>
              <w:cnfStyle w:val="000000000000" w:firstRow="0" w:lastRow="0" w:firstColumn="0" w:lastColumn="0" w:oddVBand="0" w:evenVBand="0" w:oddHBand="0" w:evenHBand="0" w:firstRowFirstColumn="0" w:firstRowLastColumn="0" w:lastRowFirstColumn="0" w:lastRowLastColumn="0"/>
              <w:rPr>
                <w:szCs w:val="20"/>
              </w:rPr>
            </w:pPr>
          </w:p>
        </w:tc>
        <w:tc>
          <w:tcPr>
            <w:tcW w:w="2977" w:type="dxa"/>
            <w:vAlign w:val="center"/>
          </w:tcPr>
          <w:p w14:paraId="2208068E" w14:textId="77777777" w:rsidR="002F1BF5" w:rsidRPr="00E75579" w:rsidRDefault="002F1BF5" w:rsidP="00E75579">
            <w:pPr>
              <w:jc w:val="center"/>
              <w:cnfStyle w:val="000000000000" w:firstRow="0" w:lastRow="0" w:firstColumn="0" w:lastColumn="0" w:oddVBand="0" w:evenVBand="0" w:oddHBand="0" w:evenHBand="0" w:firstRowFirstColumn="0" w:firstRowLastColumn="0" w:lastRowFirstColumn="0" w:lastRowLastColumn="0"/>
              <w:rPr>
                <w:szCs w:val="20"/>
              </w:rPr>
            </w:pPr>
          </w:p>
        </w:tc>
        <w:tc>
          <w:tcPr>
            <w:tcW w:w="2835" w:type="dxa"/>
            <w:vAlign w:val="center"/>
          </w:tcPr>
          <w:p w14:paraId="28F03341" w14:textId="77777777" w:rsidR="002F1BF5" w:rsidRPr="00E75579" w:rsidRDefault="002F1BF5" w:rsidP="00E75579">
            <w:pPr>
              <w:jc w:val="center"/>
              <w:cnfStyle w:val="000000000000" w:firstRow="0" w:lastRow="0" w:firstColumn="0" w:lastColumn="0" w:oddVBand="0" w:evenVBand="0" w:oddHBand="0" w:evenHBand="0" w:firstRowFirstColumn="0" w:firstRowLastColumn="0" w:lastRowFirstColumn="0" w:lastRowLastColumn="0"/>
              <w:rPr>
                <w:szCs w:val="20"/>
              </w:rPr>
            </w:pPr>
          </w:p>
        </w:tc>
      </w:tr>
    </w:tbl>
    <w:p w14:paraId="438E0EA1" w14:textId="77777777" w:rsidR="00200BAC" w:rsidRDefault="00200BAC" w:rsidP="00BA1D4F">
      <w:pPr>
        <w:rPr>
          <w:rFonts w:ascii="DM Serif Display"/>
          <w:sz w:val="25"/>
        </w:rPr>
      </w:pPr>
    </w:p>
    <w:p w14:paraId="3BD40012" w14:textId="77777777" w:rsidR="00627CC1" w:rsidRPr="00627CC1" w:rsidRDefault="00627CC1" w:rsidP="00627CC1">
      <w:pPr>
        <w:rPr>
          <w:rFonts w:ascii="DM Serif Display"/>
          <w:sz w:val="25"/>
        </w:rPr>
      </w:pPr>
    </w:p>
    <w:p w14:paraId="4F137440" w14:textId="77777777" w:rsidR="00627CC1" w:rsidRPr="00627CC1" w:rsidRDefault="00627CC1" w:rsidP="00627CC1">
      <w:pPr>
        <w:rPr>
          <w:rFonts w:ascii="DM Serif Display"/>
          <w:sz w:val="25"/>
        </w:rPr>
      </w:pPr>
    </w:p>
    <w:p w14:paraId="385FA08E" w14:textId="77777777" w:rsidR="00627CC1" w:rsidRPr="00627CC1" w:rsidRDefault="00627CC1" w:rsidP="00627CC1">
      <w:pPr>
        <w:rPr>
          <w:rFonts w:ascii="DM Serif Display"/>
          <w:sz w:val="25"/>
        </w:rPr>
      </w:pPr>
    </w:p>
    <w:p w14:paraId="479F313E" w14:textId="77777777" w:rsidR="00627CC1" w:rsidRPr="00627CC1" w:rsidRDefault="00627CC1" w:rsidP="00627CC1">
      <w:pPr>
        <w:rPr>
          <w:rFonts w:ascii="DM Serif Display"/>
          <w:sz w:val="25"/>
        </w:rPr>
      </w:pPr>
    </w:p>
    <w:p w14:paraId="4130E034" w14:textId="77777777" w:rsidR="00627CC1" w:rsidRPr="00627CC1" w:rsidRDefault="00627CC1" w:rsidP="00627CC1">
      <w:pPr>
        <w:rPr>
          <w:rFonts w:ascii="DM Serif Display"/>
          <w:sz w:val="25"/>
        </w:rPr>
      </w:pPr>
    </w:p>
    <w:p w14:paraId="0B160C14" w14:textId="77777777" w:rsidR="00627CC1" w:rsidRPr="00627CC1" w:rsidRDefault="00627CC1" w:rsidP="00627CC1">
      <w:pPr>
        <w:rPr>
          <w:rFonts w:ascii="DM Serif Display"/>
          <w:sz w:val="25"/>
        </w:rPr>
      </w:pPr>
    </w:p>
    <w:p w14:paraId="67D9FEEE" w14:textId="77777777" w:rsidR="00627CC1" w:rsidRPr="00627CC1" w:rsidRDefault="00627CC1" w:rsidP="00627CC1">
      <w:pPr>
        <w:rPr>
          <w:rFonts w:ascii="DM Serif Display"/>
          <w:sz w:val="25"/>
        </w:rPr>
      </w:pPr>
    </w:p>
    <w:p w14:paraId="3115DBFC" w14:textId="77777777" w:rsidR="00627CC1" w:rsidRPr="00627CC1" w:rsidRDefault="00627CC1" w:rsidP="00627CC1">
      <w:pPr>
        <w:rPr>
          <w:rFonts w:ascii="DM Serif Display"/>
          <w:sz w:val="25"/>
        </w:rPr>
      </w:pPr>
    </w:p>
    <w:p w14:paraId="2EA51F20" w14:textId="77777777" w:rsidR="00627CC1" w:rsidRPr="00627CC1" w:rsidRDefault="00627CC1" w:rsidP="00627CC1">
      <w:pPr>
        <w:rPr>
          <w:rFonts w:ascii="DM Serif Display"/>
          <w:sz w:val="25"/>
        </w:rPr>
      </w:pPr>
    </w:p>
    <w:p w14:paraId="0FA7DA88" w14:textId="77777777" w:rsidR="00627CC1" w:rsidRPr="00627CC1" w:rsidRDefault="00627CC1" w:rsidP="00627CC1">
      <w:pPr>
        <w:rPr>
          <w:rFonts w:ascii="DM Serif Display"/>
          <w:sz w:val="25"/>
        </w:rPr>
      </w:pPr>
    </w:p>
    <w:p w14:paraId="357746F5" w14:textId="77777777" w:rsidR="00627CC1" w:rsidRPr="00627CC1" w:rsidRDefault="00627CC1" w:rsidP="00627CC1">
      <w:pPr>
        <w:rPr>
          <w:rFonts w:ascii="DM Serif Display"/>
          <w:sz w:val="25"/>
        </w:rPr>
      </w:pPr>
    </w:p>
    <w:p w14:paraId="3BE9FDA5" w14:textId="77777777" w:rsidR="00627CC1" w:rsidRPr="00627CC1" w:rsidRDefault="00627CC1" w:rsidP="00627CC1">
      <w:pPr>
        <w:rPr>
          <w:rFonts w:ascii="DM Serif Display"/>
          <w:sz w:val="25"/>
        </w:rPr>
      </w:pPr>
    </w:p>
    <w:p w14:paraId="1AB47836" w14:textId="77777777" w:rsidR="00627CC1" w:rsidRPr="00627CC1" w:rsidRDefault="00627CC1" w:rsidP="00627CC1">
      <w:pPr>
        <w:rPr>
          <w:rFonts w:ascii="DM Serif Display"/>
          <w:sz w:val="25"/>
        </w:rPr>
      </w:pPr>
    </w:p>
    <w:p w14:paraId="18747E38" w14:textId="77777777" w:rsidR="00627CC1" w:rsidRDefault="00627CC1" w:rsidP="00627CC1">
      <w:pPr>
        <w:rPr>
          <w:rFonts w:ascii="DM Serif Display"/>
          <w:sz w:val="25"/>
        </w:rPr>
      </w:pPr>
    </w:p>
    <w:p w14:paraId="481AF293" w14:textId="77777777" w:rsidR="00627CC1" w:rsidRDefault="00627CC1" w:rsidP="00627CC1">
      <w:pPr>
        <w:tabs>
          <w:tab w:val="left" w:pos="7060"/>
        </w:tabs>
        <w:rPr>
          <w:rFonts w:ascii="DM Serif Display"/>
          <w:sz w:val="25"/>
        </w:rPr>
      </w:pPr>
      <w:r>
        <w:rPr>
          <w:rFonts w:ascii="DM Serif Display"/>
          <w:sz w:val="25"/>
        </w:rPr>
        <w:tab/>
      </w:r>
    </w:p>
    <w:p w14:paraId="4CD8CF23" w14:textId="77777777" w:rsidR="00627CC1" w:rsidRDefault="00627CC1" w:rsidP="00627CC1">
      <w:pPr>
        <w:rPr>
          <w:rFonts w:ascii="DM Serif Display"/>
          <w:sz w:val="25"/>
        </w:rPr>
      </w:pPr>
    </w:p>
    <w:p w14:paraId="348F5479" w14:textId="77777777" w:rsidR="00627CC1" w:rsidRPr="00627CC1" w:rsidRDefault="00627CC1" w:rsidP="00627CC1">
      <w:pPr>
        <w:rPr>
          <w:rFonts w:ascii="DM Serif Display"/>
          <w:sz w:val="25"/>
        </w:rPr>
        <w:sectPr w:rsidR="00627CC1" w:rsidRPr="00627CC1" w:rsidSect="00C20DA2">
          <w:headerReference w:type="default" r:id="rId23"/>
          <w:footerReference w:type="default" r:id="rId24"/>
          <w:pgSz w:w="16840" w:h="11910" w:orient="landscape"/>
          <w:pgMar w:top="1418" w:right="403" w:bottom="0" w:left="743" w:header="680" w:footer="510" w:gutter="0"/>
          <w:cols w:space="720"/>
          <w:docGrid w:linePitch="299"/>
        </w:sectPr>
      </w:pPr>
    </w:p>
    <w:p w14:paraId="79A868DD" w14:textId="77777777" w:rsidR="00D165B4" w:rsidRDefault="00D300C1" w:rsidP="00D657DD">
      <w:pPr>
        <w:pStyle w:val="DCSandContentsheading"/>
      </w:pPr>
      <w:r>
        <w:lastRenderedPageBreak/>
        <w:t>C</w:t>
      </w:r>
      <w:r w:rsidR="003863BC">
        <w:t>ontents</w:t>
      </w:r>
    </w:p>
    <w:p w14:paraId="4CCBEE5B" w14:textId="77777777" w:rsidR="003A7FDA" w:rsidRPr="00980A9D" w:rsidRDefault="003A7FDA" w:rsidP="00D657DD">
      <w:pPr>
        <w:pStyle w:val="DCSandContentsheading"/>
        <w:rPr>
          <w:sz w:val="24"/>
          <w:szCs w:val="24"/>
        </w:rPr>
        <w:sectPr w:rsidR="003A7FDA" w:rsidRPr="00980A9D" w:rsidSect="00C20DA2">
          <w:pgSz w:w="16840" w:h="11910" w:orient="landscape"/>
          <w:pgMar w:top="1418" w:right="403" w:bottom="0" w:left="743" w:header="680" w:footer="544" w:gutter="0"/>
          <w:cols w:space="720"/>
          <w:docGrid w:linePitch="299"/>
        </w:sectPr>
      </w:pPr>
    </w:p>
    <w:p w14:paraId="5B324292" w14:textId="11FFBE69" w:rsidR="00066EBB" w:rsidRDefault="00BA1D4F">
      <w:pPr>
        <w:pStyle w:val="TOC1"/>
        <w:rPr>
          <w:rFonts w:asciiTheme="minorHAnsi" w:eastAsiaTheme="minorEastAsia" w:hAnsiTheme="minorHAnsi" w:cstheme="minorBidi"/>
          <w:color w:val="auto"/>
          <w:kern w:val="2"/>
          <w:szCs w:val="24"/>
          <w:lang w:eastAsia="en-GB"/>
          <w14:ligatures w14:val="standardContextual"/>
        </w:rPr>
      </w:pPr>
      <w:r w:rsidRPr="00980A9D">
        <w:rPr>
          <w:spacing w:val="-26"/>
          <w:szCs w:val="24"/>
        </w:rPr>
        <w:fldChar w:fldCharType="begin"/>
      </w:r>
      <w:r w:rsidRPr="00980A9D">
        <w:rPr>
          <w:szCs w:val="24"/>
        </w:rPr>
        <w:instrText xml:space="preserve"> TOC \h \z \t "Heading 1,1,Heading 2,2,Heading 3,3,Heading-Level 1,1,Heading-Level 2,2" </w:instrText>
      </w:r>
      <w:r w:rsidRPr="00980A9D">
        <w:rPr>
          <w:spacing w:val="-26"/>
          <w:szCs w:val="24"/>
        </w:rPr>
        <w:fldChar w:fldCharType="separate"/>
      </w:r>
      <w:hyperlink w:anchor="_Toc198828987" w:history="1">
        <w:r w:rsidR="00066EBB" w:rsidRPr="005915B8">
          <w:rPr>
            <w:rStyle w:val="Hyperlink"/>
          </w:rPr>
          <w:t>1.0</w:t>
        </w:r>
        <w:r w:rsidR="00066EBB">
          <w:rPr>
            <w:rFonts w:asciiTheme="minorHAnsi" w:eastAsiaTheme="minorEastAsia" w:hAnsiTheme="minorHAnsi" w:cstheme="minorBidi"/>
            <w:color w:val="auto"/>
            <w:kern w:val="2"/>
            <w:szCs w:val="24"/>
            <w:lang w:eastAsia="en-GB"/>
            <w14:ligatures w14:val="standardContextual"/>
          </w:rPr>
          <w:tab/>
        </w:r>
        <w:r w:rsidR="00066EBB" w:rsidRPr="005915B8">
          <w:rPr>
            <w:rStyle w:val="Hyperlink"/>
          </w:rPr>
          <w:t>Use</w:t>
        </w:r>
        <w:r w:rsidR="00066EBB">
          <w:rPr>
            <w:webHidden/>
          </w:rPr>
          <w:tab/>
        </w:r>
        <w:r w:rsidR="00066EBB">
          <w:rPr>
            <w:webHidden/>
          </w:rPr>
          <w:fldChar w:fldCharType="begin"/>
        </w:r>
        <w:r w:rsidR="00066EBB">
          <w:rPr>
            <w:webHidden/>
          </w:rPr>
          <w:instrText xml:space="preserve"> PAGEREF _Toc198828987 \h </w:instrText>
        </w:r>
        <w:r w:rsidR="00066EBB">
          <w:rPr>
            <w:webHidden/>
          </w:rPr>
        </w:r>
        <w:r w:rsidR="00066EBB">
          <w:rPr>
            <w:webHidden/>
          </w:rPr>
          <w:fldChar w:fldCharType="separate"/>
        </w:r>
        <w:r w:rsidR="00CA194E">
          <w:rPr>
            <w:webHidden/>
          </w:rPr>
          <w:t>4</w:t>
        </w:r>
        <w:r w:rsidR="00066EBB">
          <w:rPr>
            <w:webHidden/>
          </w:rPr>
          <w:fldChar w:fldCharType="end"/>
        </w:r>
      </w:hyperlink>
    </w:p>
    <w:p w14:paraId="3230C2AB" w14:textId="572B5CC1"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8988" w:history="1">
        <w:r w:rsidRPr="005915B8">
          <w:rPr>
            <w:rStyle w:val="Hyperlink"/>
            <w:rFonts w:ascii="DM Sans Bold" w:hAnsi="DM Sans Bold"/>
            <w:noProof/>
            <w:spacing w:val="-19"/>
          </w:rPr>
          <w:t>1.1</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Use</w:t>
        </w:r>
        <w:r>
          <w:rPr>
            <w:noProof/>
            <w:webHidden/>
          </w:rPr>
          <w:tab/>
        </w:r>
        <w:r>
          <w:rPr>
            <w:noProof/>
            <w:webHidden/>
          </w:rPr>
          <w:fldChar w:fldCharType="begin"/>
        </w:r>
        <w:r>
          <w:rPr>
            <w:noProof/>
            <w:webHidden/>
          </w:rPr>
          <w:instrText xml:space="preserve"> PAGEREF _Toc198828988 \h </w:instrText>
        </w:r>
        <w:r>
          <w:rPr>
            <w:noProof/>
            <w:webHidden/>
          </w:rPr>
        </w:r>
        <w:r>
          <w:rPr>
            <w:noProof/>
            <w:webHidden/>
          </w:rPr>
          <w:fldChar w:fldCharType="separate"/>
        </w:r>
        <w:r w:rsidR="00CA194E">
          <w:rPr>
            <w:noProof/>
            <w:webHidden/>
          </w:rPr>
          <w:t>4</w:t>
        </w:r>
        <w:r>
          <w:rPr>
            <w:noProof/>
            <w:webHidden/>
          </w:rPr>
          <w:fldChar w:fldCharType="end"/>
        </w:r>
      </w:hyperlink>
    </w:p>
    <w:p w14:paraId="13A8D59E" w14:textId="44C40D1D" w:rsidR="00066EBB" w:rsidRDefault="00066EBB">
      <w:pPr>
        <w:pStyle w:val="TOC1"/>
        <w:rPr>
          <w:rFonts w:asciiTheme="minorHAnsi" w:eastAsiaTheme="minorEastAsia" w:hAnsiTheme="minorHAnsi" w:cstheme="minorBidi"/>
          <w:color w:val="auto"/>
          <w:kern w:val="2"/>
          <w:szCs w:val="24"/>
          <w:lang w:eastAsia="en-GB"/>
          <w14:ligatures w14:val="standardContextual"/>
        </w:rPr>
      </w:pPr>
      <w:hyperlink w:anchor="_Toc198828989" w:history="1">
        <w:r w:rsidRPr="005915B8">
          <w:rPr>
            <w:rStyle w:val="Hyperlink"/>
          </w:rPr>
          <w:t>2.0</w:t>
        </w:r>
        <w:r>
          <w:rPr>
            <w:rFonts w:asciiTheme="minorHAnsi" w:eastAsiaTheme="minorEastAsia" w:hAnsiTheme="minorHAnsi" w:cstheme="minorBidi"/>
            <w:color w:val="auto"/>
            <w:kern w:val="2"/>
            <w:szCs w:val="24"/>
            <w:lang w:eastAsia="en-GB"/>
            <w14:ligatures w14:val="standardContextual"/>
          </w:rPr>
          <w:tab/>
        </w:r>
        <w:r w:rsidRPr="005915B8">
          <w:rPr>
            <w:rStyle w:val="Hyperlink"/>
          </w:rPr>
          <w:t>Context</w:t>
        </w:r>
        <w:r>
          <w:rPr>
            <w:webHidden/>
          </w:rPr>
          <w:tab/>
        </w:r>
        <w:r>
          <w:rPr>
            <w:webHidden/>
          </w:rPr>
          <w:fldChar w:fldCharType="begin"/>
        </w:r>
        <w:r>
          <w:rPr>
            <w:webHidden/>
          </w:rPr>
          <w:instrText xml:space="preserve"> PAGEREF _Toc198828989 \h </w:instrText>
        </w:r>
        <w:r>
          <w:rPr>
            <w:webHidden/>
          </w:rPr>
        </w:r>
        <w:r>
          <w:rPr>
            <w:webHidden/>
          </w:rPr>
          <w:fldChar w:fldCharType="separate"/>
        </w:r>
        <w:r w:rsidR="00CA194E">
          <w:rPr>
            <w:webHidden/>
          </w:rPr>
          <w:t>4</w:t>
        </w:r>
        <w:r>
          <w:rPr>
            <w:webHidden/>
          </w:rPr>
          <w:fldChar w:fldCharType="end"/>
        </w:r>
      </w:hyperlink>
    </w:p>
    <w:p w14:paraId="4F17CA6A" w14:textId="6D3C28CF"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8990" w:history="1">
        <w:r w:rsidRPr="005915B8">
          <w:rPr>
            <w:rStyle w:val="Hyperlink"/>
            <w:rFonts w:ascii="DM Sans Bold" w:hAnsi="DM Sans Bold"/>
            <w:noProof/>
            <w:spacing w:val="-19"/>
          </w:rPr>
          <w:t>2.1</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Context</w:t>
        </w:r>
        <w:r>
          <w:rPr>
            <w:noProof/>
            <w:webHidden/>
          </w:rPr>
          <w:tab/>
        </w:r>
        <w:r>
          <w:rPr>
            <w:noProof/>
            <w:webHidden/>
          </w:rPr>
          <w:fldChar w:fldCharType="begin"/>
        </w:r>
        <w:r>
          <w:rPr>
            <w:noProof/>
            <w:webHidden/>
          </w:rPr>
          <w:instrText xml:space="preserve"> PAGEREF _Toc198828990 \h </w:instrText>
        </w:r>
        <w:r>
          <w:rPr>
            <w:noProof/>
            <w:webHidden/>
          </w:rPr>
        </w:r>
        <w:r>
          <w:rPr>
            <w:noProof/>
            <w:webHidden/>
          </w:rPr>
          <w:fldChar w:fldCharType="separate"/>
        </w:r>
        <w:r w:rsidR="00CA194E">
          <w:rPr>
            <w:noProof/>
            <w:webHidden/>
          </w:rPr>
          <w:t>4</w:t>
        </w:r>
        <w:r>
          <w:rPr>
            <w:noProof/>
            <w:webHidden/>
          </w:rPr>
          <w:fldChar w:fldCharType="end"/>
        </w:r>
      </w:hyperlink>
    </w:p>
    <w:p w14:paraId="5EBD314D" w14:textId="0905D54F" w:rsidR="00066EBB" w:rsidRDefault="00066EBB">
      <w:pPr>
        <w:pStyle w:val="TOC1"/>
        <w:rPr>
          <w:rFonts w:asciiTheme="minorHAnsi" w:eastAsiaTheme="minorEastAsia" w:hAnsiTheme="minorHAnsi" w:cstheme="minorBidi"/>
          <w:color w:val="auto"/>
          <w:kern w:val="2"/>
          <w:szCs w:val="24"/>
          <w:lang w:eastAsia="en-GB"/>
          <w14:ligatures w14:val="standardContextual"/>
        </w:rPr>
      </w:pPr>
      <w:hyperlink w:anchor="_Toc198828991" w:history="1">
        <w:r w:rsidRPr="005915B8">
          <w:rPr>
            <w:rStyle w:val="Hyperlink"/>
          </w:rPr>
          <w:t>3.0</w:t>
        </w:r>
        <w:r>
          <w:rPr>
            <w:rFonts w:asciiTheme="minorHAnsi" w:eastAsiaTheme="minorEastAsia" w:hAnsiTheme="minorHAnsi" w:cstheme="minorBidi"/>
            <w:color w:val="auto"/>
            <w:kern w:val="2"/>
            <w:szCs w:val="24"/>
            <w:lang w:eastAsia="en-GB"/>
            <w14:ligatures w14:val="standardContextual"/>
          </w:rPr>
          <w:tab/>
        </w:r>
        <w:r w:rsidRPr="005915B8">
          <w:rPr>
            <w:rStyle w:val="Hyperlink"/>
          </w:rPr>
          <w:t>Access</w:t>
        </w:r>
        <w:r>
          <w:rPr>
            <w:webHidden/>
          </w:rPr>
          <w:tab/>
        </w:r>
        <w:r>
          <w:rPr>
            <w:webHidden/>
          </w:rPr>
          <w:fldChar w:fldCharType="begin"/>
        </w:r>
        <w:r>
          <w:rPr>
            <w:webHidden/>
          </w:rPr>
          <w:instrText xml:space="preserve"> PAGEREF _Toc198828991 \h </w:instrText>
        </w:r>
        <w:r>
          <w:rPr>
            <w:webHidden/>
          </w:rPr>
        </w:r>
        <w:r>
          <w:rPr>
            <w:webHidden/>
          </w:rPr>
          <w:fldChar w:fldCharType="separate"/>
        </w:r>
        <w:r w:rsidR="00CA194E">
          <w:rPr>
            <w:webHidden/>
          </w:rPr>
          <w:t>4</w:t>
        </w:r>
        <w:r>
          <w:rPr>
            <w:webHidden/>
          </w:rPr>
          <w:fldChar w:fldCharType="end"/>
        </w:r>
      </w:hyperlink>
    </w:p>
    <w:p w14:paraId="1B194D49" w14:textId="66630E1D"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8992" w:history="1">
        <w:r w:rsidRPr="005915B8">
          <w:rPr>
            <w:rStyle w:val="Hyperlink"/>
            <w:rFonts w:ascii="DM Sans Bold" w:hAnsi="DM Sans Bold"/>
            <w:noProof/>
            <w:spacing w:val="-19"/>
          </w:rPr>
          <w:t>3.1</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Access</w:t>
        </w:r>
        <w:r>
          <w:rPr>
            <w:noProof/>
            <w:webHidden/>
          </w:rPr>
          <w:tab/>
        </w:r>
        <w:r>
          <w:rPr>
            <w:noProof/>
            <w:webHidden/>
          </w:rPr>
          <w:fldChar w:fldCharType="begin"/>
        </w:r>
        <w:r>
          <w:rPr>
            <w:noProof/>
            <w:webHidden/>
          </w:rPr>
          <w:instrText xml:space="preserve"> PAGEREF _Toc198828992 \h </w:instrText>
        </w:r>
        <w:r>
          <w:rPr>
            <w:noProof/>
            <w:webHidden/>
          </w:rPr>
        </w:r>
        <w:r>
          <w:rPr>
            <w:noProof/>
            <w:webHidden/>
          </w:rPr>
          <w:fldChar w:fldCharType="separate"/>
        </w:r>
        <w:r w:rsidR="00CA194E">
          <w:rPr>
            <w:noProof/>
            <w:webHidden/>
          </w:rPr>
          <w:t>4</w:t>
        </w:r>
        <w:r>
          <w:rPr>
            <w:noProof/>
            <w:webHidden/>
          </w:rPr>
          <w:fldChar w:fldCharType="end"/>
        </w:r>
      </w:hyperlink>
    </w:p>
    <w:p w14:paraId="34B6BC17" w14:textId="763E2CE5" w:rsidR="00066EBB" w:rsidRDefault="00066EBB">
      <w:pPr>
        <w:pStyle w:val="TOC1"/>
        <w:rPr>
          <w:rFonts w:asciiTheme="minorHAnsi" w:eastAsiaTheme="minorEastAsia" w:hAnsiTheme="minorHAnsi" w:cstheme="minorBidi"/>
          <w:color w:val="auto"/>
          <w:kern w:val="2"/>
          <w:szCs w:val="24"/>
          <w:lang w:eastAsia="en-GB"/>
          <w14:ligatures w14:val="standardContextual"/>
        </w:rPr>
      </w:pPr>
      <w:hyperlink w:anchor="_Toc198828993" w:history="1">
        <w:r w:rsidRPr="005915B8">
          <w:rPr>
            <w:rStyle w:val="Hyperlink"/>
          </w:rPr>
          <w:t>4.0</w:t>
        </w:r>
        <w:r>
          <w:rPr>
            <w:rFonts w:asciiTheme="minorHAnsi" w:eastAsiaTheme="minorEastAsia" w:hAnsiTheme="minorHAnsi" w:cstheme="minorBidi"/>
            <w:color w:val="auto"/>
            <w:kern w:val="2"/>
            <w:szCs w:val="24"/>
            <w:lang w:eastAsia="en-GB"/>
            <w14:ligatures w14:val="standardContextual"/>
          </w:rPr>
          <w:tab/>
        </w:r>
        <w:r w:rsidRPr="005915B8">
          <w:rPr>
            <w:rStyle w:val="Hyperlink"/>
          </w:rPr>
          <w:t>Amount</w:t>
        </w:r>
        <w:r>
          <w:rPr>
            <w:webHidden/>
          </w:rPr>
          <w:tab/>
        </w:r>
        <w:r>
          <w:rPr>
            <w:webHidden/>
          </w:rPr>
          <w:fldChar w:fldCharType="begin"/>
        </w:r>
        <w:r>
          <w:rPr>
            <w:webHidden/>
          </w:rPr>
          <w:instrText xml:space="preserve"> PAGEREF _Toc198828993 \h </w:instrText>
        </w:r>
        <w:r>
          <w:rPr>
            <w:webHidden/>
          </w:rPr>
        </w:r>
        <w:r>
          <w:rPr>
            <w:webHidden/>
          </w:rPr>
          <w:fldChar w:fldCharType="separate"/>
        </w:r>
        <w:r w:rsidR="00CA194E">
          <w:rPr>
            <w:webHidden/>
          </w:rPr>
          <w:t>5</w:t>
        </w:r>
        <w:r>
          <w:rPr>
            <w:webHidden/>
          </w:rPr>
          <w:fldChar w:fldCharType="end"/>
        </w:r>
      </w:hyperlink>
    </w:p>
    <w:p w14:paraId="615A9EA3" w14:textId="1290998D"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8994" w:history="1">
        <w:r w:rsidRPr="005915B8">
          <w:rPr>
            <w:rStyle w:val="Hyperlink"/>
            <w:rFonts w:ascii="DM Sans Bold" w:hAnsi="DM Sans Bold"/>
            <w:noProof/>
            <w:spacing w:val="-19"/>
          </w:rPr>
          <w:t>4.1</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Amount</w:t>
        </w:r>
        <w:r>
          <w:rPr>
            <w:noProof/>
            <w:webHidden/>
          </w:rPr>
          <w:tab/>
        </w:r>
        <w:r>
          <w:rPr>
            <w:noProof/>
            <w:webHidden/>
          </w:rPr>
          <w:fldChar w:fldCharType="begin"/>
        </w:r>
        <w:r>
          <w:rPr>
            <w:noProof/>
            <w:webHidden/>
          </w:rPr>
          <w:instrText xml:space="preserve"> PAGEREF _Toc198828994 \h </w:instrText>
        </w:r>
        <w:r>
          <w:rPr>
            <w:noProof/>
            <w:webHidden/>
          </w:rPr>
        </w:r>
        <w:r>
          <w:rPr>
            <w:noProof/>
            <w:webHidden/>
          </w:rPr>
          <w:fldChar w:fldCharType="separate"/>
        </w:r>
        <w:r w:rsidR="00CA194E">
          <w:rPr>
            <w:noProof/>
            <w:webHidden/>
          </w:rPr>
          <w:t>5</w:t>
        </w:r>
        <w:r>
          <w:rPr>
            <w:noProof/>
            <w:webHidden/>
          </w:rPr>
          <w:fldChar w:fldCharType="end"/>
        </w:r>
      </w:hyperlink>
    </w:p>
    <w:p w14:paraId="6C84BCB6" w14:textId="7A43C8B8" w:rsidR="00066EBB" w:rsidRDefault="00066EBB">
      <w:pPr>
        <w:pStyle w:val="TOC1"/>
        <w:rPr>
          <w:rFonts w:asciiTheme="minorHAnsi" w:eastAsiaTheme="minorEastAsia" w:hAnsiTheme="minorHAnsi" w:cstheme="minorBidi"/>
          <w:color w:val="auto"/>
          <w:kern w:val="2"/>
          <w:szCs w:val="24"/>
          <w:lang w:eastAsia="en-GB"/>
          <w14:ligatures w14:val="standardContextual"/>
        </w:rPr>
      </w:pPr>
      <w:hyperlink w:anchor="_Toc198828995" w:history="1">
        <w:r w:rsidRPr="005915B8">
          <w:rPr>
            <w:rStyle w:val="Hyperlink"/>
          </w:rPr>
          <w:t>5.0</w:t>
        </w:r>
        <w:r>
          <w:rPr>
            <w:rFonts w:asciiTheme="minorHAnsi" w:eastAsiaTheme="minorEastAsia" w:hAnsiTheme="minorHAnsi" w:cstheme="minorBidi"/>
            <w:color w:val="auto"/>
            <w:kern w:val="2"/>
            <w:szCs w:val="24"/>
            <w:lang w:eastAsia="en-GB"/>
            <w14:ligatures w14:val="standardContextual"/>
          </w:rPr>
          <w:tab/>
        </w:r>
        <w:r w:rsidRPr="005915B8">
          <w:rPr>
            <w:rStyle w:val="Hyperlink"/>
          </w:rPr>
          <w:t>Layout</w:t>
        </w:r>
        <w:r>
          <w:rPr>
            <w:webHidden/>
          </w:rPr>
          <w:tab/>
        </w:r>
        <w:r>
          <w:rPr>
            <w:webHidden/>
          </w:rPr>
          <w:fldChar w:fldCharType="begin"/>
        </w:r>
        <w:r>
          <w:rPr>
            <w:webHidden/>
          </w:rPr>
          <w:instrText xml:space="preserve"> PAGEREF _Toc198828995 \h </w:instrText>
        </w:r>
        <w:r>
          <w:rPr>
            <w:webHidden/>
          </w:rPr>
        </w:r>
        <w:r>
          <w:rPr>
            <w:webHidden/>
          </w:rPr>
          <w:fldChar w:fldCharType="separate"/>
        </w:r>
        <w:r w:rsidR="00CA194E">
          <w:rPr>
            <w:webHidden/>
          </w:rPr>
          <w:t>5</w:t>
        </w:r>
        <w:r>
          <w:rPr>
            <w:webHidden/>
          </w:rPr>
          <w:fldChar w:fldCharType="end"/>
        </w:r>
      </w:hyperlink>
    </w:p>
    <w:p w14:paraId="3B4888BB" w14:textId="3E2B07CD"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8996" w:history="1">
        <w:r w:rsidRPr="005915B8">
          <w:rPr>
            <w:rStyle w:val="Hyperlink"/>
            <w:rFonts w:ascii="DM Sans Bold" w:hAnsi="DM Sans Bold"/>
            <w:noProof/>
            <w:spacing w:val="-19"/>
          </w:rPr>
          <w:t>5.1</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Site Layout</w:t>
        </w:r>
        <w:r>
          <w:rPr>
            <w:noProof/>
            <w:webHidden/>
          </w:rPr>
          <w:tab/>
        </w:r>
        <w:r>
          <w:rPr>
            <w:noProof/>
            <w:webHidden/>
          </w:rPr>
          <w:fldChar w:fldCharType="begin"/>
        </w:r>
        <w:r>
          <w:rPr>
            <w:noProof/>
            <w:webHidden/>
          </w:rPr>
          <w:instrText xml:space="preserve"> PAGEREF _Toc198828996 \h </w:instrText>
        </w:r>
        <w:r>
          <w:rPr>
            <w:noProof/>
            <w:webHidden/>
          </w:rPr>
        </w:r>
        <w:r>
          <w:rPr>
            <w:noProof/>
            <w:webHidden/>
          </w:rPr>
          <w:fldChar w:fldCharType="separate"/>
        </w:r>
        <w:r w:rsidR="00CA194E">
          <w:rPr>
            <w:noProof/>
            <w:webHidden/>
          </w:rPr>
          <w:t>5</w:t>
        </w:r>
        <w:r>
          <w:rPr>
            <w:noProof/>
            <w:webHidden/>
          </w:rPr>
          <w:fldChar w:fldCharType="end"/>
        </w:r>
      </w:hyperlink>
    </w:p>
    <w:p w14:paraId="68B23616" w14:textId="3FD6E8DD"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8997" w:history="1">
        <w:r w:rsidRPr="005915B8">
          <w:rPr>
            <w:rStyle w:val="Hyperlink"/>
            <w:rFonts w:ascii="DM Sans Bold" w:hAnsi="DM Sans Bold"/>
            <w:noProof/>
            <w:spacing w:val="-19"/>
          </w:rPr>
          <w:t>5.2</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Massing</w:t>
        </w:r>
        <w:r>
          <w:rPr>
            <w:noProof/>
            <w:webHidden/>
          </w:rPr>
          <w:tab/>
        </w:r>
        <w:r>
          <w:rPr>
            <w:noProof/>
            <w:webHidden/>
          </w:rPr>
          <w:fldChar w:fldCharType="begin"/>
        </w:r>
        <w:r>
          <w:rPr>
            <w:noProof/>
            <w:webHidden/>
          </w:rPr>
          <w:instrText xml:space="preserve"> PAGEREF _Toc198828997 \h </w:instrText>
        </w:r>
        <w:r>
          <w:rPr>
            <w:noProof/>
            <w:webHidden/>
          </w:rPr>
        </w:r>
        <w:r>
          <w:rPr>
            <w:noProof/>
            <w:webHidden/>
          </w:rPr>
          <w:fldChar w:fldCharType="separate"/>
        </w:r>
        <w:r w:rsidR="00CA194E">
          <w:rPr>
            <w:noProof/>
            <w:webHidden/>
          </w:rPr>
          <w:t>5</w:t>
        </w:r>
        <w:r>
          <w:rPr>
            <w:noProof/>
            <w:webHidden/>
          </w:rPr>
          <w:fldChar w:fldCharType="end"/>
        </w:r>
      </w:hyperlink>
    </w:p>
    <w:p w14:paraId="17D1E720" w14:textId="2C7F557B" w:rsidR="00066EBB" w:rsidRDefault="00066EBB">
      <w:pPr>
        <w:pStyle w:val="TOC1"/>
        <w:rPr>
          <w:rFonts w:asciiTheme="minorHAnsi" w:eastAsiaTheme="minorEastAsia" w:hAnsiTheme="minorHAnsi" w:cstheme="minorBidi"/>
          <w:color w:val="auto"/>
          <w:kern w:val="2"/>
          <w:szCs w:val="24"/>
          <w:lang w:eastAsia="en-GB"/>
          <w14:ligatures w14:val="standardContextual"/>
        </w:rPr>
      </w:pPr>
      <w:hyperlink w:anchor="_Toc198828998" w:history="1">
        <w:r w:rsidRPr="005915B8">
          <w:rPr>
            <w:rStyle w:val="Hyperlink"/>
          </w:rPr>
          <w:t>6.0</w:t>
        </w:r>
        <w:r>
          <w:rPr>
            <w:rFonts w:asciiTheme="minorHAnsi" w:eastAsiaTheme="minorEastAsia" w:hAnsiTheme="minorHAnsi" w:cstheme="minorBidi"/>
            <w:color w:val="auto"/>
            <w:kern w:val="2"/>
            <w:szCs w:val="24"/>
            <w:lang w:eastAsia="en-GB"/>
            <w14:ligatures w14:val="standardContextual"/>
          </w:rPr>
          <w:tab/>
        </w:r>
        <w:r w:rsidRPr="005915B8">
          <w:rPr>
            <w:rStyle w:val="Hyperlink"/>
          </w:rPr>
          <w:t>Scale</w:t>
        </w:r>
        <w:r>
          <w:rPr>
            <w:webHidden/>
          </w:rPr>
          <w:tab/>
        </w:r>
        <w:r>
          <w:rPr>
            <w:webHidden/>
          </w:rPr>
          <w:fldChar w:fldCharType="begin"/>
        </w:r>
        <w:r>
          <w:rPr>
            <w:webHidden/>
          </w:rPr>
          <w:instrText xml:space="preserve"> PAGEREF _Toc198828998 \h </w:instrText>
        </w:r>
        <w:r>
          <w:rPr>
            <w:webHidden/>
          </w:rPr>
        </w:r>
        <w:r>
          <w:rPr>
            <w:webHidden/>
          </w:rPr>
          <w:fldChar w:fldCharType="separate"/>
        </w:r>
        <w:r w:rsidR="00CA194E">
          <w:rPr>
            <w:webHidden/>
          </w:rPr>
          <w:t>6</w:t>
        </w:r>
        <w:r>
          <w:rPr>
            <w:webHidden/>
          </w:rPr>
          <w:fldChar w:fldCharType="end"/>
        </w:r>
      </w:hyperlink>
    </w:p>
    <w:p w14:paraId="6A9C7723" w14:textId="7758E64E"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8999" w:history="1">
        <w:r w:rsidRPr="005915B8">
          <w:rPr>
            <w:rStyle w:val="Hyperlink"/>
            <w:rFonts w:ascii="DM Sans Bold" w:hAnsi="DM Sans Bold"/>
            <w:noProof/>
            <w:spacing w:val="-19"/>
          </w:rPr>
          <w:t>6.1</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Scale</w:t>
        </w:r>
        <w:r>
          <w:rPr>
            <w:noProof/>
            <w:webHidden/>
          </w:rPr>
          <w:tab/>
        </w:r>
        <w:r>
          <w:rPr>
            <w:noProof/>
            <w:webHidden/>
          </w:rPr>
          <w:fldChar w:fldCharType="begin"/>
        </w:r>
        <w:r>
          <w:rPr>
            <w:noProof/>
            <w:webHidden/>
          </w:rPr>
          <w:instrText xml:space="preserve"> PAGEREF _Toc198828999 \h </w:instrText>
        </w:r>
        <w:r>
          <w:rPr>
            <w:noProof/>
            <w:webHidden/>
          </w:rPr>
        </w:r>
        <w:r>
          <w:rPr>
            <w:noProof/>
            <w:webHidden/>
          </w:rPr>
          <w:fldChar w:fldCharType="separate"/>
        </w:r>
        <w:r w:rsidR="00CA194E">
          <w:rPr>
            <w:noProof/>
            <w:webHidden/>
          </w:rPr>
          <w:t>6</w:t>
        </w:r>
        <w:r>
          <w:rPr>
            <w:noProof/>
            <w:webHidden/>
          </w:rPr>
          <w:fldChar w:fldCharType="end"/>
        </w:r>
      </w:hyperlink>
    </w:p>
    <w:p w14:paraId="0F93629E" w14:textId="0CABF321" w:rsidR="00066EBB" w:rsidRDefault="00066EBB">
      <w:pPr>
        <w:pStyle w:val="TOC1"/>
        <w:rPr>
          <w:rFonts w:asciiTheme="minorHAnsi" w:eastAsiaTheme="minorEastAsia" w:hAnsiTheme="minorHAnsi" w:cstheme="minorBidi"/>
          <w:color w:val="auto"/>
          <w:kern w:val="2"/>
          <w:szCs w:val="24"/>
          <w:lang w:eastAsia="en-GB"/>
          <w14:ligatures w14:val="standardContextual"/>
        </w:rPr>
      </w:pPr>
      <w:hyperlink w:anchor="_Toc198829000" w:history="1">
        <w:r w:rsidRPr="005915B8">
          <w:rPr>
            <w:rStyle w:val="Hyperlink"/>
          </w:rPr>
          <w:t>7.0</w:t>
        </w:r>
        <w:r>
          <w:rPr>
            <w:rFonts w:asciiTheme="minorHAnsi" w:eastAsiaTheme="minorEastAsia" w:hAnsiTheme="minorHAnsi" w:cstheme="minorBidi"/>
            <w:color w:val="auto"/>
            <w:kern w:val="2"/>
            <w:szCs w:val="24"/>
            <w:lang w:eastAsia="en-GB"/>
            <w14:ligatures w14:val="standardContextual"/>
          </w:rPr>
          <w:tab/>
        </w:r>
        <w:r w:rsidRPr="005915B8">
          <w:rPr>
            <w:rStyle w:val="Hyperlink"/>
          </w:rPr>
          <w:t>Landscaping</w:t>
        </w:r>
        <w:r>
          <w:rPr>
            <w:webHidden/>
          </w:rPr>
          <w:tab/>
        </w:r>
        <w:r>
          <w:rPr>
            <w:webHidden/>
          </w:rPr>
          <w:fldChar w:fldCharType="begin"/>
        </w:r>
        <w:r>
          <w:rPr>
            <w:webHidden/>
          </w:rPr>
          <w:instrText xml:space="preserve"> PAGEREF _Toc198829000 \h </w:instrText>
        </w:r>
        <w:r>
          <w:rPr>
            <w:webHidden/>
          </w:rPr>
        </w:r>
        <w:r>
          <w:rPr>
            <w:webHidden/>
          </w:rPr>
          <w:fldChar w:fldCharType="separate"/>
        </w:r>
        <w:r w:rsidR="00CA194E">
          <w:rPr>
            <w:webHidden/>
          </w:rPr>
          <w:t>6</w:t>
        </w:r>
        <w:r>
          <w:rPr>
            <w:webHidden/>
          </w:rPr>
          <w:fldChar w:fldCharType="end"/>
        </w:r>
      </w:hyperlink>
    </w:p>
    <w:p w14:paraId="243B0644" w14:textId="41BBFF69"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9001" w:history="1">
        <w:r w:rsidRPr="005915B8">
          <w:rPr>
            <w:rStyle w:val="Hyperlink"/>
            <w:rFonts w:ascii="DM Sans Bold" w:hAnsi="DM Sans Bold"/>
            <w:noProof/>
            <w:spacing w:val="-19"/>
          </w:rPr>
          <w:t>7.1</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Landscaping</w:t>
        </w:r>
        <w:r>
          <w:rPr>
            <w:noProof/>
            <w:webHidden/>
          </w:rPr>
          <w:tab/>
        </w:r>
        <w:r>
          <w:rPr>
            <w:noProof/>
            <w:webHidden/>
          </w:rPr>
          <w:fldChar w:fldCharType="begin"/>
        </w:r>
        <w:r>
          <w:rPr>
            <w:noProof/>
            <w:webHidden/>
          </w:rPr>
          <w:instrText xml:space="preserve"> PAGEREF _Toc198829001 \h </w:instrText>
        </w:r>
        <w:r>
          <w:rPr>
            <w:noProof/>
            <w:webHidden/>
          </w:rPr>
        </w:r>
        <w:r>
          <w:rPr>
            <w:noProof/>
            <w:webHidden/>
          </w:rPr>
          <w:fldChar w:fldCharType="separate"/>
        </w:r>
        <w:r w:rsidR="00CA194E">
          <w:rPr>
            <w:noProof/>
            <w:webHidden/>
          </w:rPr>
          <w:t>6</w:t>
        </w:r>
        <w:r>
          <w:rPr>
            <w:noProof/>
            <w:webHidden/>
          </w:rPr>
          <w:fldChar w:fldCharType="end"/>
        </w:r>
      </w:hyperlink>
    </w:p>
    <w:p w14:paraId="076C2165" w14:textId="5C124766" w:rsidR="00066EBB" w:rsidRDefault="00066EBB">
      <w:pPr>
        <w:pStyle w:val="TOC1"/>
        <w:rPr>
          <w:rFonts w:asciiTheme="minorHAnsi" w:eastAsiaTheme="minorEastAsia" w:hAnsiTheme="minorHAnsi" w:cstheme="minorBidi"/>
          <w:color w:val="auto"/>
          <w:kern w:val="2"/>
          <w:szCs w:val="24"/>
          <w:lang w:eastAsia="en-GB"/>
          <w14:ligatures w14:val="standardContextual"/>
        </w:rPr>
      </w:pPr>
      <w:hyperlink w:anchor="_Toc198829002" w:history="1">
        <w:r w:rsidRPr="005915B8">
          <w:rPr>
            <w:rStyle w:val="Hyperlink"/>
          </w:rPr>
          <w:t>8.0</w:t>
        </w:r>
        <w:r>
          <w:rPr>
            <w:rFonts w:asciiTheme="minorHAnsi" w:eastAsiaTheme="minorEastAsia" w:hAnsiTheme="minorHAnsi" w:cstheme="minorBidi"/>
            <w:color w:val="auto"/>
            <w:kern w:val="2"/>
            <w:szCs w:val="24"/>
            <w:lang w:eastAsia="en-GB"/>
            <w14:ligatures w14:val="standardContextual"/>
          </w:rPr>
          <w:tab/>
        </w:r>
        <w:r w:rsidRPr="005915B8">
          <w:rPr>
            <w:rStyle w:val="Hyperlink"/>
          </w:rPr>
          <w:t>Appearance</w:t>
        </w:r>
        <w:r>
          <w:rPr>
            <w:webHidden/>
          </w:rPr>
          <w:tab/>
        </w:r>
        <w:r>
          <w:rPr>
            <w:webHidden/>
          </w:rPr>
          <w:fldChar w:fldCharType="begin"/>
        </w:r>
        <w:r>
          <w:rPr>
            <w:webHidden/>
          </w:rPr>
          <w:instrText xml:space="preserve"> PAGEREF _Toc198829002 \h </w:instrText>
        </w:r>
        <w:r>
          <w:rPr>
            <w:webHidden/>
          </w:rPr>
        </w:r>
        <w:r>
          <w:rPr>
            <w:webHidden/>
          </w:rPr>
          <w:fldChar w:fldCharType="separate"/>
        </w:r>
        <w:r w:rsidR="00CA194E">
          <w:rPr>
            <w:webHidden/>
          </w:rPr>
          <w:t>6</w:t>
        </w:r>
        <w:r>
          <w:rPr>
            <w:webHidden/>
          </w:rPr>
          <w:fldChar w:fldCharType="end"/>
        </w:r>
      </w:hyperlink>
    </w:p>
    <w:p w14:paraId="5A49C621" w14:textId="641B51A5"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9003" w:history="1">
        <w:r w:rsidRPr="005915B8">
          <w:rPr>
            <w:rStyle w:val="Hyperlink"/>
            <w:rFonts w:ascii="DM Sans Bold" w:hAnsi="DM Sans Bold"/>
            <w:noProof/>
            <w:spacing w:val="-19"/>
          </w:rPr>
          <w:t>8.1</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Appearance</w:t>
        </w:r>
        <w:r>
          <w:rPr>
            <w:noProof/>
            <w:webHidden/>
          </w:rPr>
          <w:tab/>
        </w:r>
        <w:r>
          <w:rPr>
            <w:noProof/>
            <w:webHidden/>
          </w:rPr>
          <w:fldChar w:fldCharType="begin"/>
        </w:r>
        <w:r>
          <w:rPr>
            <w:noProof/>
            <w:webHidden/>
          </w:rPr>
          <w:instrText xml:space="preserve"> PAGEREF _Toc198829003 \h </w:instrText>
        </w:r>
        <w:r>
          <w:rPr>
            <w:noProof/>
            <w:webHidden/>
          </w:rPr>
        </w:r>
        <w:r>
          <w:rPr>
            <w:noProof/>
            <w:webHidden/>
          </w:rPr>
          <w:fldChar w:fldCharType="separate"/>
        </w:r>
        <w:r w:rsidR="00CA194E">
          <w:rPr>
            <w:noProof/>
            <w:webHidden/>
          </w:rPr>
          <w:t>6</w:t>
        </w:r>
        <w:r>
          <w:rPr>
            <w:noProof/>
            <w:webHidden/>
          </w:rPr>
          <w:fldChar w:fldCharType="end"/>
        </w:r>
      </w:hyperlink>
    </w:p>
    <w:p w14:paraId="5B42C0CB" w14:textId="41C58917" w:rsidR="00066EBB" w:rsidRDefault="00066EBB">
      <w:pPr>
        <w:pStyle w:val="TOC1"/>
        <w:rPr>
          <w:rFonts w:asciiTheme="minorHAnsi" w:eastAsiaTheme="minorEastAsia" w:hAnsiTheme="minorHAnsi" w:cstheme="minorBidi"/>
          <w:color w:val="auto"/>
          <w:kern w:val="2"/>
          <w:szCs w:val="24"/>
          <w:lang w:eastAsia="en-GB"/>
          <w14:ligatures w14:val="standardContextual"/>
        </w:rPr>
      </w:pPr>
      <w:hyperlink w:anchor="_Toc198829004" w:history="1">
        <w:r w:rsidRPr="005915B8">
          <w:rPr>
            <w:rStyle w:val="Hyperlink"/>
          </w:rPr>
          <w:t>9.0</w:t>
        </w:r>
        <w:r>
          <w:rPr>
            <w:rFonts w:asciiTheme="minorHAnsi" w:eastAsiaTheme="minorEastAsia" w:hAnsiTheme="minorHAnsi" w:cstheme="minorBidi"/>
            <w:color w:val="auto"/>
            <w:kern w:val="2"/>
            <w:szCs w:val="24"/>
            <w:lang w:eastAsia="en-GB"/>
            <w14:ligatures w14:val="standardContextual"/>
          </w:rPr>
          <w:tab/>
        </w:r>
        <w:r w:rsidRPr="005915B8">
          <w:rPr>
            <w:rStyle w:val="Hyperlink"/>
          </w:rPr>
          <w:t>Sustainability</w:t>
        </w:r>
        <w:r>
          <w:rPr>
            <w:webHidden/>
          </w:rPr>
          <w:tab/>
        </w:r>
        <w:r>
          <w:rPr>
            <w:webHidden/>
          </w:rPr>
          <w:fldChar w:fldCharType="begin"/>
        </w:r>
        <w:r>
          <w:rPr>
            <w:webHidden/>
          </w:rPr>
          <w:instrText xml:space="preserve"> PAGEREF _Toc198829004 \h </w:instrText>
        </w:r>
        <w:r>
          <w:rPr>
            <w:webHidden/>
          </w:rPr>
        </w:r>
        <w:r>
          <w:rPr>
            <w:webHidden/>
          </w:rPr>
          <w:fldChar w:fldCharType="separate"/>
        </w:r>
        <w:r w:rsidR="00CA194E">
          <w:rPr>
            <w:webHidden/>
          </w:rPr>
          <w:t>6</w:t>
        </w:r>
        <w:r>
          <w:rPr>
            <w:webHidden/>
          </w:rPr>
          <w:fldChar w:fldCharType="end"/>
        </w:r>
      </w:hyperlink>
    </w:p>
    <w:p w14:paraId="2AEB1FA9" w14:textId="0EB6039F"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9005" w:history="1">
        <w:r w:rsidRPr="005915B8">
          <w:rPr>
            <w:rStyle w:val="Hyperlink"/>
            <w:rFonts w:ascii="DM Sans Bold" w:hAnsi="DM Sans Bold"/>
            <w:noProof/>
            <w:spacing w:val="-19"/>
          </w:rPr>
          <w:t>9.1</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Renewable Energy</w:t>
        </w:r>
        <w:r>
          <w:rPr>
            <w:noProof/>
            <w:webHidden/>
          </w:rPr>
          <w:tab/>
        </w:r>
        <w:r>
          <w:rPr>
            <w:noProof/>
            <w:webHidden/>
          </w:rPr>
          <w:fldChar w:fldCharType="begin"/>
        </w:r>
        <w:r>
          <w:rPr>
            <w:noProof/>
            <w:webHidden/>
          </w:rPr>
          <w:instrText xml:space="preserve"> PAGEREF _Toc198829005 \h </w:instrText>
        </w:r>
        <w:r>
          <w:rPr>
            <w:noProof/>
            <w:webHidden/>
          </w:rPr>
        </w:r>
        <w:r>
          <w:rPr>
            <w:noProof/>
            <w:webHidden/>
          </w:rPr>
          <w:fldChar w:fldCharType="separate"/>
        </w:r>
        <w:r w:rsidR="00CA194E">
          <w:rPr>
            <w:noProof/>
            <w:webHidden/>
          </w:rPr>
          <w:t>6</w:t>
        </w:r>
        <w:r>
          <w:rPr>
            <w:noProof/>
            <w:webHidden/>
          </w:rPr>
          <w:fldChar w:fldCharType="end"/>
        </w:r>
      </w:hyperlink>
    </w:p>
    <w:p w14:paraId="192A7029" w14:textId="0DC0B91F" w:rsidR="00066EBB" w:rsidRDefault="00066EBB">
      <w:pPr>
        <w:pStyle w:val="TOC1"/>
        <w:rPr>
          <w:rFonts w:asciiTheme="minorHAnsi" w:eastAsiaTheme="minorEastAsia" w:hAnsiTheme="minorHAnsi" w:cstheme="minorBidi"/>
          <w:color w:val="auto"/>
          <w:kern w:val="2"/>
          <w:szCs w:val="24"/>
          <w:lang w:eastAsia="en-GB"/>
          <w14:ligatures w14:val="standardContextual"/>
        </w:rPr>
      </w:pPr>
      <w:hyperlink w:anchor="_Toc198829006" w:history="1">
        <w:r w:rsidRPr="005915B8">
          <w:rPr>
            <w:rStyle w:val="Hyperlink"/>
          </w:rPr>
          <w:t>10.0</w:t>
        </w:r>
        <w:r>
          <w:rPr>
            <w:rFonts w:asciiTheme="minorHAnsi" w:eastAsiaTheme="minorEastAsia" w:hAnsiTheme="minorHAnsi" w:cstheme="minorBidi"/>
            <w:color w:val="auto"/>
            <w:kern w:val="2"/>
            <w:szCs w:val="24"/>
            <w:lang w:eastAsia="en-GB"/>
            <w14:ligatures w14:val="standardContextual"/>
          </w:rPr>
          <w:tab/>
        </w:r>
        <w:r w:rsidRPr="005915B8">
          <w:rPr>
            <w:rStyle w:val="Hyperlink"/>
          </w:rPr>
          <w:t>Appendices</w:t>
        </w:r>
        <w:r>
          <w:rPr>
            <w:webHidden/>
          </w:rPr>
          <w:tab/>
        </w:r>
        <w:r>
          <w:rPr>
            <w:webHidden/>
          </w:rPr>
          <w:fldChar w:fldCharType="begin"/>
        </w:r>
        <w:r>
          <w:rPr>
            <w:webHidden/>
          </w:rPr>
          <w:instrText xml:space="preserve"> PAGEREF _Toc198829006 \h </w:instrText>
        </w:r>
        <w:r>
          <w:rPr>
            <w:webHidden/>
          </w:rPr>
        </w:r>
        <w:r>
          <w:rPr>
            <w:webHidden/>
          </w:rPr>
          <w:fldChar w:fldCharType="separate"/>
        </w:r>
        <w:r w:rsidR="00CA194E">
          <w:rPr>
            <w:webHidden/>
          </w:rPr>
          <w:t>7</w:t>
        </w:r>
        <w:r>
          <w:rPr>
            <w:webHidden/>
          </w:rPr>
          <w:fldChar w:fldCharType="end"/>
        </w:r>
      </w:hyperlink>
    </w:p>
    <w:p w14:paraId="0C1D9F9A" w14:textId="1DE56EEC" w:rsidR="00066EBB" w:rsidRDefault="00066EBB">
      <w:pPr>
        <w:pStyle w:val="TOC2"/>
        <w:rPr>
          <w:rFonts w:asciiTheme="minorHAnsi" w:eastAsiaTheme="minorEastAsia" w:hAnsiTheme="minorHAnsi" w:cstheme="minorBidi"/>
          <w:bCs w:val="0"/>
          <w:noProof/>
          <w:color w:val="auto"/>
          <w:kern w:val="2"/>
          <w:sz w:val="24"/>
          <w:szCs w:val="24"/>
          <w:lang w:eastAsia="en-GB"/>
          <w14:ligatures w14:val="standardContextual"/>
        </w:rPr>
      </w:pPr>
      <w:hyperlink w:anchor="_Toc198829007" w:history="1">
        <w:r w:rsidRPr="005915B8">
          <w:rPr>
            <w:rStyle w:val="Hyperlink"/>
            <w:rFonts w:ascii="DM Sans Bold" w:hAnsi="DM Sans Bold"/>
            <w:noProof/>
            <w:spacing w:val="-19"/>
          </w:rPr>
          <w:t>10.1</w:t>
        </w:r>
        <w:r>
          <w:rPr>
            <w:rFonts w:asciiTheme="minorHAnsi" w:eastAsiaTheme="minorEastAsia" w:hAnsiTheme="minorHAnsi" w:cstheme="minorBidi"/>
            <w:bCs w:val="0"/>
            <w:noProof/>
            <w:color w:val="auto"/>
            <w:kern w:val="2"/>
            <w:sz w:val="24"/>
            <w:szCs w:val="24"/>
            <w:lang w:eastAsia="en-GB"/>
            <w14:ligatures w14:val="standardContextual"/>
          </w:rPr>
          <w:tab/>
        </w:r>
        <w:r w:rsidRPr="005915B8">
          <w:rPr>
            <w:rStyle w:val="Hyperlink"/>
            <w:noProof/>
          </w:rPr>
          <w:t>Planning Permission No. K/032033 [12.12.1995]</w:t>
        </w:r>
        <w:r>
          <w:rPr>
            <w:noProof/>
            <w:webHidden/>
          </w:rPr>
          <w:tab/>
        </w:r>
        <w:r>
          <w:rPr>
            <w:noProof/>
            <w:webHidden/>
          </w:rPr>
          <w:fldChar w:fldCharType="begin"/>
        </w:r>
        <w:r>
          <w:rPr>
            <w:noProof/>
            <w:webHidden/>
          </w:rPr>
          <w:instrText xml:space="preserve"> PAGEREF _Toc198829007 \h </w:instrText>
        </w:r>
        <w:r>
          <w:rPr>
            <w:noProof/>
            <w:webHidden/>
          </w:rPr>
        </w:r>
        <w:r>
          <w:rPr>
            <w:noProof/>
            <w:webHidden/>
          </w:rPr>
          <w:fldChar w:fldCharType="separate"/>
        </w:r>
        <w:r w:rsidR="00CA194E">
          <w:rPr>
            <w:noProof/>
            <w:webHidden/>
          </w:rPr>
          <w:t>7</w:t>
        </w:r>
        <w:r>
          <w:rPr>
            <w:noProof/>
            <w:webHidden/>
          </w:rPr>
          <w:fldChar w:fldCharType="end"/>
        </w:r>
      </w:hyperlink>
    </w:p>
    <w:p w14:paraId="3832FD46" w14:textId="67808E17" w:rsidR="003E18D9" w:rsidRDefault="00BA1D4F">
      <w:pPr>
        <w:rPr>
          <w:rFonts w:ascii="DM Serif Display"/>
          <w:sz w:val="25"/>
        </w:rPr>
      </w:pPr>
      <w:r w:rsidRPr="00980A9D">
        <w:rPr>
          <w:rFonts w:ascii="DM Serif Display"/>
          <w:sz w:val="24"/>
          <w:szCs w:val="24"/>
        </w:rPr>
        <w:fldChar w:fldCharType="end"/>
      </w:r>
      <w:bookmarkStart w:id="0" w:name="Divider_heading_1"/>
      <w:bookmarkEnd w:id="0"/>
    </w:p>
    <w:p w14:paraId="3264388D" w14:textId="163ECB63" w:rsidR="00C20DA2" w:rsidRDefault="00C20DA2" w:rsidP="00A810FE">
      <w:pPr>
        <w:pStyle w:val="BodyText"/>
        <w:ind w:left="0"/>
        <w:sectPr w:rsidR="00C20DA2" w:rsidSect="009C649D">
          <w:type w:val="continuous"/>
          <w:pgSz w:w="16840" w:h="11910" w:orient="landscape"/>
          <w:pgMar w:top="1418" w:right="403" w:bottom="0" w:left="743" w:header="680" w:footer="544" w:gutter="0"/>
          <w:cols w:num="2" w:space="720"/>
          <w:docGrid w:linePitch="299"/>
        </w:sectPr>
      </w:pPr>
    </w:p>
    <w:p w14:paraId="36FFAC88" w14:textId="16BF3280" w:rsidR="003F2E98" w:rsidRDefault="00557B57" w:rsidP="003F2E98">
      <w:pPr>
        <w:pStyle w:val="Heading-Level1"/>
      </w:pPr>
      <w:bookmarkStart w:id="1" w:name="_Toc198828987"/>
      <w:r>
        <w:lastRenderedPageBreak/>
        <w:t>Use</w:t>
      </w:r>
      <w:bookmarkEnd w:id="1"/>
    </w:p>
    <w:p w14:paraId="098AB3E1" w14:textId="0CD22C3A" w:rsidR="000C55B1" w:rsidRDefault="004D5DB6" w:rsidP="000C55B1">
      <w:pPr>
        <w:pStyle w:val="Heading-Level2"/>
      </w:pPr>
      <w:bookmarkStart w:id="2" w:name="_Toc198828988"/>
      <w:r>
        <w:t>Use</w:t>
      </w:r>
      <w:bookmarkEnd w:id="2"/>
    </w:p>
    <w:p w14:paraId="42D41022" w14:textId="6672477C" w:rsidR="00DA427E" w:rsidRDefault="00F2081F" w:rsidP="00F2081F">
      <w:pPr>
        <w:pStyle w:val="BodyText"/>
      </w:pPr>
      <w:r>
        <w:t>The Applicant, Bluemay Ltd</w:t>
      </w:r>
      <w:r w:rsidR="00CF131E">
        <w:t xml:space="preserve">. </w:t>
      </w:r>
      <w:r>
        <w:t xml:space="preserve">are a UK-based </w:t>
      </w:r>
      <w:r w:rsidRPr="00F2081F">
        <w:t>manufacturer</w:t>
      </w:r>
      <w:r>
        <w:t xml:space="preserve"> </w:t>
      </w:r>
      <w:r w:rsidRPr="00F2081F">
        <w:t>speciali</w:t>
      </w:r>
      <w:r>
        <w:t>s</w:t>
      </w:r>
      <w:r w:rsidRPr="00F2081F">
        <w:t>ing in high-quality engineering components, particularly in plastic injection moulding</w:t>
      </w:r>
      <w:r w:rsidR="007F0A57">
        <w:t xml:space="preserve"> </w:t>
      </w:r>
      <w:r w:rsidR="00BF32C8">
        <w:t>–</w:t>
      </w:r>
      <w:r w:rsidR="007F0A57">
        <w:t xml:space="preserve"> </w:t>
      </w:r>
      <w:r w:rsidR="00BF32C8" w:rsidRPr="00BF32C8">
        <w:rPr>
          <w:i/>
          <w:iCs/>
        </w:rPr>
        <w:t>“</w:t>
      </w:r>
      <w:r w:rsidR="007F0A57" w:rsidRPr="00BF32C8">
        <w:rPr>
          <w:i/>
          <w:iCs/>
        </w:rPr>
        <w:t>engineering components in plastic, comprising: injection moulded parts to customer drawing(s); injection moulded and/or machined parts to the Company's drawing(s), including threaded fasteners and associated items; factored items to specification</w:t>
      </w:r>
      <w:r w:rsidR="00BF32C8" w:rsidRPr="00BF32C8">
        <w:rPr>
          <w:i/>
          <w:iCs/>
        </w:rPr>
        <w:t>”</w:t>
      </w:r>
      <w:r w:rsidR="007F0A57" w:rsidRPr="007F0A57">
        <w:t>.</w:t>
      </w:r>
    </w:p>
    <w:p w14:paraId="10436117" w14:textId="77777777" w:rsidR="00DA427E" w:rsidRDefault="00DA427E" w:rsidP="00F2081F">
      <w:pPr>
        <w:pStyle w:val="BodyText"/>
      </w:pPr>
    </w:p>
    <w:p w14:paraId="1E7E8F01" w14:textId="35B664AE" w:rsidR="00F2081F" w:rsidRDefault="00F2081F" w:rsidP="00F2081F">
      <w:pPr>
        <w:pStyle w:val="BodyText"/>
      </w:pPr>
      <w:r>
        <w:t>Bluemay Ltd</w:t>
      </w:r>
      <w:r w:rsidR="00CF131E">
        <w:t>.</w:t>
      </w:r>
      <w:r>
        <w:t xml:space="preserve"> are seeking to renew their existing Production Facility at their Wiltshire headquarters:</w:t>
      </w:r>
    </w:p>
    <w:p w14:paraId="06B72A9A" w14:textId="77777777" w:rsidR="00F2081F" w:rsidRDefault="00F2081F" w:rsidP="00F2081F">
      <w:pPr>
        <w:pStyle w:val="BodyText"/>
      </w:pPr>
    </w:p>
    <w:p w14:paraId="02CE8434" w14:textId="77777777" w:rsidR="00F2081F" w:rsidRDefault="00F2081F" w:rsidP="00F2081F">
      <w:pPr>
        <w:pStyle w:val="BodyText"/>
      </w:pPr>
      <w:r>
        <w:t>Bidmead Park</w:t>
      </w:r>
    </w:p>
    <w:p w14:paraId="47B26B66" w14:textId="77777777" w:rsidR="00F2081F" w:rsidRDefault="00F2081F" w:rsidP="00F2081F">
      <w:pPr>
        <w:pStyle w:val="BodyText"/>
      </w:pPr>
      <w:r>
        <w:t>Sells Green</w:t>
      </w:r>
    </w:p>
    <w:p w14:paraId="22CEFDDA" w14:textId="77777777" w:rsidR="00F2081F" w:rsidRDefault="00F2081F" w:rsidP="00F2081F">
      <w:pPr>
        <w:pStyle w:val="BodyText"/>
      </w:pPr>
      <w:r>
        <w:t>Melksham</w:t>
      </w:r>
    </w:p>
    <w:p w14:paraId="19BDC556" w14:textId="79ED5DD9" w:rsidR="00F2081F" w:rsidRDefault="00F2081F" w:rsidP="00F2081F">
      <w:pPr>
        <w:pStyle w:val="BodyText"/>
      </w:pPr>
      <w:r>
        <w:t>SN12 6RS</w:t>
      </w:r>
    </w:p>
    <w:p w14:paraId="53D9D2B6" w14:textId="77777777" w:rsidR="00F2081F" w:rsidRPr="008518F4" w:rsidRDefault="00F2081F" w:rsidP="008E4667">
      <w:pPr>
        <w:pStyle w:val="BodyText"/>
        <w:ind w:left="0"/>
        <w:rPr>
          <w:color w:val="000000" w:themeColor="text1"/>
        </w:rPr>
      </w:pPr>
    </w:p>
    <w:p w14:paraId="44C18765" w14:textId="0D147B25" w:rsidR="00F2081F" w:rsidRPr="008518F4" w:rsidRDefault="00F2081F" w:rsidP="00F2081F">
      <w:pPr>
        <w:pStyle w:val="BodyText"/>
        <w:rPr>
          <w:color w:val="000000" w:themeColor="text1"/>
        </w:rPr>
      </w:pPr>
      <w:hyperlink r:id="rId25" w:history="1">
        <w:r w:rsidRPr="008518F4">
          <w:rPr>
            <w:rStyle w:val="Hyperlink"/>
            <w:color w:val="000000" w:themeColor="text1"/>
          </w:rPr>
          <w:t>Google Maps</w:t>
        </w:r>
      </w:hyperlink>
      <w:r w:rsidR="00DA427E" w:rsidRPr="008518F4">
        <w:rPr>
          <w:color w:val="000000" w:themeColor="text1"/>
        </w:rPr>
        <w:tab/>
      </w:r>
    </w:p>
    <w:p w14:paraId="49780FBA" w14:textId="569D3202" w:rsidR="001652AE" w:rsidRDefault="00DA427E" w:rsidP="00DA427E">
      <w:pPr>
        <w:pStyle w:val="BodyText"/>
      </w:pPr>
      <w:hyperlink r:id="rId26" w:history="1">
        <w:r w:rsidRPr="008518F4">
          <w:rPr>
            <w:rStyle w:val="Hyperlink"/>
            <w:color w:val="000000" w:themeColor="text1"/>
          </w:rPr>
          <w:t>Virtual Tour</w:t>
        </w:r>
      </w:hyperlink>
    </w:p>
    <w:p w14:paraId="00D4CD44" w14:textId="77777777" w:rsidR="00551177" w:rsidRDefault="00551177" w:rsidP="00DA427E">
      <w:pPr>
        <w:pStyle w:val="BodyText"/>
      </w:pPr>
    </w:p>
    <w:p w14:paraId="528F9BF6" w14:textId="541373CA" w:rsidR="00663C73" w:rsidRDefault="00C7503D" w:rsidP="00663C73">
      <w:pPr>
        <w:pStyle w:val="BodyText"/>
      </w:pPr>
      <w:r w:rsidRPr="00C7503D">
        <w:t>With regards to operational noise break-out; the proposed New Unit is not significantly closer to any noise sensitive receptors, and the use of the New Unit is exactly the same as the 2No. Existing building units - the level of noise pollution will therefore be very similar to what it is currently, and the New Unit may therefore not be considered a significant new noise source on the site.</w:t>
      </w:r>
      <w:r w:rsidR="00663C73">
        <w:t xml:space="preserve"> T</w:t>
      </w:r>
      <w:r w:rsidR="00663C73" w:rsidRPr="00663C73">
        <w:t>he overall scale of operations is also not increasing, therefore production output, deliveries, staff numbers, operational hours, parking, access routes etc</w:t>
      </w:r>
      <w:r w:rsidR="00663C73">
        <w:t>.</w:t>
      </w:r>
      <w:r w:rsidR="00663C73" w:rsidRPr="00663C73">
        <w:t xml:space="preserve"> are all the same as existing. </w:t>
      </w:r>
    </w:p>
    <w:p w14:paraId="6CF22572" w14:textId="77777777" w:rsidR="00663C73" w:rsidRDefault="00663C73" w:rsidP="00DA427E">
      <w:pPr>
        <w:pStyle w:val="BodyText"/>
      </w:pPr>
    </w:p>
    <w:p w14:paraId="33816248" w14:textId="77777777" w:rsidR="00C7503D" w:rsidRDefault="00C7503D" w:rsidP="00DA427E">
      <w:pPr>
        <w:pStyle w:val="BodyText"/>
      </w:pPr>
    </w:p>
    <w:p w14:paraId="3A3C6DA9" w14:textId="77777777" w:rsidR="00C7503D" w:rsidRDefault="00C7503D" w:rsidP="00DA427E">
      <w:pPr>
        <w:pStyle w:val="BodyText"/>
      </w:pPr>
    </w:p>
    <w:p w14:paraId="64B37FA8" w14:textId="29A40210" w:rsidR="00551177" w:rsidRDefault="00551177" w:rsidP="00551177">
      <w:pPr>
        <w:pStyle w:val="Heading-Level4withouttitle"/>
        <w:numPr>
          <w:ilvl w:val="0"/>
          <w:numId w:val="0"/>
        </w:numPr>
        <w:ind w:left="794"/>
        <w:rPr>
          <w:bCs w:val="0"/>
          <w:color w:val="auto"/>
          <w:spacing w:val="0"/>
        </w:rPr>
      </w:pPr>
      <w:r w:rsidRPr="00A21E7A">
        <w:rPr>
          <w:bCs w:val="0"/>
          <w:color w:val="auto"/>
          <w:spacing w:val="0"/>
        </w:rPr>
        <w:t>As a second-generation, family-owned local business with over 50 years of history, Bluemay Ltd. is an established local employer. The company is committed to staying in the area and is actively looking to invest locally, rather than relocating.</w:t>
      </w:r>
    </w:p>
    <w:p w14:paraId="3274D0A1" w14:textId="77777777" w:rsidR="007F1F7F" w:rsidRDefault="007F1F7F" w:rsidP="00551177">
      <w:pPr>
        <w:pStyle w:val="BodyText"/>
        <w:ind w:left="0"/>
      </w:pPr>
    </w:p>
    <w:p w14:paraId="5F3AD796" w14:textId="77777777" w:rsidR="007F1F7F" w:rsidRDefault="007F1F7F" w:rsidP="007F1F7F">
      <w:pPr>
        <w:pStyle w:val="Heading-Level1"/>
      </w:pPr>
      <w:bookmarkStart w:id="3" w:name="_Toc198828989"/>
      <w:r>
        <w:t>Context</w:t>
      </w:r>
      <w:bookmarkEnd w:id="3"/>
    </w:p>
    <w:p w14:paraId="6F6D8B34" w14:textId="77777777" w:rsidR="007F1F7F" w:rsidRDefault="007F1F7F" w:rsidP="007F1F7F">
      <w:pPr>
        <w:pStyle w:val="Heading-Level2"/>
      </w:pPr>
      <w:bookmarkStart w:id="4" w:name="_Toc198828990"/>
      <w:r>
        <w:t>Context</w:t>
      </w:r>
      <w:bookmarkEnd w:id="4"/>
    </w:p>
    <w:p w14:paraId="58823171" w14:textId="77777777" w:rsidR="007F1F7F" w:rsidRDefault="007F1F7F" w:rsidP="007F1F7F">
      <w:pPr>
        <w:pStyle w:val="Heading-Level4withouttitle"/>
        <w:numPr>
          <w:ilvl w:val="0"/>
          <w:numId w:val="0"/>
        </w:numPr>
        <w:ind w:left="794"/>
        <w:rPr>
          <w:bCs w:val="0"/>
          <w:color w:val="auto"/>
          <w:spacing w:val="0"/>
        </w:rPr>
      </w:pPr>
      <w:r w:rsidRPr="00F460DB">
        <w:rPr>
          <w:bCs w:val="0"/>
          <w:color w:val="auto"/>
          <w:spacing w:val="0"/>
        </w:rPr>
        <w:t>Bluemay Ltd.’s Melksham site is located</w:t>
      </w:r>
      <w:r>
        <w:rPr>
          <w:bCs w:val="0"/>
          <w:color w:val="auto"/>
          <w:spacing w:val="0"/>
        </w:rPr>
        <w:t xml:space="preserve"> approximately 3.5 miles</w:t>
      </w:r>
      <w:r w:rsidRPr="00F460DB">
        <w:rPr>
          <w:bCs w:val="0"/>
          <w:color w:val="auto"/>
          <w:spacing w:val="0"/>
        </w:rPr>
        <w:t xml:space="preserve"> east of the Bowerhill </w:t>
      </w:r>
      <w:r>
        <w:rPr>
          <w:bCs w:val="0"/>
          <w:color w:val="auto"/>
          <w:spacing w:val="0"/>
        </w:rPr>
        <w:t>I</w:t>
      </w:r>
      <w:r w:rsidRPr="00F460DB">
        <w:rPr>
          <w:bCs w:val="0"/>
          <w:color w:val="auto"/>
          <w:spacing w:val="0"/>
        </w:rPr>
        <w:t xml:space="preserve">ndustrial </w:t>
      </w:r>
      <w:r>
        <w:rPr>
          <w:bCs w:val="0"/>
          <w:color w:val="auto"/>
          <w:spacing w:val="0"/>
        </w:rPr>
        <w:t>Estate located on</w:t>
      </w:r>
      <w:r w:rsidRPr="00F460DB">
        <w:rPr>
          <w:bCs w:val="0"/>
          <w:color w:val="auto"/>
          <w:spacing w:val="0"/>
        </w:rPr>
        <w:t xml:space="preserve"> the southern edge of </w:t>
      </w:r>
      <w:r>
        <w:rPr>
          <w:bCs w:val="0"/>
          <w:color w:val="auto"/>
          <w:spacing w:val="0"/>
        </w:rPr>
        <w:t>the town; Plant Hire and Construction Units/Businesses are located directly adjacent, south of the site.</w:t>
      </w:r>
    </w:p>
    <w:p w14:paraId="72C41372" w14:textId="77777777" w:rsidR="00421D6F" w:rsidRDefault="00421D6F" w:rsidP="007F1F7F">
      <w:pPr>
        <w:pStyle w:val="Heading-Level4withouttitle"/>
        <w:numPr>
          <w:ilvl w:val="0"/>
          <w:numId w:val="0"/>
        </w:numPr>
        <w:ind w:left="794"/>
        <w:rPr>
          <w:bCs w:val="0"/>
          <w:color w:val="auto"/>
          <w:spacing w:val="0"/>
        </w:rPr>
      </w:pPr>
    </w:p>
    <w:p w14:paraId="775814FE" w14:textId="77777777" w:rsidR="00A21E7A" w:rsidRPr="00A21E7A" w:rsidRDefault="00A21E7A" w:rsidP="00A21E7A">
      <w:pPr>
        <w:pStyle w:val="Heading-Level4withouttitle"/>
        <w:numPr>
          <w:ilvl w:val="0"/>
          <w:numId w:val="0"/>
        </w:numPr>
        <w:ind w:left="794"/>
        <w:rPr>
          <w:bCs w:val="0"/>
          <w:color w:val="auto"/>
          <w:spacing w:val="0"/>
        </w:rPr>
      </w:pPr>
      <w:r w:rsidRPr="00A21E7A">
        <w:rPr>
          <w:bCs w:val="0"/>
          <w:color w:val="auto"/>
          <w:spacing w:val="0"/>
        </w:rPr>
        <w:t>Bluemay Ltd.’s current manufacturing facilities, along with neighbouring businesses, are situated in a well-established industrial area.</w:t>
      </w:r>
    </w:p>
    <w:p w14:paraId="15AF96F1" w14:textId="77777777" w:rsidR="007F1F7F" w:rsidRDefault="007F1F7F" w:rsidP="00295E43">
      <w:pPr>
        <w:pStyle w:val="Heading-Level4withouttitle"/>
        <w:numPr>
          <w:ilvl w:val="0"/>
          <w:numId w:val="0"/>
        </w:numPr>
        <w:rPr>
          <w:bCs w:val="0"/>
          <w:color w:val="auto"/>
          <w:spacing w:val="0"/>
        </w:rPr>
      </w:pPr>
    </w:p>
    <w:p w14:paraId="0C3E5BB1" w14:textId="77777777" w:rsidR="007F1F7F" w:rsidRDefault="007F1F7F" w:rsidP="007F1F7F">
      <w:pPr>
        <w:pStyle w:val="Heading-Level4withouttitle"/>
        <w:numPr>
          <w:ilvl w:val="0"/>
          <w:numId w:val="0"/>
        </w:numPr>
        <w:ind w:left="794"/>
        <w:rPr>
          <w:bCs w:val="0"/>
          <w:color w:val="auto"/>
          <w:spacing w:val="0"/>
        </w:rPr>
      </w:pPr>
      <w:r w:rsidRPr="00F460DB">
        <w:rPr>
          <w:bCs w:val="0"/>
          <w:color w:val="auto"/>
          <w:spacing w:val="0"/>
        </w:rPr>
        <w:t xml:space="preserve">The surrounding area includes residential developments, educational institutions, and community facilities, forming a mixed-use setting. </w:t>
      </w:r>
    </w:p>
    <w:p w14:paraId="3CC07A25" w14:textId="77777777" w:rsidR="007F1F7F" w:rsidRDefault="007F1F7F" w:rsidP="007F1F7F">
      <w:pPr>
        <w:pStyle w:val="Heading-Level4withouttitle"/>
        <w:numPr>
          <w:ilvl w:val="0"/>
          <w:numId w:val="0"/>
        </w:numPr>
        <w:ind w:left="794"/>
        <w:rPr>
          <w:bCs w:val="0"/>
          <w:color w:val="auto"/>
          <w:spacing w:val="0"/>
        </w:rPr>
      </w:pPr>
    </w:p>
    <w:p w14:paraId="05DA7E7E" w14:textId="094DFFC7" w:rsidR="00436AB9" w:rsidRPr="00663C73" w:rsidRDefault="007F1F7F" w:rsidP="00663C73">
      <w:pPr>
        <w:pStyle w:val="Heading-Level4withouttitle"/>
        <w:numPr>
          <w:ilvl w:val="0"/>
          <w:numId w:val="0"/>
        </w:numPr>
        <w:ind w:left="794"/>
        <w:rPr>
          <w:bCs w:val="0"/>
          <w:color w:val="auto"/>
          <w:spacing w:val="0"/>
        </w:rPr>
      </w:pPr>
      <w:r w:rsidRPr="00F460DB">
        <w:rPr>
          <w:bCs w:val="0"/>
          <w:color w:val="auto"/>
          <w:spacing w:val="0"/>
        </w:rPr>
        <w:t>The site is positioned within an area that includes established transport infrastructure, and a range of land uses relevant to industrial and commercial operations.</w:t>
      </w:r>
    </w:p>
    <w:p w14:paraId="1D8CD1C6" w14:textId="77777777" w:rsidR="007F1F7F" w:rsidRDefault="007F1F7F" w:rsidP="007F1F7F">
      <w:pPr>
        <w:pStyle w:val="Heading-Level1"/>
      </w:pPr>
      <w:bookmarkStart w:id="5" w:name="_Toc198828991"/>
      <w:r>
        <w:t>Access</w:t>
      </w:r>
      <w:bookmarkEnd w:id="5"/>
    </w:p>
    <w:p w14:paraId="3E586DAD" w14:textId="77777777" w:rsidR="007F1F7F" w:rsidRDefault="007F1F7F" w:rsidP="007F1F7F">
      <w:pPr>
        <w:pStyle w:val="Heading-Level2"/>
      </w:pPr>
      <w:bookmarkStart w:id="6" w:name="_Toc198828992"/>
      <w:r>
        <w:t>Access</w:t>
      </w:r>
      <w:bookmarkEnd w:id="6"/>
    </w:p>
    <w:p w14:paraId="40A43B7A" w14:textId="323117DC" w:rsidR="00551177" w:rsidRPr="001652AE" w:rsidRDefault="007F1F7F" w:rsidP="00663C73">
      <w:pPr>
        <w:pStyle w:val="BodyText"/>
      </w:pPr>
      <w:r>
        <w:t>It is proposed that access to, and into, the site will remain un-changed</w:t>
      </w:r>
      <w:r w:rsidR="00066EBB">
        <w:t xml:space="preserve">; </w:t>
      </w:r>
      <w:r>
        <w:t xml:space="preserve">the New Unit being accessed </w:t>
      </w:r>
      <w:r w:rsidR="00066EBB">
        <w:t>from</w:t>
      </w:r>
      <w:r>
        <w:t xml:space="preserve"> the existing Yard [adjacent the existing Storage + Office Unit] and via the new ‘Link’.</w:t>
      </w:r>
    </w:p>
    <w:p w14:paraId="4D2EDC77" w14:textId="57376E63" w:rsidR="00877D0C" w:rsidRDefault="00557B57" w:rsidP="00877D0C">
      <w:pPr>
        <w:pStyle w:val="Heading-Level1"/>
      </w:pPr>
      <w:bookmarkStart w:id="7" w:name="_Toc198828993"/>
      <w:r>
        <w:lastRenderedPageBreak/>
        <w:t>Amount</w:t>
      </w:r>
      <w:bookmarkEnd w:id="7"/>
    </w:p>
    <w:p w14:paraId="19CCA902" w14:textId="572047ED" w:rsidR="00877D0C" w:rsidRDefault="004D5DB6" w:rsidP="00877D0C">
      <w:pPr>
        <w:pStyle w:val="Heading-Level2"/>
      </w:pPr>
      <w:bookmarkStart w:id="8" w:name="_Toc198828994"/>
      <w:r>
        <w:t>Amount</w:t>
      </w:r>
      <w:bookmarkEnd w:id="8"/>
    </w:p>
    <w:p w14:paraId="4B18DF45" w14:textId="12CA1780" w:rsidR="00EC3348" w:rsidRDefault="008E4667" w:rsidP="00B96D6D">
      <w:pPr>
        <w:pStyle w:val="BodyText"/>
      </w:pPr>
      <w:r>
        <w:t>Bluemay Ltd</w:t>
      </w:r>
      <w:r w:rsidR="00CF131E">
        <w:t>.</w:t>
      </w:r>
      <w:r>
        <w:t xml:space="preserve"> currently house their Production operations in 2No. existing building units to the </w:t>
      </w:r>
      <w:r w:rsidR="00132C96">
        <w:t>north-</w:t>
      </w:r>
      <w:r>
        <w:t>eastern corner of their site</w:t>
      </w:r>
      <w:r w:rsidR="001056BF">
        <w:t xml:space="preserve"> [</w:t>
      </w:r>
      <w:r w:rsidR="00561077">
        <w:t>s</w:t>
      </w:r>
      <w:r w:rsidR="001056BF">
        <w:t xml:space="preserve">ee drawing </w:t>
      </w:r>
      <w:r w:rsidR="001056BF" w:rsidRPr="0070479D">
        <w:rPr>
          <w:i/>
          <w:iCs/>
        </w:rPr>
        <w:t>250274-1000 Site Location Plan</w:t>
      </w:r>
      <w:r w:rsidR="001056BF">
        <w:t>]</w:t>
      </w:r>
      <w:r>
        <w:t xml:space="preserve">. </w:t>
      </w:r>
      <w:r w:rsidR="00EC3348" w:rsidRPr="00EC3348">
        <w:t>These buildings were inherited with the site upon its purchase in 1992</w:t>
      </w:r>
      <w:r w:rsidR="00132C96">
        <w:t xml:space="preserve">; </w:t>
      </w:r>
      <w:r w:rsidR="00EC3348" w:rsidRPr="00EC3348">
        <w:t>are not suitable for modern manufacturing needs</w:t>
      </w:r>
      <w:r w:rsidR="00491452">
        <w:t xml:space="preserve"> and are too small</w:t>
      </w:r>
      <w:r w:rsidR="00EC3348" w:rsidRPr="00EC3348">
        <w:t>. The presence of asbestos, their</w:t>
      </w:r>
      <w:r w:rsidR="00491452">
        <w:t xml:space="preserve"> age [approx.</w:t>
      </w:r>
      <w:r w:rsidR="00EC3348" w:rsidRPr="00EC3348">
        <w:t xml:space="preserve"> mid-20</w:t>
      </w:r>
      <w:r w:rsidR="00EC3348" w:rsidRPr="00EC3348">
        <w:rPr>
          <w:vertAlign w:val="superscript"/>
        </w:rPr>
        <w:t>th</w:t>
      </w:r>
      <w:r w:rsidR="00EC3348" w:rsidRPr="00EC3348">
        <w:t>-century origin</w:t>
      </w:r>
      <w:r w:rsidR="00491452">
        <w:t>]</w:t>
      </w:r>
      <w:r w:rsidR="00EC3348" w:rsidRPr="00EC3348">
        <w:t>, and the nature of their construction</w:t>
      </w:r>
      <w:r w:rsidR="00491452">
        <w:t xml:space="preserve"> also</w:t>
      </w:r>
      <w:r w:rsidR="00EC3348" w:rsidRPr="00EC3348">
        <w:t xml:space="preserve"> make alterations</w:t>
      </w:r>
      <w:r w:rsidR="005B21B2">
        <w:t xml:space="preserve"> required for ongoing use</w:t>
      </w:r>
      <w:r w:rsidR="00EC3348" w:rsidRPr="00EC3348">
        <w:t xml:space="preserve"> unviable.</w:t>
      </w:r>
    </w:p>
    <w:p w14:paraId="17CC3E1F" w14:textId="77777777" w:rsidR="00EC3348" w:rsidRDefault="00EC3348" w:rsidP="00B96D6D">
      <w:pPr>
        <w:pStyle w:val="BodyText"/>
      </w:pPr>
    </w:p>
    <w:p w14:paraId="015C5255" w14:textId="1891B84B" w:rsidR="00DA53F4" w:rsidRDefault="00657E57" w:rsidP="00491452">
      <w:pPr>
        <w:pStyle w:val="BodyText"/>
      </w:pPr>
      <w:r>
        <w:t xml:space="preserve">Current development aspirations are </w:t>
      </w:r>
      <w:r w:rsidR="00043EED">
        <w:t>significantly</w:t>
      </w:r>
      <w:r>
        <w:t xml:space="preserve"> more modest than that of the</w:t>
      </w:r>
      <w:r w:rsidR="004A11FB" w:rsidRPr="004A11FB">
        <w:t xml:space="preserve"> </w:t>
      </w:r>
      <w:r w:rsidR="004A11FB" w:rsidRPr="004A11FB">
        <w:rPr>
          <w:i/>
          <w:iCs/>
        </w:rPr>
        <w:t>Planning Permission No. K/032033</w:t>
      </w:r>
      <w:r>
        <w:rPr>
          <w:i/>
          <w:iCs/>
        </w:rPr>
        <w:t xml:space="preserve"> 12.12.1995</w:t>
      </w:r>
      <w:r w:rsidR="00066EBB">
        <w:t>,</w:t>
      </w:r>
      <w:r>
        <w:t xml:space="preserve"> for a combined Production + Office Building</w:t>
      </w:r>
      <w:r w:rsidR="00066EBB">
        <w:t>,</w:t>
      </w:r>
      <w:r>
        <w:t xml:space="preserve"> under which the Existing Unit was constructed.</w:t>
      </w:r>
    </w:p>
    <w:p w14:paraId="4BA5C6C0" w14:textId="77777777" w:rsidR="00491452" w:rsidRDefault="00491452" w:rsidP="00491452">
      <w:pPr>
        <w:pStyle w:val="BodyText"/>
      </w:pPr>
    </w:p>
    <w:p w14:paraId="482413E4" w14:textId="1D358E61" w:rsidR="005400B3" w:rsidRDefault="00CF131E" w:rsidP="00B96D6D">
      <w:pPr>
        <w:pStyle w:val="BodyText"/>
      </w:pPr>
      <w:r>
        <w:t xml:space="preserve">It is proposed that </w:t>
      </w:r>
      <w:r w:rsidR="00561077">
        <w:t>Bluemay Ltd.’s on-site</w:t>
      </w:r>
      <w:r>
        <w:t xml:space="preserve"> Production operations are </w:t>
      </w:r>
      <w:r w:rsidR="00017D30">
        <w:t xml:space="preserve">re-located </w:t>
      </w:r>
      <w:r>
        <w:t>in</w:t>
      </w:r>
      <w:r w:rsidR="00017D30">
        <w:t>to</w:t>
      </w:r>
      <w:r>
        <w:t xml:space="preserve"> a New Unit</w:t>
      </w:r>
      <w:r w:rsidR="00F876D4">
        <w:t xml:space="preserve">, with </w:t>
      </w:r>
      <w:r w:rsidR="001056BF" w:rsidRPr="00043EED">
        <w:rPr>
          <w:b/>
          <w:bCs/>
        </w:rPr>
        <w:t>930m</w:t>
      </w:r>
      <w:r w:rsidR="001056BF" w:rsidRPr="00043EED">
        <w:rPr>
          <w:b/>
          <w:bCs/>
          <w:vertAlign w:val="superscript"/>
        </w:rPr>
        <w:t>2</w:t>
      </w:r>
      <w:r w:rsidR="001056BF">
        <w:t xml:space="preserve"> floorspace,</w:t>
      </w:r>
      <w:r>
        <w:t xml:space="preserve"> adjacent </w:t>
      </w:r>
      <w:r w:rsidR="00561077">
        <w:t>their</w:t>
      </w:r>
      <w:r>
        <w:t xml:space="preserve"> </w:t>
      </w:r>
      <w:r w:rsidR="00017D30">
        <w:t xml:space="preserve">existing </w:t>
      </w:r>
      <w:r w:rsidR="00F74489">
        <w:t xml:space="preserve">mid-1990’s </w:t>
      </w:r>
      <w:r w:rsidR="00017D30">
        <w:t>Storage + Office Unit; connected via a ‘</w:t>
      </w:r>
      <w:r w:rsidR="00A73553">
        <w:t>L</w:t>
      </w:r>
      <w:r w:rsidR="00017D30">
        <w:t>ink’</w:t>
      </w:r>
      <w:r w:rsidR="00A9080A">
        <w:t xml:space="preserve"> for [segregated] forklift and personnel circulation between the two Units</w:t>
      </w:r>
      <w:r w:rsidR="00132C96">
        <w:t>.</w:t>
      </w:r>
    </w:p>
    <w:p w14:paraId="6B4378BC" w14:textId="77777777" w:rsidR="005400B3" w:rsidRDefault="005400B3" w:rsidP="00B96D6D">
      <w:pPr>
        <w:pStyle w:val="BodyText"/>
      </w:pPr>
    </w:p>
    <w:p w14:paraId="43E6FE5B" w14:textId="0FB8BFAE" w:rsidR="00C27BBC" w:rsidRDefault="005400B3" w:rsidP="00C27BBC">
      <w:pPr>
        <w:pStyle w:val="BodyText"/>
      </w:pPr>
      <w:r>
        <w:t xml:space="preserve">It is proposed that the </w:t>
      </w:r>
      <w:r w:rsidRPr="005400B3">
        <w:t xml:space="preserve">2No. existing building units to the eastern corner of </w:t>
      </w:r>
      <w:r w:rsidR="00F876D4">
        <w:t>the</w:t>
      </w:r>
      <w:r w:rsidRPr="005400B3">
        <w:t xml:space="preserve"> site</w:t>
      </w:r>
      <w:r>
        <w:t xml:space="preserve"> </w:t>
      </w:r>
      <w:r w:rsidR="00561077">
        <w:t>are</w:t>
      </w:r>
      <w:r>
        <w:t xml:space="preserve"> re-utilised for storage.</w:t>
      </w:r>
    </w:p>
    <w:p w14:paraId="6C418C58" w14:textId="77777777" w:rsidR="00132C96" w:rsidRDefault="00132C96" w:rsidP="00132C96">
      <w:pPr>
        <w:pStyle w:val="BodyText"/>
        <w:ind w:left="0"/>
      </w:pPr>
    </w:p>
    <w:p w14:paraId="421C3270" w14:textId="4E4A8F4F" w:rsidR="001A4166" w:rsidRDefault="001A4166" w:rsidP="00132C96">
      <w:pPr>
        <w:pStyle w:val="BodyText"/>
        <w:ind w:left="720"/>
      </w:pPr>
      <w:r>
        <w:t>The number of staff, number of deliveries to and from, and Production capacity for the site</w:t>
      </w:r>
      <w:r w:rsidR="00132C96">
        <w:t>,</w:t>
      </w:r>
      <w:r>
        <w:t xml:space="preserve"> is proposed to remain </w:t>
      </w:r>
      <w:r w:rsidR="00DD47C9">
        <w:t>unchanged by the proposed development</w:t>
      </w:r>
      <w:r>
        <w:t>.</w:t>
      </w:r>
    </w:p>
    <w:p w14:paraId="4EB09039" w14:textId="77777777" w:rsidR="004D5DB6" w:rsidRDefault="004D5DB6" w:rsidP="004D5DB6">
      <w:pPr>
        <w:pStyle w:val="BodyText"/>
      </w:pPr>
    </w:p>
    <w:p w14:paraId="4FEB3D76" w14:textId="77777777" w:rsidR="00AF6972" w:rsidRDefault="00AF6972" w:rsidP="004D5DB6">
      <w:pPr>
        <w:pStyle w:val="BodyText"/>
      </w:pPr>
    </w:p>
    <w:p w14:paraId="150B375A" w14:textId="778B2474" w:rsidR="002411FD" w:rsidRDefault="00557B57" w:rsidP="00DA53F4">
      <w:pPr>
        <w:pStyle w:val="Heading-Level1"/>
      </w:pPr>
      <w:bookmarkStart w:id="9" w:name="_Toc198828995"/>
      <w:r>
        <w:t>Layout</w:t>
      </w:r>
      <w:bookmarkEnd w:id="9"/>
    </w:p>
    <w:p w14:paraId="6A572433" w14:textId="3D56690E" w:rsidR="002411FD" w:rsidRDefault="00F74489" w:rsidP="002411FD">
      <w:pPr>
        <w:pStyle w:val="Heading-Level2"/>
      </w:pPr>
      <w:bookmarkStart w:id="10" w:name="_Toc198828996"/>
      <w:r>
        <w:t>Site Layout</w:t>
      </w:r>
      <w:bookmarkEnd w:id="10"/>
    </w:p>
    <w:p w14:paraId="6083542C" w14:textId="190304BC" w:rsidR="00F74489" w:rsidRDefault="00F74489" w:rsidP="00F74489">
      <w:pPr>
        <w:pStyle w:val="BodyText"/>
      </w:pPr>
      <w:r>
        <w:t xml:space="preserve">The </w:t>
      </w:r>
      <w:r w:rsidR="000C7CD8">
        <w:t xml:space="preserve">determining of the </w:t>
      </w:r>
      <w:r>
        <w:t>location for the New Unit</w:t>
      </w:r>
      <w:r w:rsidR="00CA5934">
        <w:t xml:space="preserve"> on the site</w:t>
      </w:r>
      <w:r>
        <w:t xml:space="preserve"> </w:t>
      </w:r>
      <w:r w:rsidR="000C7CD8">
        <w:t>is base</w:t>
      </w:r>
      <w:r w:rsidR="00A73553">
        <w:t>d on the following</w:t>
      </w:r>
      <w:r w:rsidR="00CA5934">
        <w:t xml:space="preserve"> considerations</w:t>
      </w:r>
      <w:r w:rsidR="00A73553">
        <w:t>:</w:t>
      </w:r>
    </w:p>
    <w:p w14:paraId="3B00ABC4" w14:textId="77777777" w:rsidR="00F74489" w:rsidRDefault="00F74489" w:rsidP="00F74489">
      <w:pPr>
        <w:pStyle w:val="BodyText"/>
      </w:pPr>
    </w:p>
    <w:p w14:paraId="2C14B4AF" w14:textId="245A1033" w:rsidR="002411FD" w:rsidRDefault="00F74489" w:rsidP="00F74489">
      <w:pPr>
        <w:pStyle w:val="BodyText"/>
        <w:numPr>
          <w:ilvl w:val="0"/>
          <w:numId w:val="27"/>
        </w:numPr>
      </w:pPr>
      <w:r>
        <w:t xml:space="preserve">adjacent the </w:t>
      </w:r>
      <w:r w:rsidRPr="00F74489">
        <w:t>existing Storage + Office Unit</w:t>
      </w:r>
    </w:p>
    <w:p w14:paraId="70355274" w14:textId="7BF5F0A6" w:rsidR="00F74489" w:rsidRDefault="00F74489" w:rsidP="00F74489">
      <w:pPr>
        <w:pStyle w:val="BodyText"/>
        <w:numPr>
          <w:ilvl w:val="0"/>
          <w:numId w:val="27"/>
        </w:numPr>
      </w:pPr>
      <w:r>
        <w:t>facilitates the use of a pre-prepared ‘knock-out aperture’ within the existing Storage + Office Unit’s existing east-facing façade</w:t>
      </w:r>
      <w:r w:rsidR="00A73553">
        <w:t xml:space="preserve"> [for the ‘Link’ to connect to]</w:t>
      </w:r>
      <w:r w:rsidR="00746A51">
        <w:t xml:space="preserve"> - see also previous </w:t>
      </w:r>
      <w:r w:rsidR="00746A51" w:rsidRPr="00746A51">
        <w:rPr>
          <w:i/>
          <w:iCs/>
        </w:rPr>
        <w:t xml:space="preserve">Planning Permission No. K/032033 </w:t>
      </w:r>
    </w:p>
    <w:p w14:paraId="2D3DE106" w14:textId="19D20837" w:rsidR="00F74489" w:rsidRPr="00F971D3" w:rsidRDefault="00F74489" w:rsidP="00F74489">
      <w:pPr>
        <w:pStyle w:val="BodyText"/>
        <w:numPr>
          <w:ilvl w:val="0"/>
          <w:numId w:val="27"/>
        </w:numPr>
      </w:pPr>
      <w:r>
        <w:t xml:space="preserve">utilises site topography re-modelling works [flattening] </w:t>
      </w:r>
      <w:r w:rsidR="001434DC">
        <w:t xml:space="preserve">of </w:t>
      </w:r>
      <w:r>
        <w:t>land east of the existing Storage + Office Unit</w:t>
      </w:r>
    </w:p>
    <w:p w14:paraId="31647697" w14:textId="77777777" w:rsidR="002411FD" w:rsidRDefault="002411FD" w:rsidP="002411FD">
      <w:pPr>
        <w:pStyle w:val="Heading-Level2"/>
        <w:numPr>
          <w:ilvl w:val="0"/>
          <w:numId w:val="0"/>
        </w:numPr>
        <w:ind w:left="567"/>
      </w:pPr>
    </w:p>
    <w:p w14:paraId="76265099" w14:textId="29855F24" w:rsidR="002411FD" w:rsidRDefault="00F74489" w:rsidP="002411FD">
      <w:pPr>
        <w:pStyle w:val="Heading-Level2"/>
      </w:pPr>
      <w:bookmarkStart w:id="11" w:name="_Toc198828997"/>
      <w:r>
        <w:t>Massing</w:t>
      </w:r>
      <w:bookmarkEnd w:id="11"/>
    </w:p>
    <w:p w14:paraId="03B94CFE" w14:textId="6A008E69" w:rsidR="00BC7186" w:rsidRDefault="00FE61B4" w:rsidP="004D5DB6">
      <w:pPr>
        <w:pStyle w:val="BodyText"/>
      </w:pPr>
      <w:r>
        <w:t>The New Unit requires an internal clear height of 5m throughout [below building structure haunches</w:t>
      </w:r>
      <w:r w:rsidR="001434DC">
        <w:t xml:space="preserve"> and building services</w:t>
      </w:r>
      <w:r>
        <w:t xml:space="preserve">] to accommodate Production equipment and operations. This means that the overall height of the proposed New Unit is less than the </w:t>
      </w:r>
      <w:r w:rsidR="00787E14">
        <w:t>existing Storage + Office Unit; the massing of the two buildings therefore ‘steps-down’, from the centre of the site, towards perimeter of the site and the site’s main entrance.</w:t>
      </w:r>
    </w:p>
    <w:p w14:paraId="226B0FBF" w14:textId="77777777" w:rsidR="00C23337" w:rsidRDefault="00C23337" w:rsidP="00C23337">
      <w:pPr>
        <w:pStyle w:val="BodyText"/>
        <w:ind w:left="0"/>
      </w:pPr>
    </w:p>
    <w:p w14:paraId="5F987608" w14:textId="755D96B2" w:rsidR="007F1F7F" w:rsidRDefault="00102DB2" w:rsidP="00C23337">
      <w:pPr>
        <w:pStyle w:val="BodyText"/>
        <w:ind w:left="720"/>
      </w:pPr>
      <w:r w:rsidRPr="00102DB2">
        <w:t>The current development aspirations are notably more modest in terms of massing and building height</w:t>
      </w:r>
      <w:r w:rsidR="00BE5409">
        <w:t xml:space="preserve"> also</w:t>
      </w:r>
      <w:r w:rsidR="00506611">
        <w:t>;</w:t>
      </w:r>
      <w:r w:rsidR="00BE5409">
        <w:t xml:space="preserve"> when</w:t>
      </w:r>
      <w:r w:rsidRPr="00102DB2">
        <w:t xml:space="preserve"> compared to the previously approved Planning Permission No. K/032033 dated 12 December 1995 (see </w:t>
      </w:r>
      <w:r w:rsidR="00BE5409">
        <w:t>A</w:t>
      </w:r>
      <w:r w:rsidRPr="00102DB2">
        <w:t>ppendices for</w:t>
      </w:r>
      <w:r w:rsidR="00BE5409">
        <w:t xml:space="preserve"> associated</w:t>
      </w:r>
      <w:r w:rsidRPr="00102DB2">
        <w:t xml:space="preserve"> </w:t>
      </w:r>
      <w:r w:rsidR="00BE5409">
        <w:t xml:space="preserve">Approved </w:t>
      </w:r>
      <w:r w:rsidRPr="00102DB2">
        <w:t>drawings)</w:t>
      </w:r>
      <w:r w:rsidR="00BE5409">
        <w:t>.</w:t>
      </w:r>
    </w:p>
    <w:p w14:paraId="40ABA523" w14:textId="77777777" w:rsidR="00C27BBC" w:rsidRDefault="00C27BBC" w:rsidP="00FC521B">
      <w:pPr>
        <w:pStyle w:val="BodyText"/>
      </w:pPr>
    </w:p>
    <w:p w14:paraId="5CB23EA1" w14:textId="77777777" w:rsidR="00C23337" w:rsidRDefault="00C23337" w:rsidP="00FC521B">
      <w:pPr>
        <w:pStyle w:val="BodyText"/>
      </w:pPr>
    </w:p>
    <w:p w14:paraId="16AD72F5" w14:textId="77777777" w:rsidR="00C23337" w:rsidRPr="00FC521B" w:rsidRDefault="00C23337" w:rsidP="00FC521B">
      <w:pPr>
        <w:pStyle w:val="BodyText"/>
      </w:pPr>
    </w:p>
    <w:p w14:paraId="58101EE0" w14:textId="692C869A" w:rsidR="0035647C" w:rsidRDefault="00557B57" w:rsidP="0035647C">
      <w:pPr>
        <w:pStyle w:val="Heading-Level1"/>
      </w:pPr>
      <w:bookmarkStart w:id="12" w:name="_Toc198828998"/>
      <w:r>
        <w:lastRenderedPageBreak/>
        <w:t>Scale</w:t>
      </w:r>
      <w:bookmarkEnd w:id="12"/>
    </w:p>
    <w:p w14:paraId="7D7D4C1E" w14:textId="7639CE41" w:rsidR="0035647C" w:rsidRDefault="004D5DB6" w:rsidP="0035647C">
      <w:pPr>
        <w:pStyle w:val="Heading-Level2"/>
      </w:pPr>
      <w:bookmarkStart w:id="13" w:name="_Toc198828999"/>
      <w:r>
        <w:t>Scale</w:t>
      </w:r>
      <w:bookmarkEnd w:id="13"/>
    </w:p>
    <w:p w14:paraId="02583BD1" w14:textId="0CCADEE4" w:rsidR="00F97AC6" w:rsidRDefault="002470CF" w:rsidP="00197A5B">
      <w:pPr>
        <w:pStyle w:val="BodyText"/>
      </w:pPr>
      <w:r>
        <w:t xml:space="preserve">It is proposed that </w:t>
      </w:r>
      <w:r w:rsidR="006622A3">
        <w:t>structural span</w:t>
      </w:r>
      <w:r w:rsidR="00197A5B">
        <w:t xml:space="preserve"> and </w:t>
      </w:r>
      <w:r w:rsidR="006622A3">
        <w:t>footprint of the New Unit is akin to that of the existing Storage + Office Unit</w:t>
      </w:r>
      <w:r w:rsidR="001A4166">
        <w:t xml:space="preserve"> to </w:t>
      </w:r>
      <w:r w:rsidR="00EF3EE4">
        <w:t xml:space="preserve">(i) </w:t>
      </w:r>
      <w:r w:rsidR="00197A5B">
        <w:t>properly accommodate Production operations and</w:t>
      </w:r>
      <w:r w:rsidR="00EF3EE4">
        <w:t xml:space="preserve"> (ii)</w:t>
      </w:r>
      <w:r w:rsidR="00197A5B">
        <w:t xml:space="preserve"> </w:t>
      </w:r>
      <w:r w:rsidR="001A4166">
        <w:t>maximise flexibility for potential future internal Storage and Production Operations layou</w:t>
      </w:r>
      <w:r w:rsidR="00AA73AE">
        <w:t>t</w:t>
      </w:r>
      <w:r w:rsidR="00197A5B">
        <w:t>s between the two Units.</w:t>
      </w:r>
    </w:p>
    <w:p w14:paraId="6A6E8425" w14:textId="77777777" w:rsidR="00346A55" w:rsidRDefault="00346A55" w:rsidP="00197A5B">
      <w:pPr>
        <w:pStyle w:val="BodyText"/>
      </w:pPr>
    </w:p>
    <w:p w14:paraId="131C9C1E" w14:textId="132C96F9" w:rsidR="009C649D" w:rsidRDefault="00557B57" w:rsidP="009C649D">
      <w:pPr>
        <w:pStyle w:val="Heading-Level1"/>
      </w:pPr>
      <w:bookmarkStart w:id="14" w:name="_Toc198829000"/>
      <w:r>
        <w:t>Landscaping</w:t>
      </w:r>
      <w:bookmarkEnd w:id="14"/>
    </w:p>
    <w:p w14:paraId="4B9DE126" w14:textId="5E07D793" w:rsidR="009C649D" w:rsidRDefault="00401A43" w:rsidP="009C649D">
      <w:pPr>
        <w:pStyle w:val="Heading-Level2"/>
      </w:pPr>
      <w:bookmarkStart w:id="15" w:name="_Toc198829001"/>
      <w:r>
        <w:t>Landscaping</w:t>
      </w:r>
      <w:bookmarkEnd w:id="15"/>
    </w:p>
    <w:p w14:paraId="60CD2C63" w14:textId="27AB35E3" w:rsidR="00AA73AE" w:rsidRDefault="00515791" w:rsidP="00AA73AE">
      <w:pPr>
        <w:pStyle w:val="BodyText"/>
      </w:pPr>
      <w:r>
        <w:t>P</w:t>
      </w:r>
      <w:r w:rsidR="00AA73AE">
        <w:t xml:space="preserve">roposals </w:t>
      </w:r>
      <w:r>
        <w:t xml:space="preserve">include </w:t>
      </w:r>
      <w:r w:rsidR="00E33941">
        <w:t xml:space="preserve">significant areas of </w:t>
      </w:r>
      <w:r>
        <w:t xml:space="preserve">enhanced soft-landscaping and habitat </w:t>
      </w:r>
      <w:r w:rsidR="00E742BF">
        <w:t>areas</w:t>
      </w:r>
      <w:r>
        <w:t>.</w:t>
      </w:r>
    </w:p>
    <w:p w14:paraId="52CC5C38" w14:textId="77777777" w:rsidR="00252D90" w:rsidRDefault="00252D90" w:rsidP="00AA73AE">
      <w:pPr>
        <w:pStyle w:val="BodyText"/>
      </w:pPr>
    </w:p>
    <w:p w14:paraId="5C36D3A9" w14:textId="6594FEA4" w:rsidR="00C27BBC" w:rsidRDefault="00252D90" w:rsidP="00515791">
      <w:pPr>
        <w:pStyle w:val="BodyText"/>
      </w:pPr>
      <w:r>
        <w:t xml:space="preserve">No new or additional </w:t>
      </w:r>
      <w:r w:rsidR="00515791">
        <w:t>vehicle-</w:t>
      </w:r>
      <w:r w:rsidR="002654CE">
        <w:t xml:space="preserve">parking </w:t>
      </w:r>
      <w:r>
        <w:t>facilities</w:t>
      </w:r>
      <w:r w:rsidR="00EF3EE4">
        <w:t xml:space="preserve"> or</w:t>
      </w:r>
      <w:r w:rsidR="002654CE">
        <w:t xml:space="preserve"> refuse + recycling storage areas </w:t>
      </w:r>
      <w:r>
        <w:t>are proposed</w:t>
      </w:r>
      <w:r w:rsidR="002654CE">
        <w:t>.</w:t>
      </w:r>
    </w:p>
    <w:p w14:paraId="15FD4016" w14:textId="77777777" w:rsidR="00515791" w:rsidRDefault="00515791" w:rsidP="00515791">
      <w:pPr>
        <w:pStyle w:val="BodyText"/>
      </w:pPr>
    </w:p>
    <w:p w14:paraId="146F90DA" w14:textId="300260FD" w:rsidR="009C649D" w:rsidRDefault="00557B57" w:rsidP="009C649D">
      <w:pPr>
        <w:pStyle w:val="Heading-Level1"/>
      </w:pPr>
      <w:bookmarkStart w:id="16" w:name="_Toc198829002"/>
      <w:r>
        <w:t>Appearance</w:t>
      </w:r>
      <w:bookmarkEnd w:id="16"/>
    </w:p>
    <w:p w14:paraId="1714AB61" w14:textId="38ECD654" w:rsidR="009C649D" w:rsidRDefault="004D5DB6" w:rsidP="009C649D">
      <w:pPr>
        <w:pStyle w:val="Heading-Level2"/>
      </w:pPr>
      <w:bookmarkStart w:id="17" w:name="_Toc198829003"/>
      <w:r>
        <w:t>Appearance</w:t>
      </w:r>
      <w:bookmarkEnd w:id="17"/>
    </w:p>
    <w:p w14:paraId="1E4B51DB" w14:textId="4F8D160A" w:rsidR="00E825F5" w:rsidRDefault="00E742BF" w:rsidP="00401A43">
      <w:pPr>
        <w:pStyle w:val="BodyText"/>
      </w:pPr>
      <w:r>
        <w:t>E</w:t>
      </w:r>
      <w:r w:rsidR="004D5DB6">
        <w:t>xternal envelope materials of the New Unit broadly match</w:t>
      </w:r>
      <w:r w:rsidR="00683AA4">
        <w:t xml:space="preserve"> </w:t>
      </w:r>
      <w:r w:rsidR="004D5DB6">
        <w:t>that of the existing Storage + Office Unit</w:t>
      </w:r>
      <w:r>
        <w:t>.</w:t>
      </w:r>
    </w:p>
    <w:p w14:paraId="7CC88D4A" w14:textId="77777777" w:rsidR="00E33941" w:rsidRDefault="00E33941" w:rsidP="00401A43">
      <w:pPr>
        <w:pStyle w:val="BodyText"/>
      </w:pPr>
    </w:p>
    <w:p w14:paraId="42CD0D89" w14:textId="77777777" w:rsidR="00E33941" w:rsidRDefault="00E33941" w:rsidP="00401A43">
      <w:pPr>
        <w:pStyle w:val="BodyText"/>
      </w:pPr>
    </w:p>
    <w:p w14:paraId="191A8887" w14:textId="77777777" w:rsidR="00436AB9" w:rsidRDefault="00436AB9" w:rsidP="00401A43">
      <w:pPr>
        <w:pStyle w:val="BodyText"/>
      </w:pPr>
    </w:p>
    <w:p w14:paraId="5E443926" w14:textId="77777777" w:rsidR="00E742BF" w:rsidRDefault="00E742BF" w:rsidP="00401A43">
      <w:pPr>
        <w:pStyle w:val="BodyText"/>
      </w:pPr>
    </w:p>
    <w:p w14:paraId="19F8EDD0" w14:textId="77777777" w:rsidR="00E742BF" w:rsidRDefault="00E742BF" w:rsidP="00401A43">
      <w:pPr>
        <w:pStyle w:val="BodyText"/>
      </w:pPr>
    </w:p>
    <w:p w14:paraId="4F30F8CA" w14:textId="6C0AC938" w:rsidR="00102DB2" w:rsidRDefault="00102DB2" w:rsidP="00102DB2">
      <w:pPr>
        <w:pStyle w:val="Heading-Level1"/>
      </w:pPr>
      <w:bookmarkStart w:id="18" w:name="_Toc198829004"/>
      <w:r>
        <w:t>Sustainability</w:t>
      </w:r>
      <w:bookmarkEnd w:id="18"/>
    </w:p>
    <w:p w14:paraId="3B44A508" w14:textId="772A01D3" w:rsidR="00102DB2" w:rsidRDefault="008A0CD2" w:rsidP="00102DB2">
      <w:pPr>
        <w:pStyle w:val="Heading-Level2"/>
      </w:pPr>
      <w:bookmarkStart w:id="19" w:name="_Toc198829005"/>
      <w:r>
        <w:t>Renewable Energy</w:t>
      </w:r>
      <w:bookmarkEnd w:id="19"/>
    </w:p>
    <w:p w14:paraId="64C0B01B" w14:textId="0C91FE32" w:rsidR="00102DB2" w:rsidRDefault="00C02679" w:rsidP="00401A43">
      <w:pPr>
        <w:pStyle w:val="BodyText"/>
      </w:pPr>
      <w:r w:rsidRPr="00C02679">
        <w:t xml:space="preserve">Bluemay Ltd. aspire to maximise the potential for on-site renewable energy generation through photovoltaic roof panels and </w:t>
      </w:r>
      <w:r w:rsidR="00346A55">
        <w:t>are</w:t>
      </w:r>
      <w:r w:rsidRPr="00C02679">
        <w:t xml:space="preserve"> actively exploring complementary options for on-site energy storage</w:t>
      </w:r>
    </w:p>
    <w:p w14:paraId="537EC87A" w14:textId="77777777" w:rsidR="00346A55" w:rsidRDefault="00346A55" w:rsidP="00401A43">
      <w:pPr>
        <w:pStyle w:val="BodyText"/>
      </w:pPr>
    </w:p>
    <w:p w14:paraId="0FAF2C3F" w14:textId="218DF23B" w:rsidR="00DD04B1" w:rsidRDefault="00194899" w:rsidP="00C27BBC">
      <w:pPr>
        <w:pStyle w:val="BodyText"/>
        <w:ind w:left="0" w:firstLine="720"/>
      </w:pPr>
      <w:r>
        <w:rPr>
          <w:noProof/>
        </w:rPr>
        <w:drawing>
          <wp:inline distT="0" distB="0" distL="0" distR="0" wp14:anchorId="0B7EAA46" wp14:editId="21F11704">
            <wp:extent cx="4136151" cy="3101975"/>
            <wp:effectExtent l="0" t="0" r="4445" b="0"/>
            <wp:docPr id="1669037350" name="Picture 15" descr="A building with cars parked in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037350" name="Picture 15" descr="A building with cars parked in a parking lot&#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62727" cy="3121906"/>
                    </a:xfrm>
                    <a:prstGeom prst="rect">
                      <a:avLst/>
                    </a:prstGeom>
                  </pic:spPr>
                </pic:pic>
              </a:graphicData>
            </a:graphic>
          </wp:inline>
        </w:drawing>
      </w:r>
    </w:p>
    <w:p w14:paraId="5967A01D" w14:textId="77777777" w:rsidR="00C27BBC" w:rsidRDefault="00C27BBC" w:rsidP="00C27BBC">
      <w:pPr>
        <w:pStyle w:val="BodyText"/>
        <w:ind w:left="0" w:firstLine="720"/>
      </w:pPr>
    </w:p>
    <w:p w14:paraId="24CE0118" w14:textId="340F0F10" w:rsidR="00DD04B1" w:rsidRDefault="00DD04B1" w:rsidP="00DD04B1">
      <w:pPr>
        <w:pStyle w:val="Heading-Level1"/>
      </w:pPr>
      <w:bookmarkStart w:id="20" w:name="_Toc198829006"/>
      <w:r>
        <w:t>Appendices</w:t>
      </w:r>
      <w:bookmarkEnd w:id="20"/>
    </w:p>
    <w:p w14:paraId="35830A70" w14:textId="1409E72C" w:rsidR="00DD04B1" w:rsidRDefault="00DD04B1" w:rsidP="00DD04B1">
      <w:pPr>
        <w:pStyle w:val="Heading-Level2"/>
      </w:pPr>
      <w:bookmarkStart w:id="21" w:name="_Toc198829007"/>
      <w:r w:rsidRPr="00DD04B1">
        <w:t xml:space="preserve">Planning Permission No. K/032033 </w:t>
      </w:r>
      <w:r>
        <w:t>[</w:t>
      </w:r>
      <w:r w:rsidRPr="00DD04B1">
        <w:t>12.12.1995</w:t>
      </w:r>
      <w:r>
        <w:t>]</w:t>
      </w:r>
      <w:bookmarkEnd w:id="21"/>
    </w:p>
    <w:p w14:paraId="076E2AA4" w14:textId="3DA51AC2" w:rsidR="00AF0FEC" w:rsidRDefault="00DD04B1" w:rsidP="00AF0FEC">
      <w:pPr>
        <w:pStyle w:val="BodyText"/>
      </w:pPr>
      <w:r>
        <w:t>Approved Drawings</w:t>
      </w:r>
    </w:p>
    <w:p w14:paraId="5C9498EC" w14:textId="77777777" w:rsidR="00AF0FEC" w:rsidRDefault="00AF0FEC" w:rsidP="00AF0FEC">
      <w:pPr>
        <w:pStyle w:val="BodyText"/>
      </w:pPr>
    </w:p>
    <w:p w14:paraId="72FD21CB" w14:textId="77777777" w:rsidR="00AF0FEC" w:rsidRDefault="00AF0FEC" w:rsidP="00AF0FEC">
      <w:pPr>
        <w:pStyle w:val="BodyText"/>
      </w:pPr>
    </w:p>
    <w:p w14:paraId="35A84CDE" w14:textId="77777777" w:rsidR="00AF0FEC" w:rsidRDefault="00AF0FEC" w:rsidP="00AF0FEC">
      <w:pPr>
        <w:pStyle w:val="BodyText"/>
      </w:pPr>
    </w:p>
    <w:p w14:paraId="05C9356D" w14:textId="77777777" w:rsidR="00AF0FEC" w:rsidRDefault="00AF0FEC" w:rsidP="00DD04B1">
      <w:pPr>
        <w:pStyle w:val="BodyText"/>
      </w:pPr>
      <w:r>
        <w:rPr>
          <w:noProof/>
        </w:rPr>
        <w:drawing>
          <wp:inline distT="0" distB="0" distL="0" distR="0" wp14:anchorId="448E33D4" wp14:editId="47A01900">
            <wp:extent cx="4237022" cy="2978422"/>
            <wp:effectExtent l="0" t="0" r="5080" b="6350"/>
            <wp:docPr id="1769593565" name="Picture 15" descr="Ground floor plan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93565" name="Picture 15" descr="Ground floor plan of a building&#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289958" cy="3015633"/>
                    </a:xfrm>
                    <a:prstGeom prst="rect">
                      <a:avLst/>
                    </a:prstGeom>
                  </pic:spPr>
                </pic:pic>
              </a:graphicData>
            </a:graphic>
          </wp:inline>
        </w:drawing>
      </w:r>
    </w:p>
    <w:p w14:paraId="65051878" w14:textId="77777777" w:rsidR="00AF0FEC" w:rsidRDefault="00AF0FEC" w:rsidP="00DD04B1">
      <w:pPr>
        <w:pStyle w:val="BodyText"/>
      </w:pPr>
    </w:p>
    <w:p w14:paraId="09A8B352" w14:textId="77777777" w:rsidR="00AF0FEC" w:rsidRDefault="00AF0FEC" w:rsidP="00DD04B1">
      <w:pPr>
        <w:pStyle w:val="BodyText"/>
      </w:pPr>
    </w:p>
    <w:p w14:paraId="57C77133" w14:textId="77777777" w:rsidR="00AF0FEC" w:rsidRDefault="00AF0FEC" w:rsidP="00DD04B1">
      <w:pPr>
        <w:pStyle w:val="BodyText"/>
      </w:pPr>
    </w:p>
    <w:p w14:paraId="793EF909" w14:textId="77777777" w:rsidR="00AF0FEC" w:rsidRDefault="00AF0FEC" w:rsidP="00DD04B1">
      <w:pPr>
        <w:pStyle w:val="BodyText"/>
      </w:pPr>
    </w:p>
    <w:p w14:paraId="07984C4B" w14:textId="77777777" w:rsidR="00AF0FEC" w:rsidRDefault="00AF0FEC" w:rsidP="00DD04B1">
      <w:pPr>
        <w:pStyle w:val="BodyText"/>
      </w:pPr>
    </w:p>
    <w:p w14:paraId="1D01D1AC" w14:textId="77777777" w:rsidR="00AF0FEC" w:rsidRDefault="00AF0FEC" w:rsidP="00DD04B1">
      <w:pPr>
        <w:pStyle w:val="BodyText"/>
      </w:pPr>
    </w:p>
    <w:p w14:paraId="3CFDE478" w14:textId="77777777" w:rsidR="00AF0FEC" w:rsidRDefault="00AF0FEC" w:rsidP="00DD04B1">
      <w:pPr>
        <w:pStyle w:val="BodyText"/>
      </w:pPr>
    </w:p>
    <w:p w14:paraId="772DF4ED" w14:textId="77777777" w:rsidR="00AF0FEC" w:rsidRDefault="00AF0FEC" w:rsidP="00DD04B1">
      <w:pPr>
        <w:pStyle w:val="BodyText"/>
      </w:pPr>
    </w:p>
    <w:p w14:paraId="3CA2970C" w14:textId="77777777" w:rsidR="00AF0FEC" w:rsidRDefault="00AF0FEC" w:rsidP="00DD04B1">
      <w:pPr>
        <w:pStyle w:val="BodyText"/>
      </w:pPr>
    </w:p>
    <w:p w14:paraId="4E1A3157" w14:textId="77777777" w:rsidR="00AF0FEC" w:rsidRDefault="00AF0FEC" w:rsidP="00DD04B1">
      <w:pPr>
        <w:pStyle w:val="BodyText"/>
      </w:pPr>
    </w:p>
    <w:p w14:paraId="2CE4A2D7" w14:textId="77777777" w:rsidR="00AF0FEC" w:rsidRDefault="00AF0FEC" w:rsidP="00DD04B1">
      <w:pPr>
        <w:pStyle w:val="BodyText"/>
      </w:pPr>
    </w:p>
    <w:p w14:paraId="12FFE26D" w14:textId="77777777" w:rsidR="00AF0FEC" w:rsidRDefault="00AF0FEC" w:rsidP="00DD04B1">
      <w:pPr>
        <w:pStyle w:val="BodyText"/>
      </w:pPr>
    </w:p>
    <w:p w14:paraId="1CA97543" w14:textId="77777777" w:rsidR="00AF0FEC" w:rsidRDefault="00AF0FEC" w:rsidP="00DD04B1">
      <w:pPr>
        <w:pStyle w:val="BodyText"/>
      </w:pPr>
    </w:p>
    <w:p w14:paraId="3B8E56B7" w14:textId="77777777" w:rsidR="00AF0FEC" w:rsidRDefault="00AF0FEC" w:rsidP="00DD04B1">
      <w:pPr>
        <w:pStyle w:val="BodyText"/>
      </w:pPr>
    </w:p>
    <w:p w14:paraId="01EF40E4" w14:textId="5DE3B9F5" w:rsidR="00AF0FEC" w:rsidRDefault="00AF0FEC" w:rsidP="00DD04B1">
      <w:pPr>
        <w:pStyle w:val="BodyText"/>
      </w:pPr>
      <w:r>
        <w:rPr>
          <w:noProof/>
        </w:rPr>
        <w:drawing>
          <wp:inline distT="0" distB="0" distL="0" distR="0" wp14:anchorId="690C3875" wp14:editId="780B7356">
            <wp:extent cx="4036452" cy="2859537"/>
            <wp:effectExtent l="0" t="0" r="2540" b="0"/>
            <wp:docPr id="1317331160" name="Picture 16"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331160" name="Picture 16" descr="A blueprint of a house&#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90765" cy="2898014"/>
                    </a:xfrm>
                    <a:prstGeom prst="rect">
                      <a:avLst/>
                    </a:prstGeom>
                  </pic:spPr>
                </pic:pic>
              </a:graphicData>
            </a:graphic>
          </wp:inline>
        </w:drawing>
      </w:r>
    </w:p>
    <w:p w14:paraId="34981FF0" w14:textId="77777777" w:rsidR="00AF0FEC" w:rsidRDefault="00AF0FEC" w:rsidP="00DD04B1">
      <w:pPr>
        <w:pStyle w:val="BodyText"/>
      </w:pPr>
    </w:p>
    <w:p w14:paraId="7617A2BB" w14:textId="77777777" w:rsidR="00AF0FEC" w:rsidRDefault="00AF0FEC" w:rsidP="00DD04B1">
      <w:pPr>
        <w:pStyle w:val="BodyText"/>
      </w:pPr>
    </w:p>
    <w:p w14:paraId="15ACD701" w14:textId="77777777" w:rsidR="00AF0FEC" w:rsidRDefault="00AF0FEC" w:rsidP="00DD04B1">
      <w:pPr>
        <w:pStyle w:val="BodyText"/>
      </w:pPr>
    </w:p>
    <w:p w14:paraId="608901C0" w14:textId="77777777" w:rsidR="00AF0FEC" w:rsidRDefault="00AF0FEC" w:rsidP="00DD04B1">
      <w:pPr>
        <w:pStyle w:val="BodyText"/>
      </w:pPr>
    </w:p>
    <w:p w14:paraId="57281EA8" w14:textId="77777777" w:rsidR="00AF0FEC" w:rsidRDefault="00AF0FEC" w:rsidP="00DD04B1">
      <w:pPr>
        <w:pStyle w:val="BodyText"/>
      </w:pPr>
    </w:p>
    <w:p w14:paraId="0C14E95A" w14:textId="77777777" w:rsidR="00AF0FEC" w:rsidRDefault="00AF0FEC" w:rsidP="00DD04B1">
      <w:pPr>
        <w:pStyle w:val="BodyText"/>
      </w:pPr>
    </w:p>
    <w:p w14:paraId="1CF56A54" w14:textId="77777777" w:rsidR="00AF0FEC" w:rsidRDefault="00AF0FEC" w:rsidP="00DD04B1">
      <w:pPr>
        <w:pStyle w:val="BodyText"/>
      </w:pPr>
    </w:p>
    <w:p w14:paraId="36EE1827" w14:textId="77777777" w:rsidR="00AF0FEC" w:rsidRDefault="00AF0FEC" w:rsidP="00DD04B1">
      <w:pPr>
        <w:pStyle w:val="BodyText"/>
      </w:pPr>
    </w:p>
    <w:p w14:paraId="061AF55A" w14:textId="77777777" w:rsidR="00AF0FEC" w:rsidRDefault="00AF0FEC" w:rsidP="00DD04B1">
      <w:pPr>
        <w:pStyle w:val="BodyText"/>
      </w:pPr>
    </w:p>
    <w:p w14:paraId="56011CCA" w14:textId="77777777" w:rsidR="00AF0FEC" w:rsidRDefault="00AF0FEC" w:rsidP="00DD04B1">
      <w:pPr>
        <w:pStyle w:val="BodyText"/>
      </w:pPr>
    </w:p>
    <w:p w14:paraId="5512E031" w14:textId="77777777" w:rsidR="00AF0FEC" w:rsidRDefault="00AF0FEC" w:rsidP="00DD04B1">
      <w:pPr>
        <w:pStyle w:val="BodyText"/>
      </w:pPr>
    </w:p>
    <w:p w14:paraId="4FD5A581" w14:textId="77777777" w:rsidR="00AF0FEC" w:rsidRDefault="00AF0FEC" w:rsidP="00DD04B1">
      <w:pPr>
        <w:pStyle w:val="BodyText"/>
      </w:pPr>
    </w:p>
    <w:p w14:paraId="2AC184A1" w14:textId="77777777" w:rsidR="00AF0FEC" w:rsidRDefault="00AF0FEC" w:rsidP="00DD04B1">
      <w:pPr>
        <w:pStyle w:val="BodyText"/>
      </w:pPr>
      <w:r>
        <w:rPr>
          <w:noProof/>
        </w:rPr>
        <w:lastRenderedPageBreak/>
        <w:drawing>
          <wp:inline distT="0" distB="0" distL="0" distR="0" wp14:anchorId="7701A021" wp14:editId="788DEEB4">
            <wp:extent cx="4083269" cy="2870887"/>
            <wp:effectExtent l="0" t="0" r="6350" b="0"/>
            <wp:docPr id="1280674649" name="Picture 17"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74649" name="Picture 17" descr="A blueprint of a building&#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14835" cy="2893080"/>
                    </a:xfrm>
                    <a:prstGeom prst="rect">
                      <a:avLst/>
                    </a:prstGeom>
                  </pic:spPr>
                </pic:pic>
              </a:graphicData>
            </a:graphic>
          </wp:inline>
        </w:drawing>
      </w:r>
    </w:p>
    <w:p w14:paraId="612E3C81" w14:textId="77777777" w:rsidR="00AF0FEC" w:rsidRDefault="00AF0FEC" w:rsidP="00DD04B1">
      <w:pPr>
        <w:pStyle w:val="BodyText"/>
      </w:pPr>
    </w:p>
    <w:p w14:paraId="48DCAE8E" w14:textId="77777777" w:rsidR="00AF0FEC" w:rsidRDefault="00AF0FEC" w:rsidP="00DD04B1">
      <w:pPr>
        <w:pStyle w:val="BodyText"/>
      </w:pPr>
    </w:p>
    <w:p w14:paraId="043EF5E0" w14:textId="77777777" w:rsidR="00AF0FEC" w:rsidRDefault="00AF0FEC" w:rsidP="00DD04B1">
      <w:pPr>
        <w:pStyle w:val="BodyText"/>
      </w:pPr>
    </w:p>
    <w:p w14:paraId="755DA29D" w14:textId="77777777" w:rsidR="00AF0FEC" w:rsidRDefault="00AF0FEC" w:rsidP="00DD04B1">
      <w:pPr>
        <w:pStyle w:val="BodyText"/>
      </w:pPr>
    </w:p>
    <w:p w14:paraId="06780A73" w14:textId="77777777" w:rsidR="00AF0FEC" w:rsidRDefault="00AF0FEC" w:rsidP="00DD04B1">
      <w:pPr>
        <w:pStyle w:val="BodyText"/>
      </w:pPr>
    </w:p>
    <w:p w14:paraId="0E772EC8" w14:textId="77777777" w:rsidR="00AF0FEC" w:rsidRDefault="00AF0FEC" w:rsidP="00DD04B1">
      <w:pPr>
        <w:pStyle w:val="BodyText"/>
      </w:pPr>
    </w:p>
    <w:p w14:paraId="7BA60CDF" w14:textId="77777777" w:rsidR="00AF0FEC" w:rsidRDefault="00AF0FEC" w:rsidP="00DD04B1">
      <w:pPr>
        <w:pStyle w:val="BodyText"/>
      </w:pPr>
    </w:p>
    <w:p w14:paraId="7DADCA8E" w14:textId="77777777" w:rsidR="00AF0FEC" w:rsidRDefault="00AF0FEC" w:rsidP="00DD04B1">
      <w:pPr>
        <w:pStyle w:val="BodyText"/>
      </w:pPr>
    </w:p>
    <w:p w14:paraId="3FE68EBC" w14:textId="77777777" w:rsidR="00AF0FEC" w:rsidRDefault="00AF0FEC" w:rsidP="00DD04B1">
      <w:pPr>
        <w:pStyle w:val="BodyText"/>
      </w:pPr>
    </w:p>
    <w:p w14:paraId="6448A16E" w14:textId="77777777" w:rsidR="00AF0FEC" w:rsidRDefault="00AF0FEC" w:rsidP="00DD04B1">
      <w:pPr>
        <w:pStyle w:val="BodyText"/>
      </w:pPr>
    </w:p>
    <w:p w14:paraId="4B5A6860" w14:textId="77777777" w:rsidR="00AF0FEC" w:rsidRDefault="00AF0FEC" w:rsidP="00DD04B1">
      <w:pPr>
        <w:pStyle w:val="BodyText"/>
      </w:pPr>
    </w:p>
    <w:p w14:paraId="00F2040F" w14:textId="77777777" w:rsidR="00AF0FEC" w:rsidRDefault="00AF0FEC" w:rsidP="00DD04B1">
      <w:pPr>
        <w:pStyle w:val="BodyText"/>
      </w:pPr>
    </w:p>
    <w:p w14:paraId="101E7148" w14:textId="77777777" w:rsidR="00AF0FEC" w:rsidRDefault="00AF0FEC" w:rsidP="00DD04B1">
      <w:pPr>
        <w:pStyle w:val="BodyText"/>
      </w:pPr>
    </w:p>
    <w:p w14:paraId="7A186E4B" w14:textId="77777777" w:rsidR="00AF0FEC" w:rsidRDefault="00AF0FEC" w:rsidP="00DD04B1">
      <w:pPr>
        <w:pStyle w:val="BodyText"/>
      </w:pPr>
    </w:p>
    <w:p w14:paraId="403399F6" w14:textId="55215075" w:rsidR="00AF0FEC" w:rsidRDefault="00AF0FEC" w:rsidP="00DD04B1">
      <w:pPr>
        <w:pStyle w:val="BodyText"/>
      </w:pPr>
      <w:r>
        <w:rPr>
          <w:noProof/>
        </w:rPr>
        <w:drawing>
          <wp:inline distT="0" distB="0" distL="0" distR="0" wp14:anchorId="4B296064" wp14:editId="13B742E4">
            <wp:extent cx="4047735" cy="2837793"/>
            <wp:effectExtent l="0" t="0" r="3810" b="0"/>
            <wp:docPr id="1340148351" name="Picture 18"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48351" name="Picture 18" descr="A drawing of a building&#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86679" cy="2865096"/>
                    </a:xfrm>
                    <a:prstGeom prst="rect">
                      <a:avLst/>
                    </a:prstGeom>
                  </pic:spPr>
                </pic:pic>
              </a:graphicData>
            </a:graphic>
          </wp:inline>
        </w:drawing>
      </w:r>
    </w:p>
    <w:p w14:paraId="17410D79" w14:textId="77777777" w:rsidR="00DD04B1" w:rsidRDefault="00DD04B1" w:rsidP="00DD04B1">
      <w:pPr>
        <w:pStyle w:val="BodyText"/>
      </w:pPr>
    </w:p>
    <w:p w14:paraId="12724983" w14:textId="77777777" w:rsidR="00DD04B1" w:rsidRDefault="00DD04B1" w:rsidP="00401A43">
      <w:pPr>
        <w:pStyle w:val="BodyText"/>
      </w:pPr>
    </w:p>
    <w:p w14:paraId="16BBBC74" w14:textId="77777777" w:rsidR="00DD04B1" w:rsidRDefault="00DD04B1" w:rsidP="00401A43">
      <w:pPr>
        <w:pStyle w:val="BodyText"/>
      </w:pPr>
    </w:p>
    <w:p w14:paraId="22AAC459" w14:textId="77777777" w:rsidR="00DD04B1" w:rsidRDefault="00DD04B1" w:rsidP="00401A43">
      <w:pPr>
        <w:pStyle w:val="BodyText"/>
      </w:pPr>
    </w:p>
    <w:p w14:paraId="5CB586B5" w14:textId="77777777" w:rsidR="00DD04B1" w:rsidRDefault="00DD04B1" w:rsidP="00401A43">
      <w:pPr>
        <w:pStyle w:val="BodyText"/>
      </w:pPr>
    </w:p>
    <w:p w14:paraId="32FEA244" w14:textId="77777777" w:rsidR="00DD04B1" w:rsidRDefault="00DD04B1" w:rsidP="00401A43">
      <w:pPr>
        <w:pStyle w:val="BodyText"/>
      </w:pPr>
    </w:p>
    <w:p w14:paraId="4A6FB066" w14:textId="77777777" w:rsidR="00DD04B1" w:rsidRDefault="00DD04B1" w:rsidP="00401A43">
      <w:pPr>
        <w:pStyle w:val="BodyText"/>
      </w:pPr>
    </w:p>
    <w:p w14:paraId="73AC95E0" w14:textId="77777777" w:rsidR="00AF0FEC" w:rsidRDefault="00AF0FEC" w:rsidP="00401A43">
      <w:pPr>
        <w:pStyle w:val="BodyText"/>
      </w:pPr>
    </w:p>
    <w:p w14:paraId="576274E1" w14:textId="77777777" w:rsidR="00DD04B1" w:rsidRDefault="00DD04B1" w:rsidP="00401A43">
      <w:pPr>
        <w:pStyle w:val="BodyText"/>
      </w:pPr>
    </w:p>
    <w:p w14:paraId="5467A1AA" w14:textId="3E5E9311" w:rsidR="00AF0FEC" w:rsidRDefault="00AF0FEC" w:rsidP="00557B57">
      <w:pPr>
        <w:pStyle w:val="BodyText"/>
        <w:ind w:left="0"/>
        <w:sectPr w:rsidR="00AF0FEC" w:rsidSect="003B2A89">
          <w:pgSz w:w="16840" w:h="11910" w:orient="landscape"/>
          <w:pgMar w:top="1418" w:right="403" w:bottom="0" w:left="743" w:header="680" w:footer="510" w:gutter="0"/>
          <w:cols w:num="2" w:space="720"/>
          <w:docGrid w:linePitch="299"/>
        </w:sectPr>
      </w:pPr>
    </w:p>
    <w:p w14:paraId="402057A3" w14:textId="128D7421" w:rsidR="00627CC1" w:rsidRDefault="00627CC1">
      <w:pPr>
        <w:rPr>
          <w:rFonts w:ascii="DM Serif Display" w:eastAsia="DM Serif Display" w:hAnsi="DM Serif Display" w:cs="DM Serif Display"/>
          <w:color w:val="FF4A01"/>
          <w:spacing w:val="-10"/>
          <w:sz w:val="78"/>
          <w:szCs w:val="78"/>
        </w:rPr>
      </w:pPr>
    </w:p>
    <w:p w14:paraId="33CEDE89" w14:textId="77777777" w:rsidR="006E2272" w:rsidRPr="00465A4C" w:rsidRDefault="009C649D" w:rsidP="00B96D6D">
      <w:pPr>
        <w:pStyle w:val="BodyText"/>
        <w:rPr>
          <w:color w:val="FF4A01"/>
          <w:spacing w:val="-6"/>
        </w:rPr>
      </w:pPr>
      <w:r>
        <w:rPr>
          <w:noProof/>
          <w:color w:val="FF4A01"/>
          <w:spacing w:val="-6"/>
        </w:rPr>
        <w:drawing>
          <wp:anchor distT="0" distB="0" distL="114300" distR="114300" simplePos="0" relativeHeight="251660293" behindDoc="0" locked="0" layoutInCell="1" allowOverlap="1" wp14:anchorId="576C1246" wp14:editId="3D6505DC">
            <wp:simplePos x="0" y="0"/>
            <wp:positionH relativeFrom="column">
              <wp:posOffset>-133406</wp:posOffset>
            </wp:positionH>
            <wp:positionV relativeFrom="paragraph">
              <wp:posOffset>5261393</wp:posOffset>
            </wp:positionV>
            <wp:extent cx="1358900" cy="593090"/>
            <wp:effectExtent l="0" t="0" r="0" b="3810"/>
            <wp:wrapNone/>
            <wp:docPr id="394178471"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78471" name="Picture 4" descr="A black background with a black square&#10;&#10;Description automatically generated with medium confidence"/>
                    <pic:cNvPicPr/>
                  </pic:nvPicPr>
                  <pic:blipFill rotWithShape="1">
                    <a:blip r:embed="rId32" cstate="print">
                      <a:extLst>
                        <a:ext uri="{28A0092B-C50C-407E-A947-70E740481C1C}">
                          <a14:useLocalDpi xmlns:a14="http://schemas.microsoft.com/office/drawing/2010/main" val="0"/>
                        </a:ext>
                      </a:extLst>
                    </a:blip>
                    <a:srcRect l="10970" t="20620" r="10644" b="13728"/>
                    <a:stretch/>
                  </pic:blipFill>
                  <pic:spPr bwMode="auto">
                    <a:xfrm>
                      <a:off x="0" y="0"/>
                      <a:ext cx="1358900" cy="593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6"/>
        </w:rPr>
        <mc:AlternateContent>
          <mc:Choice Requires="wps">
            <w:drawing>
              <wp:anchor distT="0" distB="0" distL="114300" distR="114300" simplePos="0" relativeHeight="251663365" behindDoc="1" locked="0" layoutInCell="1" allowOverlap="1" wp14:anchorId="48CA6365" wp14:editId="1753FAF3">
                <wp:simplePos x="0" y="0"/>
                <wp:positionH relativeFrom="column">
                  <wp:posOffset>-91440</wp:posOffset>
                </wp:positionH>
                <wp:positionV relativeFrom="paragraph">
                  <wp:posOffset>-541655</wp:posOffset>
                </wp:positionV>
                <wp:extent cx="1320165" cy="1424940"/>
                <wp:effectExtent l="0" t="0" r="635" b="0"/>
                <wp:wrapNone/>
                <wp:docPr id="78" name="docshape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165" cy="1424940"/>
                        </a:xfrm>
                        <a:custGeom>
                          <a:avLst/>
                          <a:gdLst>
                            <a:gd name="T0" fmla="+- 0 2589 510"/>
                            <a:gd name="T1" fmla="*/ T0 w 2079"/>
                            <a:gd name="T2" fmla="+- 0 680 680"/>
                            <a:gd name="T3" fmla="*/ 680 h 2244"/>
                            <a:gd name="T4" fmla="+- 0 2038 510"/>
                            <a:gd name="T5" fmla="*/ T4 w 2079"/>
                            <a:gd name="T6" fmla="+- 0 680 680"/>
                            <a:gd name="T7" fmla="*/ 680 h 2244"/>
                            <a:gd name="T8" fmla="+- 0 1466 510"/>
                            <a:gd name="T9" fmla="*/ T8 w 2079"/>
                            <a:gd name="T10" fmla="+- 0 1252 680"/>
                            <a:gd name="T11" fmla="*/ 1252 h 2244"/>
                            <a:gd name="T12" fmla="+- 0 1354 510"/>
                            <a:gd name="T13" fmla="*/ T12 w 2079"/>
                            <a:gd name="T14" fmla="+- 0 1252 680"/>
                            <a:gd name="T15" fmla="*/ 1252 h 2244"/>
                            <a:gd name="T16" fmla="+- 0 1354 510"/>
                            <a:gd name="T17" fmla="*/ T16 w 2079"/>
                            <a:gd name="T18" fmla="+- 0 680 680"/>
                            <a:gd name="T19" fmla="*/ 680 h 2244"/>
                            <a:gd name="T20" fmla="+- 0 510 510"/>
                            <a:gd name="T21" fmla="*/ T20 w 2079"/>
                            <a:gd name="T22" fmla="+- 0 680 680"/>
                            <a:gd name="T23" fmla="*/ 680 h 2244"/>
                            <a:gd name="T24" fmla="+- 0 510 510"/>
                            <a:gd name="T25" fmla="*/ T24 w 2079"/>
                            <a:gd name="T26" fmla="+- 0 2924 680"/>
                            <a:gd name="T27" fmla="*/ 2924 h 2244"/>
                            <a:gd name="T28" fmla="+- 0 1354 510"/>
                            <a:gd name="T29" fmla="*/ T28 w 2079"/>
                            <a:gd name="T30" fmla="+- 0 2924 680"/>
                            <a:gd name="T31" fmla="*/ 2924 h 2244"/>
                            <a:gd name="T32" fmla="+- 0 1354 510"/>
                            <a:gd name="T33" fmla="*/ T32 w 2079"/>
                            <a:gd name="T34" fmla="+- 0 2352 680"/>
                            <a:gd name="T35" fmla="*/ 2352 h 2244"/>
                            <a:gd name="T36" fmla="+- 0 1466 510"/>
                            <a:gd name="T37" fmla="*/ T36 w 2079"/>
                            <a:gd name="T38" fmla="+- 0 2352 680"/>
                            <a:gd name="T39" fmla="*/ 2352 h 2244"/>
                            <a:gd name="T40" fmla="+- 0 2038 510"/>
                            <a:gd name="T41" fmla="*/ T40 w 2079"/>
                            <a:gd name="T42" fmla="+- 0 2924 680"/>
                            <a:gd name="T43" fmla="*/ 2924 h 2244"/>
                            <a:gd name="T44" fmla="+- 0 2589 510"/>
                            <a:gd name="T45" fmla="*/ T44 w 2079"/>
                            <a:gd name="T46" fmla="+- 0 2924 680"/>
                            <a:gd name="T47" fmla="*/ 2924 h 2244"/>
                            <a:gd name="T48" fmla="+- 0 2589 510"/>
                            <a:gd name="T49" fmla="*/ T48 w 2079"/>
                            <a:gd name="T50" fmla="+- 0 2372 680"/>
                            <a:gd name="T51" fmla="*/ 2372 h 2244"/>
                            <a:gd name="T52" fmla="+- 0 2019 510"/>
                            <a:gd name="T53" fmla="*/ T52 w 2079"/>
                            <a:gd name="T54" fmla="+- 0 1802 680"/>
                            <a:gd name="T55" fmla="*/ 1802 h 2244"/>
                            <a:gd name="T56" fmla="+- 0 2589 510"/>
                            <a:gd name="T57" fmla="*/ T56 w 2079"/>
                            <a:gd name="T58" fmla="+- 0 1232 680"/>
                            <a:gd name="T59" fmla="*/ 1232 h 2244"/>
                            <a:gd name="T60" fmla="+- 0 2589 510"/>
                            <a:gd name="T61" fmla="*/ T60 w 2079"/>
                            <a:gd name="T62" fmla="+- 0 680 680"/>
                            <a:gd name="T63" fmla="*/ 680 h 2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079" h="2244">
                              <a:moveTo>
                                <a:pt x="2079" y="0"/>
                              </a:moveTo>
                              <a:lnTo>
                                <a:pt x="1528" y="0"/>
                              </a:lnTo>
                              <a:lnTo>
                                <a:pt x="956" y="572"/>
                              </a:lnTo>
                              <a:lnTo>
                                <a:pt x="844" y="572"/>
                              </a:lnTo>
                              <a:lnTo>
                                <a:pt x="844" y="0"/>
                              </a:lnTo>
                              <a:lnTo>
                                <a:pt x="0" y="0"/>
                              </a:lnTo>
                              <a:lnTo>
                                <a:pt x="0" y="2244"/>
                              </a:lnTo>
                              <a:lnTo>
                                <a:pt x="844" y="2244"/>
                              </a:lnTo>
                              <a:lnTo>
                                <a:pt x="844" y="1672"/>
                              </a:lnTo>
                              <a:lnTo>
                                <a:pt x="956" y="1672"/>
                              </a:lnTo>
                              <a:lnTo>
                                <a:pt x="1528" y="2244"/>
                              </a:lnTo>
                              <a:lnTo>
                                <a:pt x="2079" y="2244"/>
                              </a:lnTo>
                              <a:lnTo>
                                <a:pt x="2079" y="1692"/>
                              </a:lnTo>
                              <a:lnTo>
                                <a:pt x="1509" y="1122"/>
                              </a:lnTo>
                              <a:lnTo>
                                <a:pt x="2079" y="552"/>
                              </a:lnTo>
                              <a:lnTo>
                                <a:pt x="207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0C919C8" id="docshape54" o:spid="_x0000_s1026" style="position:absolute;margin-left:-7.2pt;margin-top:-42.65pt;width:103.95pt;height:112.2pt;z-index:-251653115;visibility:visible;mso-wrap-style:square;mso-wrap-distance-left:9pt;mso-wrap-distance-top:0;mso-wrap-distance-right:9pt;mso-wrap-distance-bottom:0;mso-position-horizontal:absolute;mso-position-horizontal-relative:text;mso-position-vertical:absolute;mso-position-vertical-relative:text;v-text-anchor:top" coordsize="2079,2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" path="m2079,l1528,,956,572r-112,l844,,,,,2244r844,l844,1672r112,l1528,2244r551,l2079,1692,1509,1122,2079,552,2079,xe" fillcolor="black" stroked="f">
                <v:path arrowok="t" o:connecttype="custom" o:connectlocs="1320165,431800;970280,431800;607060,795020;535940,795020;535940,431800;0,431800;0,1856740;535940,1856740;535940,1493520;607060,1493520;970280,1856740;1320165,1856740;1320165,1506220;958215,1144270;1320165,782320;1320165,431800" o:connectangles="0,0,0,0,0,0,0,0,0,0,0,0,0,0,0,0"/>
              </v:shape>
            </w:pict>
          </mc:Fallback>
        </mc:AlternateContent>
      </w:r>
      <w:r>
        <w:rPr>
          <w:noProof/>
        </w:rPr>
        <mc:AlternateContent>
          <mc:Choice Requires="wps">
            <w:drawing>
              <wp:anchor distT="0" distB="0" distL="114300" distR="114300" simplePos="0" relativeHeight="251665413" behindDoc="0" locked="0" layoutInCell="1" allowOverlap="1" wp14:anchorId="0BCF0D47" wp14:editId="213D1DD5">
                <wp:simplePos x="0" y="0"/>
                <wp:positionH relativeFrom="column">
                  <wp:posOffset>5776595</wp:posOffset>
                </wp:positionH>
                <wp:positionV relativeFrom="page">
                  <wp:posOffset>6985000</wp:posOffset>
                </wp:positionV>
                <wp:extent cx="4435899" cy="846455"/>
                <wp:effectExtent l="0" t="0" r="0" b="0"/>
                <wp:wrapNone/>
                <wp:docPr id="163171277" name="Text Box 163171277"/>
                <wp:cNvGraphicFramePr/>
                <a:graphic xmlns:a="http://schemas.openxmlformats.org/drawingml/2006/main">
                  <a:graphicData uri="http://schemas.microsoft.com/office/word/2010/wordprocessingShape">
                    <wps:wsp>
                      <wps:cNvSpPr txBox="1"/>
                      <wps:spPr>
                        <a:xfrm>
                          <a:off x="0" y="0"/>
                          <a:ext cx="4435899" cy="846455"/>
                        </a:xfrm>
                        <a:prstGeom prst="rect">
                          <a:avLst/>
                        </a:prstGeom>
                        <a:noFill/>
                        <a:ln w="6350">
                          <a:noFill/>
                        </a:ln>
                      </wps:spPr>
                      <wps:txbx>
                        <w:txbxContent>
                          <w:p w14:paraId="3C7C31AD" w14:textId="77777777" w:rsidR="009C649D" w:rsidRPr="007E0092" w:rsidRDefault="009C649D" w:rsidP="009C649D">
                            <w:pPr>
                              <w:spacing w:before="62"/>
                              <w:ind w:right="442"/>
                              <w:jc w:val="right"/>
                              <w:rPr>
                                <w:b/>
                              </w:rPr>
                            </w:pPr>
                            <w:r w:rsidRPr="007E0092">
                              <w:rPr>
                                <w:b/>
                                <w:spacing w:val="-2"/>
                              </w:rPr>
                              <w:t>kendallkingscott.co.uk</w:t>
                            </w:r>
                          </w:p>
                          <w:p w14:paraId="038A806F" w14:textId="77777777" w:rsidR="009C649D" w:rsidRDefault="009C649D" w:rsidP="009C64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CF0D47" id="Text Box 163171277" o:spid="_x0000_s1030" type="#_x0000_t202" style="position:absolute;left:0;text-align:left;margin-left:454.85pt;margin-top:550pt;width:349.3pt;height:66.65pt;z-index:251665413;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" filled="f" stroked="f" strokeweight=".5pt">
                <v:textbox>
                  <w:txbxContent>
                    <w:p w14:paraId="3C7C31AD" w14:textId="77777777" w:rsidR="009C649D" w:rsidRPr="007E0092" w:rsidRDefault="009C649D" w:rsidP="009C649D">
                      <w:pPr>
                        <w:spacing w:before="62"/>
                        <w:ind w:right="442"/>
                        <w:jc w:val="right"/>
                        <w:rPr>
                          <w:b/>
                        </w:rPr>
                      </w:pPr>
                      <w:r w:rsidRPr="007E0092">
                        <w:rPr>
                          <w:b/>
                          <w:spacing w:val="-2"/>
                        </w:rPr>
                        <w:t>kendallkingscott.co.uk</w:t>
                      </w:r>
                    </w:p>
                    <w:p w14:paraId="038A806F" w14:textId="77777777" w:rsidR="009C649D" w:rsidRDefault="009C649D" w:rsidP="009C649D"/>
                  </w:txbxContent>
                </v:textbox>
                <w10:wrap anchory="page"/>
              </v:shape>
            </w:pict>
          </mc:Fallback>
        </mc:AlternateContent>
      </w:r>
      <w:r w:rsidR="00D81AA3">
        <w:rPr>
          <w:noProof/>
          <w:color w:val="FF4A01"/>
          <w:spacing w:val="-6"/>
        </w:rPr>
        <w:drawing>
          <wp:anchor distT="0" distB="0" distL="114300" distR="114300" simplePos="0" relativeHeight="251659269" behindDoc="1" locked="0" layoutInCell="1" allowOverlap="1" wp14:anchorId="40AE4155" wp14:editId="780D2242">
            <wp:simplePos x="0" y="0"/>
            <wp:positionH relativeFrom="column">
              <wp:posOffset>-504650</wp:posOffset>
            </wp:positionH>
            <wp:positionV relativeFrom="paragraph">
              <wp:posOffset>-868899</wp:posOffset>
            </wp:positionV>
            <wp:extent cx="10696269" cy="7567448"/>
            <wp:effectExtent l="0" t="0" r="0" b="1905"/>
            <wp:wrapNone/>
            <wp:docPr id="1175073889" name="Picture 2" descr="A black and whit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073889" name="Picture 2" descr="A black and white rectangl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10698193" cy="7568809"/>
                    </a:xfrm>
                    <a:prstGeom prst="rect">
                      <a:avLst/>
                    </a:prstGeom>
                  </pic:spPr>
                </pic:pic>
              </a:graphicData>
            </a:graphic>
            <wp14:sizeRelH relativeFrom="page">
              <wp14:pctWidth>0</wp14:pctWidth>
            </wp14:sizeRelH>
            <wp14:sizeRelV relativeFrom="page">
              <wp14:pctHeight>0</wp14:pctHeight>
            </wp14:sizeRelV>
          </wp:anchor>
        </w:drawing>
      </w:r>
      <w:r w:rsidR="000D35E7">
        <w:rPr>
          <w:noProof/>
        </w:rPr>
        <mc:AlternateContent>
          <mc:Choice Requires="wps">
            <w:drawing>
              <wp:anchor distT="0" distB="0" distL="114300" distR="114300" simplePos="0" relativeHeight="251658245" behindDoc="0" locked="0" layoutInCell="1" allowOverlap="1" wp14:anchorId="2AE829A6" wp14:editId="27929FE5">
                <wp:simplePos x="0" y="0"/>
                <wp:positionH relativeFrom="column">
                  <wp:posOffset>2493010</wp:posOffset>
                </wp:positionH>
                <wp:positionV relativeFrom="page">
                  <wp:posOffset>10052482</wp:posOffset>
                </wp:positionV>
                <wp:extent cx="4435899" cy="846455"/>
                <wp:effectExtent l="0" t="0" r="0" b="0"/>
                <wp:wrapNone/>
                <wp:docPr id="9" name="Text Box 9"/>
                <wp:cNvGraphicFramePr/>
                <a:graphic xmlns:a="http://schemas.openxmlformats.org/drawingml/2006/main">
                  <a:graphicData uri="http://schemas.microsoft.com/office/word/2010/wordprocessingShape">
                    <wps:wsp>
                      <wps:cNvSpPr txBox="1"/>
                      <wps:spPr>
                        <a:xfrm>
                          <a:off x="0" y="0"/>
                          <a:ext cx="4435899" cy="846455"/>
                        </a:xfrm>
                        <a:prstGeom prst="rect">
                          <a:avLst/>
                        </a:prstGeom>
                        <a:noFill/>
                        <a:ln w="6350">
                          <a:noFill/>
                        </a:ln>
                      </wps:spPr>
                      <wps:txbx>
                        <w:txbxContent>
                          <w:p w14:paraId="584B2429" w14:textId="77777777" w:rsidR="00AB2781" w:rsidRPr="007E0092" w:rsidRDefault="00AB2781" w:rsidP="00A7362E">
                            <w:pPr>
                              <w:spacing w:before="62"/>
                              <w:ind w:right="442"/>
                              <w:jc w:val="right"/>
                              <w:rPr>
                                <w:b/>
                              </w:rPr>
                            </w:pPr>
                            <w:r w:rsidRPr="007E0092">
                              <w:rPr>
                                <w:b/>
                                <w:spacing w:val="-2"/>
                              </w:rPr>
                              <w:t>kendallkingscott.co.uk</w:t>
                            </w:r>
                          </w:p>
                          <w:p w14:paraId="55B719ED" w14:textId="77777777" w:rsidR="00AB2781" w:rsidRDefault="00AB27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E829A6" id="Text Box 9" o:spid="_x0000_s1031" type="#_x0000_t202" style="position:absolute;left:0;text-align:left;margin-left:196.3pt;margin-top:791.55pt;width:349.3pt;height:66.65pt;z-index:251658245;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" filled="f" stroked="f" strokeweight=".5pt">
                <v:textbox>
                  <w:txbxContent>
                    <w:p w14:paraId="584B2429" w14:textId="77777777" w:rsidR="00AB2781" w:rsidRPr="007E0092" w:rsidRDefault="00AB2781" w:rsidP="00A7362E">
                      <w:pPr>
                        <w:spacing w:before="62"/>
                        <w:ind w:right="442"/>
                        <w:jc w:val="right"/>
                        <w:rPr>
                          <w:b/>
                        </w:rPr>
                      </w:pPr>
                      <w:r w:rsidRPr="007E0092">
                        <w:rPr>
                          <w:b/>
                          <w:spacing w:val="-2"/>
                        </w:rPr>
                        <w:t>kendallkingscott.co.uk</w:t>
                      </w:r>
                    </w:p>
                    <w:p w14:paraId="55B719ED" w14:textId="77777777" w:rsidR="00AB2781" w:rsidRDefault="00AB2781"/>
                  </w:txbxContent>
                </v:textbox>
                <w10:wrap anchory="page"/>
              </v:shape>
            </w:pict>
          </mc:Fallback>
        </mc:AlternateContent>
      </w:r>
    </w:p>
    <w:sectPr w:rsidR="006E2272" w:rsidRPr="00465A4C" w:rsidSect="003B2A89">
      <w:footerReference w:type="default" r:id="rId34"/>
      <w:pgSz w:w="16840" w:h="11910" w:orient="landscape"/>
      <w:pgMar w:top="1418" w:right="403" w:bottom="0" w:left="743" w:header="680"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ECA79" w14:textId="77777777" w:rsidR="009A37C5" w:rsidRDefault="009A37C5">
      <w:r>
        <w:separator/>
      </w:r>
    </w:p>
  </w:endnote>
  <w:endnote w:type="continuationSeparator" w:id="0">
    <w:p w14:paraId="5B2C4EFA" w14:textId="77777777" w:rsidR="009A37C5" w:rsidRDefault="009A37C5">
      <w:r>
        <w:continuationSeparator/>
      </w:r>
    </w:p>
  </w:endnote>
  <w:endnote w:type="continuationNotice" w:id="1">
    <w:p w14:paraId="765B1D22" w14:textId="77777777" w:rsidR="009A37C5" w:rsidRDefault="009A37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M Sans">
    <w:panose1 w:val="00000000000000000000"/>
    <w:charset w:val="4D"/>
    <w:family w:val="auto"/>
    <w:pitch w:val="variable"/>
    <w:sig w:usb0="8000002F" w:usb1="4000204B" w:usb2="00000000" w:usb3="00000000" w:csb0="00000093" w:csb1="00000000"/>
  </w:font>
  <w:font w:name="DM Sans Bold">
    <w:altName w:val="DM Sans"/>
    <w:panose1 w:val="00000000000000000000"/>
    <w:charset w:val="4D"/>
    <w:family w:val="auto"/>
    <w:pitch w:val="variable"/>
    <w:sig w:usb0="8000002F" w:usb1="4000204B" w:usb2="00000000" w:usb3="00000000" w:csb0="00000093" w:csb1="00000000"/>
  </w:font>
  <w:font w:name="DM Sans Medium">
    <w:panose1 w:val="00000000000000000000"/>
    <w:charset w:val="4D"/>
    <w:family w:val="auto"/>
    <w:pitch w:val="variable"/>
    <w:sig w:usb0="8000002F" w:usb1="4000204B" w:usb2="00000000" w:usb3="00000000" w:csb0="00000093" w:csb1="00000000"/>
  </w:font>
  <w:font w:name="DM Serif Display">
    <w:panose1 w:val="00000000000000000000"/>
    <w:charset w:val="00"/>
    <w:family w:val="auto"/>
    <w:pitch w:val="variable"/>
    <w:sig w:usb0="8000006F" w:usb1="0000004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DMSans-Medium">
    <w:altName w:val="Cambria"/>
    <w:panose1 w:val="00000000000000000000"/>
    <w:charset w:val="4D"/>
    <w:family w:val="auto"/>
    <w:pitch w:val="variable"/>
    <w:sig w:usb0="8000002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F600" w14:textId="77777777" w:rsidR="008A15E5" w:rsidRDefault="009A37C5">
    <w:pPr>
      <w:pStyle w:val="Footer"/>
    </w:pPr>
    <w:sdt>
      <w:sdtPr>
        <w:id w:val="969400743"/>
        <w:temporary/>
        <w:showingPlcHdr/>
        <w15:appearance w15:val="hidden"/>
      </w:sdtPr>
      <w:sdtEndPr/>
      <w:sdtContent>
        <w:r w:rsidR="00E62802">
          <w:t>[Type here]</w:t>
        </w:r>
      </w:sdtContent>
    </w:sdt>
    <w:r w:rsidR="00E62802">
      <w:ptab w:relativeTo="margin" w:alignment="center" w:leader="none"/>
    </w:r>
    <w:sdt>
      <w:sdtPr>
        <w:id w:val="969400748"/>
        <w:temporary/>
        <w:showingPlcHdr/>
        <w15:appearance w15:val="hidden"/>
      </w:sdtPr>
      <w:sdtEndPr/>
      <w:sdtContent>
        <w:r w:rsidR="00E62802">
          <w:t>[Type here]</w:t>
        </w:r>
      </w:sdtContent>
    </w:sdt>
    <w:r w:rsidR="00E62802">
      <w:ptab w:relativeTo="margin" w:alignment="right" w:leader="none"/>
    </w:r>
    <w:sdt>
      <w:sdtPr>
        <w:id w:val="969400753"/>
        <w:temporary/>
        <w:showingPlcHdr/>
        <w15:appearance w15:val="hidden"/>
      </w:sdtPr>
      <w:sdtEndPr/>
      <w:sdtContent>
        <w:r w:rsidR="00E62802">
          <w:t>[Type here]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08F1E" w14:textId="5C351A25" w:rsidR="00E62802" w:rsidRPr="00506DDA" w:rsidRDefault="00256A6D" w:rsidP="00C20DA2">
    <w:pPr>
      <w:pStyle w:val="Footer"/>
      <w:tabs>
        <w:tab w:val="clear" w:pos="9026"/>
        <w:tab w:val="right" w:pos="15650"/>
      </w:tabs>
      <w:rPr>
        <w:sz w:val="16"/>
        <w:szCs w:val="16"/>
      </w:rPr>
    </w:pPr>
    <w:r>
      <w:rPr>
        <w:sz w:val="16"/>
        <w:szCs w:val="16"/>
      </w:rPr>
      <w:t>Officenet</w:t>
    </w:r>
    <w:r w:rsidR="00506DDA" w:rsidRPr="00506DDA">
      <w:rPr>
        <w:sz w:val="16"/>
        <w:szCs w:val="16"/>
      </w:rPr>
      <w:tab/>
    </w:r>
    <w:r w:rsidR="00506DDA" w:rsidRPr="00506DDA">
      <w:rPr>
        <w:sz w:val="16"/>
        <w:szCs w:val="16"/>
      </w:rPr>
      <w:tab/>
    </w:r>
    <w:r w:rsidR="00506DDA" w:rsidRPr="00506DDA">
      <w:rPr>
        <w:sz w:val="16"/>
        <w:szCs w:val="16"/>
      </w:rPr>
      <w:fldChar w:fldCharType="begin"/>
    </w:r>
    <w:r w:rsidR="00506DDA" w:rsidRPr="00506DDA">
      <w:rPr>
        <w:sz w:val="16"/>
        <w:szCs w:val="16"/>
      </w:rPr>
      <w:instrText xml:space="preserve"> PAGE </w:instrText>
    </w:r>
    <w:r w:rsidR="00506DDA" w:rsidRPr="00506DDA">
      <w:rPr>
        <w:sz w:val="16"/>
        <w:szCs w:val="16"/>
      </w:rPr>
      <w:fldChar w:fldCharType="separate"/>
    </w:r>
    <w:r w:rsidR="00506DDA" w:rsidRPr="00506DDA">
      <w:rPr>
        <w:noProof/>
        <w:sz w:val="16"/>
        <w:szCs w:val="16"/>
      </w:rPr>
      <w:t>10</w:t>
    </w:r>
    <w:r w:rsidR="00506DDA" w:rsidRPr="00506DDA">
      <w:rPr>
        <w:sz w:val="16"/>
        <w:szCs w:val="16"/>
      </w:rPr>
      <w:fldChar w:fldCharType="end"/>
    </w:r>
    <w:r w:rsidR="00506DDA" w:rsidRPr="00506DDA">
      <w:rPr>
        <w:sz w:val="16"/>
        <w:szCs w:val="16"/>
      </w:rPr>
      <w:t xml:space="preserve"> of </w:t>
    </w:r>
    <w:r w:rsidR="00506DDA" w:rsidRPr="00506DDA">
      <w:rPr>
        <w:sz w:val="16"/>
        <w:szCs w:val="16"/>
      </w:rPr>
      <w:fldChar w:fldCharType="begin"/>
    </w:r>
    <w:r w:rsidR="00506DDA" w:rsidRPr="00506DDA">
      <w:rPr>
        <w:sz w:val="16"/>
        <w:szCs w:val="16"/>
      </w:rPr>
      <w:instrText xml:space="preserve"> NUMPAGES </w:instrText>
    </w:r>
    <w:r w:rsidR="00506DDA" w:rsidRPr="00506DDA">
      <w:rPr>
        <w:sz w:val="16"/>
        <w:szCs w:val="16"/>
      </w:rPr>
      <w:fldChar w:fldCharType="separate"/>
    </w:r>
    <w:r w:rsidR="00506DDA" w:rsidRPr="00506DDA">
      <w:rPr>
        <w:noProof/>
        <w:sz w:val="16"/>
        <w:szCs w:val="16"/>
      </w:rPr>
      <w:t>11</w:t>
    </w:r>
    <w:r w:rsidR="00506DDA" w:rsidRPr="00506DDA">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5C09D" w14:textId="77777777" w:rsidR="00E311D0" w:rsidRPr="00E311D0" w:rsidRDefault="00E311D0" w:rsidP="00E31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16E12" w14:textId="77777777" w:rsidR="009A37C5" w:rsidRDefault="009A37C5">
      <w:r>
        <w:separator/>
      </w:r>
    </w:p>
  </w:footnote>
  <w:footnote w:type="continuationSeparator" w:id="0">
    <w:p w14:paraId="1EF26D8A" w14:textId="77777777" w:rsidR="009A37C5" w:rsidRDefault="009A37C5">
      <w:r>
        <w:continuationSeparator/>
      </w:r>
    </w:p>
  </w:footnote>
  <w:footnote w:type="continuationNotice" w:id="1">
    <w:p w14:paraId="09746B0E" w14:textId="77777777" w:rsidR="009A37C5" w:rsidRDefault="009A37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6443" w14:textId="77777777" w:rsidR="00A906B5" w:rsidRDefault="00A906B5">
    <w:pPr>
      <w:pStyle w:val="Header"/>
    </w:pPr>
    <w:r w:rsidRPr="007E0092">
      <w:rPr>
        <w:rFonts w:ascii="DM Serif Display" w:hAnsi="DM Serif Display"/>
        <w:noProof/>
      </w:rPr>
      <mc:AlternateContent>
        <mc:Choice Requires="wps">
          <w:drawing>
            <wp:anchor distT="0" distB="0" distL="114300" distR="114300" simplePos="0" relativeHeight="251658240" behindDoc="1" locked="0" layoutInCell="1" allowOverlap="1" wp14:anchorId="0F0BD9D3" wp14:editId="54B03BE2">
              <wp:simplePos x="0" y="0"/>
              <wp:positionH relativeFrom="page">
                <wp:posOffset>4064000</wp:posOffset>
              </wp:positionH>
              <wp:positionV relativeFrom="paragraph">
                <wp:posOffset>-38100</wp:posOffset>
              </wp:positionV>
              <wp:extent cx="6221095" cy="6714668"/>
              <wp:effectExtent l="0" t="0" r="1905" b="381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6714668"/>
                      </a:xfrm>
                      <a:custGeom>
                        <a:avLst/>
                        <a:gdLst>
                          <a:gd name="T0" fmla="+- 0 11395 850"/>
                          <a:gd name="T1" fmla="*/ T0 w 10545"/>
                          <a:gd name="T2" fmla="+- 0 -3524 -3524"/>
                          <a:gd name="T3" fmla="*/ -3524 h 11381"/>
                          <a:gd name="T4" fmla="+- 0 8598 850"/>
                          <a:gd name="T5" fmla="*/ T4 w 10545"/>
                          <a:gd name="T6" fmla="+- 0 -3524 -3524"/>
                          <a:gd name="T7" fmla="*/ -3524 h 11381"/>
                          <a:gd name="T8" fmla="+- 0 5696 850"/>
                          <a:gd name="T9" fmla="*/ T8 w 10545"/>
                          <a:gd name="T10" fmla="+- 0 -622 -3524"/>
                          <a:gd name="T11" fmla="*/ -622 h 11381"/>
                          <a:gd name="T12" fmla="+- 0 5130 850"/>
                          <a:gd name="T13" fmla="*/ T12 w 10545"/>
                          <a:gd name="T14" fmla="+- 0 -622 -3524"/>
                          <a:gd name="T15" fmla="*/ -622 h 11381"/>
                          <a:gd name="T16" fmla="+- 0 5130 850"/>
                          <a:gd name="T17" fmla="*/ T16 w 10545"/>
                          <a:gd name="T18" fmla="+- 0 -3524 -3524"/>
                          <a:gd name="T19" fmla="*/ -3524 h 11381"/>
                          <a:gd name="T20" fmla="+- 0 850 850"/>
                          <a:gd name="T21" fmla="*/ T20 w 10545"/>
                          <a:gd name="T22" fmla="+- 0 -3524 -3524"/>
                          <a:gd name="T23" fmla="*/ -3524 h 11381"/>
                          <a:gd name="T24" fmla="+- 0 850 850"/>
                          <a:gd name="T25" fmla="*/ T24 w 10545"/>
                          <a:gd name="T26" fmla="+- 0 7856 -3524"/>
                          <a:gd name="T27" fmla="*/ 7856 h 11381"/>
                          <a:gd name="T28" fmla="+- 0 5130 850"/>
                          <a:gd name="T29" fmla="*/ T28 w 10545"/>
                          <a:gd name="T30" fmla="+- 0 7856 -3524"/>
                          <a:gd name="T31" fmla="*/ 7856 h 11381"/>
                          <a:gd name="T32" fmla="+- 0 5130 850"/>
                          <a:gd name="T33" fmla="*/ T32 w 10545"/>
                          <a:gd name="T34" fmla="+- 0 4954 -3524"/>
                          <a:gd name="T35" fmla="*/ 4954 h 11381"/>
                          <a:gd name="T36" fmla="+- 0 5696 850"/>
                          <a:gd name="T37" fmla="*/ T36 w 10545"/>
                          <a:gd name="T38" fmla="+- 0 4954 -3524"/>
                          <a:gd name="T39" fmla="*/ 4954 h 11381"/>
                          <a:gd name="T40" fmla="+- 0 8598 850"/>
                          <a:gd name="T41" fmla="*/ T40 w 10545"/>
                          <a:gd name="T42" fmla="+- 0 7856 -3524"/>
                          <a:gd name="T43" fmla="*/ 7856 h 11381"/>
                          <a:gd name="T44" fmla="+- 0 11395 850"/>
                          <a:gd name="T45" fmla="*/ T44 w 10545"/>
                          <a:gd name="T46" fmla="+- 0 7856 -3524"/>
                          <a:gd name="T47" fmla="*/ 7856 h 11381"/>
                          <a:gd name="T48" fmla="+- 0 11395 850"/>
                          <a:gd name="T49" fmla="*/ T48 w 10545"/>
                          <a:gd name="T50" fmla="+- 0 5059 -3524"/>
                          <a:gd name="T51" fmla="*/ 5059 h 11381"/>
                          <a:gd name="T52" fmla="+- 0 8503 850"/>
                          <a:gd name="T53" fmla="*/ T52 w 10545"/>
                          <a:gd name="T54" fmla="+- 0 2166 -3524"/>
                          <a:gd name="T55" fmla="*/ 2166 h 11381"/>
                          <a:gd name="T56" fmla="+- 0 11395 850"/>
                          <a:gd name="T57" fmla="*/ T56 w 10545"/>
                          <a:gd name="T58" fmla="+- 0 -727 -3524"/>
                          <a:gd name="T59" fmla="*/ -727 h 11381"/>
                          <a:gd name="T60" fmla="+- 0 11395 850"/>
                          <a:gd name="T61" fmla="*/ T60 w 10545"/>
                          <a:gd name="T62" fmla="+- 0 -3524 -3524"/>
                          <a:gd name="T63" fmla="*/ -3524 h 113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545" h="11381">
                            <a:moveTo>
                              <a:pt x="10545" y="0"/>
                            </a:moveTo>
                            <a:lnTo>
                              <a:pt x="7748" y="0"/>
                            </a:lnTo>
                            <a:lnTo>
                              <a:pt x="4846" y="2902"/>
                            </a:lnTo>
                            <a:lnTo>
                              <a:pt x="4280" y="2902"/>
                            </a:lnTo>
                            <a:lnTo>
                              <a:pt x="4280" y="0"/>
                            </a:lnTo>
                            <a:lnTo>
                              <a:pt x="0" y="0"/>
                            </a:lnTo>
                            <a:lnTo>
                              <a:pt x="0" y="11380"/>
                            </a:lnTo>
                            <a:lnTo>
                              <a:pt x="4280" y="11380"/>
                            </a:lnTo>
                            <a:lnTo>
                              <a:pt x="4280" y="8478"/>
                            </a:lnTo>
                            <a:lnTo>
                              <a:pt x="4846" y="8478"/>
                            </a:lnTo>
                            <a:lnTo>
                              <a:pt x="7748" y="11380"/>
                            </a:lnTo>
                            <a:lnTo>
                              <a:pt x="10545" y="11380"/>
                            </a:lnTo>
                            <a:lnTo>
                              <a:pt x="10545" y="8583"/>
                            </a:lnTo>
                            <a:lnTo>
                              <a:pt x="7653" y="5690"/>
                            </a:lnTo>
                            <a:lnTo>
                              <a:pt x="10545" y="2797"/>
                            </a:lnTo>
                            <a:lnTo>
                              <a:pt x="1054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0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8BD60" id="Freeform 5" o:spid="_x0000_s1026" style="position:absolute;margin-left:320pt;margin-top:-3pt;width:489.85pt;height:528.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545,11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" path="m10545,l7748,,4846,2902r-566,l4280,,,,,11380r4280,l4280,8478r566,l7748,11380r2797,l10545,8583,7653,5690,10545,2797,10545,xe" fillcolor="black" stroked="f">
              <v:path arrowok="t" o:connecttype="custom" o:connectlocs="6221095,-2079122;4570986,-2079122;2858931,-366973;2525015,-366973;2525015,-2079122;0,-2079122;0,4634956;2525015,4634956;2525015,2922807;2858931,2922807;4570986,4634956;6221095,4634956;6221095,2984756;4514940,1277917;6221095,-428922;6221095,-2079122" o:connectangles="0,0,0,0,0,0,0,0,0,0,0,0,0,0,0,0"/>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187A8" w14:textId="77777777" w:rsidR="00C1404D" w:rsidRDefault="00286DD5">
    <w:pPr>
      <w:pStyle w:val="Header"/>
    </w:pPr>
    <w:r>
      <w:rPr>
        <w:noProof/>
      </w:rPr>
      <mc:AlternateContent>
        <mc:Choice Requires="wpg">
          <w:drawing>
            <wp:anchor distT="0" distB="0" distL="114300" distR="114300" simplePos="0" relativeHeight="251658241" behindDoc="0" locked="0" layoutInCell="1" allowOverlap="1" wp14:anchorId="07F62AD7" wp14:editId="09D63680">
              <wp:simplePos x="0" y="0"/>
              <wp:positionH relativeFrom="column">
                <wp:posOffset>8622665</wp:posOffset>
              </wp:positionH>
              <wp:positionV relativeFrom="paragraph">
                <wp:posOffset>0</wp:posOffset>
              </wp:positionV>
              <wp:extent cx="1302385" cy="370840"/>
              <wp:effectExtent l="0" t="0" r="5715" b="0"/>
              <wp:wrapNone/>
              <wp:docPr id="6" name="Group 6"/>
              <wp:cNvGraphicFramePr/>
              <a:graphic xmlns:a="http://schemas.openxmlformats.org/drawingml/2006/main">
                <a:graphicData uri="http://schemas.microsoft.com/office/word/2010/wordprocessingGroup">
                  <wpg:wgp>
                    <wpg:cNvGrpSpPr/>
                    <wpg:grpSpPr>
                      <a:xfrm>
                        <a:off x="0" y="0"/>
                        <a:ext cx="1302385" cy="370840"/>
                        <a:chOff x="0" y="0"/>
                        <a:chExt cx="1302385" cy="370840"/>
                      </a:xfrm>
                    </wpg:grpSpPr>
                    <wps:wsp>
                      <wps:cNvPr id="76" name="docshape11"/>
                      <wps:cNvSpPr>
                        <a:spLocks/>
                      </wps:cNvSpPr>
                      <wps:spPr bwMode="auto">
                        <a:xfrm>
                          <a:off x="0" y="0"/>
                          <a:ext cx="304165" cy="343535"/>
                        </a:xfrm>
                        <a:custGeom>
                          <a:avLst/>
                          <a:gdLst>
                            <a:gd name="T0" fmla="+- 0 9795 9317"/>
                            <a:gd name="T1" fmla="*/ T0 w 479"/>
                            <a:gd name="T2" fmla="+- 0 680 680"/>
                            <a:gd name="T3" fmla="*/ 680 h 541"/>
                            <a:gd name="T4" fmla="+- 0 9668 9317"/>
                            <a:gd name="T5" fmla="*/ T4 w 479"/>
                            <a:gd name="T6" fmla="+- 0 680 680"/>
                            <a:gd name="T7" fmla="*/ 680 h 541"/>
                            <a:gd name="T8" fmla="+- 0 9536 9317"/>
                            <a:gd name="T9" fmla="*/ T8 w 479"/>
                            <a:gd name="T10" fmla="+- 0 818 680"/>
                            <a:gd name="T11" fmla="*/ 818 h 541"/>
                            <a:gd name="T12" fmla="+- 0 9511 9317"/>
                            <a:gd name="T13" fmla="*/ T12 w 479"/>
                            <a:gd name="T14" fmla="+- 0 818 680"/>
                            <a:gd name="T15" fmla="*/ 818 h 541"/>
                            <a:gd name="T16" fmla="+- 0 9511 9317"/>
                            <a:gd name="T17" fmla="*/ T16 w 479"/>
                            <a:gd name="T18" fmla="+- 0 680 680"/>
                            <a:gd name="T19" fmla="*/ 680 h 541"/>
                            <a:gd name="T20" fmla="+- 0 9317 9317"/>
                            <a:gd name="T21" fmla="*/ T20 w 479"/>
                            <a:gd name="T22" fmla="+- 0 680 680"/>
                            <a:gd name="T23" fmla="*/ 680 h 541"/>
                            <a:gd name="T24" fmla="+- 0 9317 9317"/>
                            <a:gd name="T25" fmla="*/ T24 w 479"/>
                            <a:gd name="T26" fmla="+- 0 1221 680"/>
                            <a:gd name="T27" fmla="*/ 1221 h 541"/>
                            <a:gd name="T28" fmla="+- 0 9511 9317"/>
                            <a:gd name="T29" fmla="*/ T28 w 479"/>
                            <a:gd name="T30" fmla="+- 0 1221 680"/>
                            <a:gd name="T31" fmla="*/ 1221 h 541"/>
                            <a:gd name="T32" fmla="+- 0 9511 9317"/>
                            <a:gd name="T33" fmla="*/ T32 w 479"/>
                            <a:gd name="T34" fmla="+- 0 1083 680"/>
                            <a:gd name="T35" fmla="*/ 1083 h 541"/>
                            <a:gd name="T36" fmla="+- 0 9536 9317"/>
                            <a:gd name="T37" fmla="*/ T36 w 479"/>
                            <a:gd name="T38" fmla="+- 0 1083 680"/>
                            <a:gd name="T39" fmla="*/ 1083 h 541"/>
                            <a:gd name="T40" fmla="+- 0 9668 9317"/>
                            <a:gd name="T41" fmla="*/ T40 w 479"/>
                            <a:gd name="T42" fmla="+- 0 1221 680"/>
                            <a:gd name="T43" fmla="*/ 1221 h 541"/>
                            <a:gd name="T44" fmla="+- 0 9795 9317"/>
                            <a:gd name="T45" fmla="*/ T44 w 479"/>
                            <a:gd name="T46" fmla="+- 0 1221 680"/>
                            <a:gd name="T47" fmla="*/ 1221 h 541"/>
                            <a:gd name="T48" fmla="+- 0 9795 9317"/>
                            <a:gd name="T49" fmla="*/ T48 w 479"/>
                            <a:gd name="T50" fmla="+- 0 1088 680"/>
                            <a:gd name="T51" fmla="*/ 1088 h 541"/>
                            <a:gd name="T52" fmla="+- 0 9664 9317"/>
                            <a:gd name="T53" fmla="*/ T52 w 479"/>
                            <a:gd name="T54" fmla="+- 0 951 680"/>
                            <a:gd name="T55" fmla="*/ 951 h 541"/>
                            <a:gd name="T56" fmla="+- 0 9795 9317"/>
                            <a:gd name="T57" fmla="*/ T56 w 479"/>
                            <a:gd name="T58" fmla="+- 0 813 680"/>
                            <a:gd name="T59" fmla="*/ 813 h 541"/>
                            <a:gd name="T60" fmla="+- 0 9795 9317"/>
                            <a:gd name="T61" fmla="*/ T60 w 479"/>
                            <a:gd name="T62" fmla="+- 0 680 680"/>
                            <a:gd name="T63" fmla="*/ 680 h 5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79" h="541">
                              <a:moveTo>
                                <a:pt x="478" y="0"/>
                              </a:moveTo>
                              <a:lnTo>
                                <a:pt x="351" y="0"/>
                              </a:lnTo>
                              <a:lnTo>
                                <a:pt x="219" y="138"/>
                              </a:lnTo>
                              <a:lnTo>
                                <a:pt x="194" y="138"/>
                              </a:lnTo>
                              <a:lnTo>
                                <a:pt x="194" y="0"/>
                              </a:lnTo>
                              <a:lnTo>
                                <a:pt x="0" y="0"/>
                              </a:lnTo>
                              <a:lnTo>
                                <a:pt x="0" y="541"/>
                              </a:lnTo>
                              <a:lnTo>
                                <a:pt x="194" y="541"/>
                              </a:lnTo>
                              <a:lnTo>
                                <a:pt x="194" y="403"/>
                              </a:lnTo>
                              <a:lnTo>
                                <a:pt x="219" y="403"/>
                              </a:lnTo>
                              <a:lnTo>
                                <a:pt x="351" y="541"/>
                              </a:lnTo>
                              <a:lnTo>
                                <a:pt x="478" y="541"/>
                              </a:lnTo>
                              <a:lnTo>
                                <a:pt x="478" y="408"/>
                              </a:lnTo>
                              <a:lnTo>
                                <a:pt x="347" y="271"/>
                              </a:lnTo>
                              <a:lnTo>
                                <a:pt x="478" y="133"/>
                              </a:lnTo>
                              <a:lnTo>
                                <a:pt x="478" y="0"/>
                              </a:lnTo>
                              <a:close/>
                            </a:path>
                          </a:pathLst>
                        </a:custGeom>
                        <a:solidFill>
                          <a:schemeClr val="tx1"/>
                        </a:solidFill>
                        <a:ln>
                          <a:noFill/>
                        </a:ln>
                      </wps:spPr>
                      <wps:bodyPr rot="0" vert="horz" wrap="square" lIns="91440" tIns="45720" rIns="91440" bIns="45720" anchor="t" anchorCtr="0" upright="1">
                        <a:noAutofit/>
                      </wps:bodyPr>
                    </wps:wsp>
                    <wps:wsp>
                      <wps:cNvPr id="7" name="Freeform 9"/>
                      <wps:cNvSpPr>
                        <a:spLocks noChangeAspect="1" noEditPoints="1"/>
                      </wps:cNvSpPr>
                      <wps:spPr bwMode="auto">
                        <a:xfrm>
                          <a:off x="406400" y="0"/>
                          <a:ext cx="895985" cy="370840"/>
                        </a:xfrm>
                        <a:custGeom>
                          <a:avLst/>
                          <a:gdLst>
                            <a:gd name="T0" fmla="*/ 1333 w 1379"/>
                            <a:gd name="T1" fmla="*/ 332 h 569"/>
                            <a:gd name="T2" fmla="*/ 1267 w 1379"/>
                            <a:gd name="T3" fmla="*/ 332 h 569"/>
                            <a:gd name="T4" fmla="*/ 1351 w 1379"/>
                            <a:gd name="T5" fmla="*/ 500 h 569"/>
                            <a:gd name="T6" fmla="*/ 1333 w 1379"/>
                            <a:gd name="T7" fmla="*/ 443 h 569"/>
                            <a:gd name="T8" fmla="*/ 1210 w 1379"/>
                            <a:gd name="T9" fmla="*/ 270 h 569"/>
                            <a:gd name="T10" fmla="*/ 1145 w 1379"/>
                            <a:gd name="T11" fmla="*/ 332 h 569"/>
                            <a:gd name="T12" fmla="*/ 1229 w 1379"/>
                            <a:gd name="T13" fmla="*/ 500 h 569"/>
                            <a:gd name="T14" fmla="*/ 1210 w 1379"/>
                            <a:gd name="T15" fmla="*/ 443 h 569"/>
                            <a:gd name="T16" fmla="*/ 1210 w 1379"/>
                            <a:gd name="T17" fmla="*/ 332 h 569"/>
                            <a:gd name="T18" fmla="*/ 1104 w 1379"/>
                            <a:gd name="T19" fmla="*/ 414 h 569"/>
                            <a:gd name="T20" fmla="*/ 1104 w 1379"/>
                            <a:gd name="T21" fmla="*/ 414 h 569"/>
                            <a:gd name="T22" fmla="*/ 1053 w 1379"/>
                            <a:gd name="T23" fmla="*/ 501 h 569"/>
                            <a:gd name="T24" fmla="*/ 1142 w 1379"/>
                            <a:gd name="T25" fmla="*/ 414 h 569"/>
                            <a:gd name="T26" fmla="*/ 957 w 1379"/>
                            <a:gd name="T27" fmla="*/ 372 h 569"/>
                            <a:gd name="T28" fmla="*/ 956 w 1379"/>
                            <a:gd name="T29" fmla="*/ 455 h 569"/>
                            <a:gd name="T30" fmla="*/ 881 w 1379"/>
                            <a:gd name="T31" fmla="*/ 359 h 569"/>
                            <a:gd name="T32" fmla="*/ 708 w 1379"/>
                            <a:gd name="T33" fmla="*/ 355 h 569"/>
                            <a:gd name="T34" fmla="*/ 640 w 1379"/>
                            <a:gd name="T35" fmla="*/ 378 h 569"/>
                            <a:gd name="T36" fmla="*/ 635 w 1379"/>
                            <a:gd name="T37" fmla="*/ 451 h 569"/>
                            <a:gd name="T38" fmla="*/ 677 w 1379"/>
                            <a:gd name="T39" fmla="*/ 376 h 569"/>
                            <a:gd name="T40" fmla="*/ 480 w 1379"/>
                            <a:gd name="T41" fmla="*/ 410 h 569"/>
                            <a:gd name="T42" fmla="*/ 579 w 1379"/>
                            <a:gd name="T43" fmla="*/ 332 h 569"/>
                            <a:gd name="T44" fmla="*/ 527 w 1379"/>
                            <a:gd name="T45" fmla="*/ 569 h 569"/>
                            <a:gd name="T46" fmla="*/ 579 w 1379"/>
                            <a:gd name="T47" fmla="*/ 489 h 569"/>
                            <a:gd name="T48" fmla="*/ 443 w 1379"/>
                            <a:gd name="T49" fmla="*/ 410 h 569"/>
                            <a:gd name="T50" fmla="*/ 579 w 1379"/>
                            <a:gd name="T51" fmla="*/ 332 h 569"/>
                            <a:gd name="T52" fmla="*/ 310 w 1379"/>
                            <a:gd name="T53" fmla="*/ 380 h 569"/>
                            <a:gd name="T54" fmla="*/ 310 w 1379"/>
                            <a:gd name="T55" fmla="*/ 496 h 569"/>
                            <a:gd name="T56" fmla="*/ 387 w 1379"/>
                            <a:gd name="T57" fmla="*/ 496 h 569"/>
                            <a:gd name="T58" fmla="*/ 362 w 1379"/>
                            <a:gd name="T59" fmla="*/ 326 h 569"/>
                            <a:gd name="T60" fmla="*/ 244 w 1379"/>
                            <a:gd name="T61" fmla="*/ 264 h 569"/>
                            <a:gd name="T62" fmla="*/ 207 w 1379"/>
                            <a:gd name="T63" fmla="*/ 496 h 569"/>
                            <a:gd name="T64" fmla="*/ 207 w 1379"/>
                            <a:gd name="T65" fmla="*/ 496 h 569"/>
                            <a:gd name="T66" fmla="*/ 47 w 1379"/>
                            <a:gd name="T67" fmla="*/ 352 h 569"/>
                            <a:gd name="T68" fmla="*/ 0 w 1379"/>
                            <a:gd name="T69" fmla="*/ 496 h 569"/>
                            <a:gd name="T70" fmla="*/ 147 w 1379"/>
                            <a:gd name="T71" fmla="*/ 496 h 569"/>
                            <a:gd name="T72" fmla="*/ 186 w 1379"/>
                            <a:gd name="T73" fmla="*/ 264 h 569"/>
                            <a:gd name="T74" fmla="*/ 1065 w 1379"/>
                            <a:gd name="T75" fmla="*/ 0 h 569"/>
                            <a:gd name="T76" fmla="*/ 961 w 1379"/>
                            <a:gd name="T77" fmla="*/ 231 h 569"/>
                            <a:gd name="T78" fmla="*/ 961 w 1379"/>
                            <a:gd name="T79" fmla="*/ 231 h 569"/>
                            <a:gd name="T80" fmla="*/ 884 w 1379"/>
                            <a:gd name="T81" fmla="*/ 148 h 569"/>
                            <a:gd name="T82" fmla="*/ 743 w 1379"/>
                            <a:gd name="T83" fmla="*/ 148 h 569"/>
                            <a:gd name="T84" fmla="*/ 883 w 1379"/>
                            <a:gd name="T85" fmla="*/ 66 h 569"/>
                            <a:gd name="T86" fmla="*/ 906 w 1379"/>
                            <a:gd name="T87" fmla="*/ 231 h 569"/>
                            <a:gd name="T88" fmla="*/ 743 w 1379"/>
                            <a:gd name="T89" fmla="*/ 148 h 569"/>
                            <a:gd name="T90" fmla="*/ 628 w 1379"/>
                            <a:gd name="T91" fmla="*/ 94 h 569"/>
                            <a:gd name="T92" fmla="*/ 680 w 1379"/>
                            <a:gd name="T93" fmla="*/ 148 h 569"/>
                            <a:gd name="T94" fmla="*/ 622 w 1379"/>
                            <a:gd name="T95" fmla="*/ 61 h 569"/>
                            <a:gd name="T96" fmla="*/ 715 w 1379"/>
                            <a:gd name="T97" fmla="*/ 158 h 569"/>
                            <a:gd name="T98" fmla="*/ 679 w 1379"/>
                            <a:gd name="T99" fmla="*/ 211 h 569"/>
                            <a:gd name="T100" fmla="*/ 405 w 1379"/>
                            <a:gd name="T101" fmla="*/ 143 h 569"/>
                            <a:gd name="T102" fmla="*/ 518 w 1379"/>
                            <a:gd name="T103" fmla="*/ 231 h 569"/>
                            <a:gd name="T104" fmla="*/ 405 w 1379"/>
                            <a:gd name="T105" fmla="*/ 114 h 569"/>
                            <a:gd name="T106" fmla="*/ 405 w 1379"/>
                            <a:gd name="T107" fmla="*/ 231 h 569"/>
                            <a:gd name="T108" fmla="*/ 223 w 1379"/>
                            <a:gd name="T109" fmla="*/ 133 h 569"/>
                            <a:gd name="T110" fmla="*/ 223 w 1379"/>
                            <a:gd name="T111" fmla="*/ 133 h 569"/>
                            <a:gd name="T112" fmla="*/ 267 w 1379"/>
                            <a:gd name="T113" fmla="*/ 61 h 569"/>
                            <a:gd name="T114" fmla="*/ 270 w 1379"/>
                            <a:gd name="T115" fmla="*/ 205 h 569"/>
                            <a:gd name="T116" fmla="*/ 269 w 1379"/>
                            <a:gd name="T117" fmla="*/ 235 h 569"/>
                            <a:gd name="T118" fmla="*/ 0 w 1379"/>
                            <a:gd name="T119" fmla="*/ 0 h 569"/>
                            <a:gd name="T120" fmla="*/ 136 w 1379"/>
                            <a:gd name="T121" fmla="*/ 0 h 569"/>
                            <a:gd name="T122" fmla="*/ 147 w 1379"/>
                            <a:gd name="T123" fmla="*/ 231 h 5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379" h="569">
                              <a:moveTo>
                                <a:pt x="1379" y="363"/>
                              </a:moveTo>
                              <a:lnTo>
                                <a:pt x="1379" y="363"/>
                              </a:lnTo>
                              <a:lnTo>
                                <a:pt x="1379" y="332"/>
                              </a:lnTo>
                              <a:lnTo>
                                <a:pt x="1333" y="332"/>
                              </a:lnTo>
                              <a:lnTo>
                                <a:pt x="1333" y="270"/>
                              </a:lnTo>
                              <a:lnTo>
                                <a:pt x="1296" y="297"/>
                              </a:lnTo>
                              <a:lnTo>
                                <a:pt x="1296" y="332"/>
                              </a:lnTo>
                              <a:lnTo>
                                <a:pt x="1267" y="332"/>
                              </a:lnTo>
                              <a:lnTo>
                                <a:pt x="1267" y="363"/>
                              </a:lnTo>
                              <a:lnTo>
                                <a:pt x="1296" y="363"/>
                              </a:lnTo>
                              <a:lnTo>
                                <a:pt x="1296" y="448"/>
                              </a:lnTo>
                              <a:cubicBezTo>
                                <a:pt x="1296" y="485"/>
                                <a:pt x="1316" y="500"/>
                                <a:pt x="1351" y="500"/>
                              </a:cubicBezTo>
                              <a:cubicBezTo>
                                <a:pt x="1357" y="500"/>
                                <a:pt x="1371" y="499"/>
                                <a:pt x="1377" y="497"/>
                              </a:cubicBezTo>
                              <a:lnTo>
                                <a:pt x="1377" y="465"/>
                              </a:lnTo>
                              <a:cubicBezTo>
                                <a:pt x="1371" y="466"/>
                                <a:pt x="1362" y="467"/>
                                <a:pt x="1357" y="467"/>
                              </a:cubicBezTo>
                              <a:cubicBezTo>
                                <a:pt x="1340" y="467"/>
                                <a:pt x="1333" y="463"/>
                                <a:pt x="1333" y="443"/>
                              </a:cubicBezTo>
                              <a:lnTo>
                                <a:pt x="1333" y="363"/>
                              </a:lnTo>
                              <a:lnTo>
                                <a:pt x="1379" y="363"/>
                              </a:lnTo>
                              <a:lnTo>
                                <a:pt x="1379" y="363"/>
                              </a:lnTo>
                              <a:close/>
                              <a:moveTo>
                                <a:pt x="1210" y="270"/>
                              </a:moveTo>
                              <a:lnTo>
                                <a:pt x="1210" y="270"/>
                              </a:lnTo>
                              <a:lnTo>
                                <a:pt x="1174" y="297"/>
                              </a:lnTo>
                              <a:lnTo>
                                <a:pt x="1174" y="332"/>
                              </a:lnTo>
                              <a:lnTo>
                                <a:pt x="1145" y="332"/>
                              </a:lnTo>
                              <a:lnTo>
                                <a:pt x="1145" y="363"/>
                              </a:lnTo>
                              <a:lnTo>
                                <a:pt x="1174" y="363"/>
                              </a:lnTo>
                              <a:lnTo>
                                <a:pt x="1174" y="448"/>
                              </a:lnTo>
                              <a:cubicBezTo>
                                <a:pt x="1174" y="485"/>
                                <a:pt x="1194" y="500"/>
                                <a:pt x="1229" y="500"/>
                              </a:cubicBezTo>
                              <a:cubicBezTo>
                                <a:pt x="1235" y="500"/>
                                <a:pt x="1249" y="499"/>
                                <a:pt x="1255" y="497"/>
                              </a:cubicBezTo>
                              <a:lnTo>
                                <a:pt x="1255" y="465"/>
                              </a:lnTo>
                              <a:cubicBezTo>
                                <a:pt x="1249" y="466"/>
                                <a:pt x="1240" y="467"/>
                                <a:pt x="1235" y="467"/>
                              </a:cubicBezTo>
                              <a:cubicBezTo>
                                <a:pt x="1218" y="467"/>
                                <a:pt x="1210" y="463"/>
                                <a:pt x="1210" y="443"/>
                              </a:cubicBezTo>
                              <a:lnTo>
                                <a:pt x="1210" y="363"/>
                              </a:lnTo>
                              <a:lnTo>
                                <a:pt x="1257" y="363"/>
                              </a:lnTo>
                              <a:lnTo>
                                <a:pt x="1257" y="332"/>
                              </a:lnTo>
                              <a:lnTo>
                                <a:pt x="1210" y="332"/>
                              </a:lnTo>
                              <a:lnTo>
                                <a:pt x="1210" y="270"/>
                              </a:lnTo>
                              <a:lnTo>
                                <a:pt x="1210" y="270"/>
                              </a:lnTo>
                              <a:close/>
                              <a:moveTo>
                                <a:pt x="1104" y="414"/>
                              </a:moveTo>
                              <a:lnTo>
                                <a:pt x="1104" y="414"/>
                              </a:lnTo>
                              <a:cubicBezTo>
                                <a:pt x="1104" y="380"/>
                                <a:pt x="1083" y="360"/>
                                <a:pt x="1053" y="360"/>
                              </a:cubicBezTo>
                              <a:cubicBezTo>
                                <a:pt x="1023" y="360"/>
                                <a:pt x="1002" y="380"/>
                                <a:pt x="1002" y="414"/>
                              </a:cubicBezTo>
                              <a:cubicBezTo>
                                <a:pt x="1002" y="446"/>
                                <a:pt x="1024" y="467"/>
                                <a:pt x="1053" y="467"/>
                              </a:cubicBezTo>
                              <a:cubicBezTo>
                                <a:pt x="1083" y="467"/>
                                <a:pt x="1104" y="446"/>
                                <a:pt x="1104" y="414"/>
                              </a:cubicBezTo>
                              <a:lnTo>
                                <a:pt x="1104" y="414"/>
                              </a:lnTo>
                              <a:close/>
                              <a:moveTo>
                                <a:pt x="1142" y="414"/>
                              </a:moveTo>
                              <a:lnTo>
                                <a:pt x="1142" y="414"/>
                              </a:lnTo>
                              <a:cubicBezTo>
                                <a:pt x="1142" y="465"/>
                                <a:pt x="1104" y="501"/>
                                <a:pt x="1053" y="501"/>
                              </a:cubicBezTo>
                              <a:cubicBezTo>
                                <a:pt x="1002" y="501"/>
                                <a:pt x="964" y="465"/>
                                <a:pt x="964" y="414"/>
                              </a:cubicBezTo>
                              <a:cubicBezTo>
                                <a:pt x="964" y="362"/>
                                <a:pt x="1002" y="326"/>
                                <a:pt x="1053" y="326"/>
                              </a:cubicBezTo>
                              <a:cubicBezTo>
                                <a:pt x="1104" y="326"/>
                                <a:pt x="1142" y="362"/>
                                <a:pt x="1142" y="414"/>
                              </a:cubicBezTo>
                              <a:lnTo>
                                <a:pt x="1142" y="414"/>
                              </a:lnTo>
                              <a:close/>
                              <a:moveTo>
                                <a:pt x="881" y="359"/>
                              </a:moveTo>
                              <a:lnTo>
                                <a:pt x="881" y="359"/>
                              </a:lnTo>
                              <a:cubicBezTo>
                                <a:pt x="902" y="359"/>
                                <a:pt x="920" y="371"/>
                                <a:pt x="925" y="391"/>
                              </a:cubicBezTo>
                              <a:lnTo>
                                <a:pt x="957" y="372"/>
                              </a:lnTo>
                              <a:cubicBezTo>
                                <a:pt x="946" y="346"/>
                                <a:pt x="917" y="326"/>
                                <a:pt x="881" y="326"/>
                              </a:cubicBezTo>
                              <a:cubicBezTo>
                                <a:pt x="830" y="326"/>
                                <a:pt x="793" y="362"/>
                                <a:pt x="793" y="414"/>
                              </a:cubicBezTo>
                              <a:cubicBezTo>
                                <a:pt x="793" y="465"/>
                                <a:pt x="829" y="501"/>
                                <a:pt x="881" y="501"/>
                              </a:cubicBezTo>
                              <a:cubicBezTo>
                                <a:pt x="917" y="501"/>
                                <a:pt x="945" y="481"/>
                                <a:pt x="956" y="455"/>
                              </a:cubicBezTo>
                              <a:lnTo>
                                <a:pt x="925" y="437"/>
                              </a:lnTo>
                              <a:cubicBezTo>
                                <a:pt x="920" y="454"/>
                                <a:pt x="902" y="467"/>
                                <a:pt x="881" y="467"/>
                              </a:cubicBezTo>
                              <a:cubicBezTo>
                                <a:pt x="851" y="467"/>
                                <a:pt x="831" y="447"/>
                                <a:pt x="831" y="414"/>
                              </a:cubicBezTo>
                              <a:cubicBezTo>
                                <a:pt x="831" y="380"/>
                                <a:pt x="851" y="359"/>
                                <a:pt x="881" y="359"/>
                              </a:cubicBezTo>
                              <a:lnTo>
                                <a:pt x="881" y="359"/>
                              </a:lnTo>
                              <a:close/>
                              <a:moveTo>
                                <a:pt x="677" y="376"/>
                              </a:moveTo>
                              <a:lnTo>
                                <a:pt x="677" y="376"/>
                              </a:lnTo>
                              <a:cubicBezTo>
                                <a:pt x="677" y="364"/>
                                <a:pt x="688" y="355"/>
                                <a:pt x="708" y="355"/>
                              </a:cubicBezTo>
                              <a:cubicBezTo>
                                <a:pt x="730" y="355"/>
                                <a:pt x="744" y="367"/>
                                <a:pt x="746" y="386"/>
                              </a:cubicBezTo>
                              <a:lnTo>
                                <a:pt x="780" y="374"/>
                              </a:lnTo>
                              <a:cubicBezTo>
                                <a:pt x="775" y="345"/>
                                <a:pt x="747" y="326"/>
                                <a:pt x="708" y="326"/>
                              </a:cubicBezTo>
                              <a:cubicBezTo>
                                <a:pt x="671" y="326"/>
                                <a:pt x="640" y="348"/>
                                <a:pt x="640" y="378"/>
                              </a:cubicBezTo>
                              <a:cubicBezTo>
                                <a:pt x="640" y="444"/>
                                <a:pt x="743" y="417"/>
                                <a:pt x="743" y="451"/>
                              </a:cubicBezTo>
                              <a:cubicBezTo>
                                <a:pt x="743" y="465"/>
                                <a:pt x="729" y="472"/>
                                <a:pt x="712" y="472"/>
                              </a:cubicBezTo>
                              <a:cubicBezTo>
                                <a:pt x="689" y="472"/>
                                <a:pt x="671" y="461"/>
                                <a:pt x="670" y="437"/>
                              </a:cubicBezTo>
                              <a:lnTo>
                                <a:pt x="635" y="451"/>
                              </a:lnTo>
                              <a:cubicBezTo>
                                <a:pt x="641" y="482"/>
                                <a:pt x="670" y="501"/>
                                <a:pt x="712" y="501"/>
                              </a:cubicBezTo>
                              <a:cubicBezTo>
                                <a:pt x="752" y="501"/>
                                <a:pt x="782" y="484"/>
                                <a:pt x="782" y="449"/>
                              </a:cubicBezTo>
                              <a:cubicBezTo>
                                <a:pt x="782" y="384"/>
                                <a:pt x="677" y="410"/>
                                <a:pt x="677" y="376"/>
                              </a:cubicBezTo>
                              <a:lnTo>
                                <a:pt x="677" y="376"/>
                              </a:lnTo>
                              <a:close/>
                              <a:moveTo>
                                <a:pt x="580" y="410"/>
                              </a:moveTo>
                              <a:lnTo>
                                <a:pt x="580" y="410"/>
                              </a:lnTo>
                              <a:cubicBezTo>
                                <a:pt x="580" y="380"/>
                                <a:pt x="560" y="359"/>
                                <a:pt x="531" y="359"/>
                              </a:cubicBezTo>
                              <a:cubicBezTo>
                                <a:pt x="500" y="359"/>
                                <a:pt x="480" y="380"/>
                                <a:pt x="480" y="410"/>
                              </a:cubicBezTo>
                              <a:cubicBezTo>
                                <a:pt x="480" y="439"/>
                                <a:pt x="500" y="459"/>
                                <a:pt x="531" y="459"/>
                              </a:cubicBezTo>
                              <a:cubicBezTo>
                                <a:pt x="560" y="459"/>
                                <a:pt x="580" y="439"/>
                                <a:pt x="580" y="410"/>
                              </a:cubicBezTo>
                              <a:lnTo>
                                <a:pt x="580" y="410"/>
                              </a:lnTo>
                              <a:close/>
                              <a:moveTo>
                                <a:pt x="579" y="332"/>
                              </a:moveTo>
                              <a:lnTo>
                                <a:pt x="579" y="332"/>
                              </a:lnTo>
                              <a:lnTo>
                                <a:pt x="615" y="332"/>
                              </a:lnTo>
                              <a:lnTo>
                                <a:pt x="615" y="492"/>
                              </a:lnTo>
                              <a:cubicBezTo>
                                <a:pt x="615" y="539"/>
                                <a:pt x="581" y="569"/>
                                <a:pt x="527" y="569"/>
                              </a:cubicBezTo>
                              <a:cubicBezTo>
                                <a:pt x="485" y="569"/>
                                <a:pt x="456" y="552"/>
                                <a:pt x="444" y="521"/>
                              </a:cubicBezTo>
                              <a:lnTo>
                                <a:pt x="475" y="501"/>
                              </a:lnTo>
                              <a:cubicBezTo>
                                <a:pt x="483" y="525"/>
                                <a:pt x="501" y="538"/>
                                <a:pt x="527" y="538"/>
                              </a:cubicBezTo>
                              <a:cubicBezTo>
                                <a:pt x="559" y="538"/>
                                <a:pt x="579" y="519"/>
                                <a:pt x="579" y="489"/>
                              </a:cubicBezTo>
                              <a:lnTo>
                                <a:pt x="579" y="437"/>
                              </a:lnTo>
                              <a:lnTo>
                                <a:pt x="567" y="479"/>
                              </a:lnTo>
                              <a:cubicBezTo>
                                <a:pt x="560" y="485"/>
                                <a:pt x="544" y="492"/>
                                <a:pt x="524" y="492"/>
                              </a:cubicBezTo>
                              <a:cubicBezTo>
                                <a:pt x="475" y="492"/>
                                <a:pt x="443" y="456"/>
                                <a:pt x="443" y="410"/>
                              </a:cubicBezTo>
                              <a:cubicBezTo>
                                <a:pt x="443" y="362"/>
                                <a:pt x="475" y="326"/>
                                <a:pt x="524" y="326"/>
                              </a:cubicBezTo>
                              <a:cubicBezTo>
                                <a:pt x="548" y="326"/>
                                <a:pt x="566" y="336"/>
                                <a:pt x="579" y="350"/>
                              </a:cubicBezTo>
                              <a:lnTo>
                                <a:pt x="579" y="332"/>
                              </a:lnTo>
                              <a:lnTo>
                                <a:pt x="579" y="332"/>
                              </a:lnTo>
                              <a:close/>
                              <a:moveTo>
                                <a:pt x="362" y="326"/>
                              </a:moveTo>
                              <a:lnTo>
                                <a:pt x="362" y="326"/>
                              </a:lnTo>
                              <a:cubicBezTo>
                                <a:pt x="340" y="326"/>
                                <a:pt x="327" y="334"/>
                                <a:pt x="319" y="344"/>
                              </a:cubicBezTo>
                              <a:lnTo>
                                <a:pt x="310" y="380"/>
                              </a:lnTo>
                              <a:lnTo>
                                <a:pt x="310" y="332"/>
                              </a:lnTo>
                              <a:lnTo>
                                <a:pt x="274" y="332"/>
                              </a:lnTo>
                              <a:lnTo>
                                <a:pt x="274" y="496"/>
                              </a:lnTo>
                              <a:lnTo>
                                <a:pt x="310" y="496"/>
                              </a:lnTo>
                              <a:lnTo>
                                <a:pt x="310" y="409"/>
                              </a:lnTo>
                              <a:cubicBezTo>
                                <a:pt x="310" y="377"/>
                                <a:pt x="325" y="360"/>
                                <a:pt x="352" y="360"/>
                              </a:cubicBezTo>
                              <a:cubicBezTo>
                                <a:pt x="376" y="360"/>
                                <a:pt x="387" y="373"/>
                                <a:pt x="387" y="403"/>
                              </a:cubicBezTo>
                              <a:lnTo>
                                <a:pt x="387" y="496"/>
                              </a:lnTo>
                              <a:lnTo>
                                <a:pt x="423" y="496"/>
                              </a:lnTo>
                              <a:lnTo>
                                <a:pt x="423" y="398"/>
                              </a:lnTo>
                              <a:cubicBezTo>
                                <a:pt x="423" y="352"/>
                                <a:pt x="402" y="326"/>
                                <a:pt x="362" y="326"/>
                              </a:cubicBezTo>
                              <a:lnTo>
                                <a:pt x="362" y="326"/>
                              </a:lnTo>
                              <a:close/>
                              <a:moveTo>
                                <a:pt x="205" y="302"/>
                              </a:moveTo>
                              <a:lnTo>
                                <a:pt x="205" y="302"/>
                              </a:lnTo>
                              <a:lnTo>
                                <a:pt x="244" y="302"/>
                              </a:lnTo>
                              <a:lnTo>
                                <a:pt x="244" y="264"/>
                              </a:lnTo>
                              <a:lnTo>
                                <a:pt x="205" y="264"/>
                              </a:lnTo>
                              <a:lnTo>
                                <a:pt x="205" y="302"/>
                              </a:lnTo>
                              <a:close/>
                              <a:moveTo>
                                <a:pt x="207" y="496"/>
                              </a:moveTo>
                              <a:lnTo>
                                <a:pt x="207" y="496"/>
                              </a:lnTo>
                              <a:lnTo>
                                <a:pt x="243" y="496"/>
                              </a:lnTo>
                              <a:lnTo>
                                <a:pt x="243" y="332"/>
                              </a:lnTo>
                              <a:lnTo>
                                <a:pt x="207" y="332"/>
                              </a:lnTo>
                              <a:lnTo>
                                <a:pt x="207" y="496"/>
                              </a:lnTo>
                              <a:close/>
                              <a:moveTo>
                                <a:pt x="186" y="264"/>
                              </a:moveTo>
                              <a:lnTo>
                                <a:pt x="186" y="264"/>
                              </a:lnTo>
                              <a:lnTo>
                                <a:pt x="136" y="264"/>
                              </a:lnTo>
                              <a:lnTo>
                                <a:pt x="47" y="352"/>
                              </a:lnTo>
                              <a:lnTo>
                                <a:pt x="37" y="401"/>
                              </a:lnTo>
                              <a:lnTo>
                                <a:pt x="37" y="264"/>
                              </a:lnTo>
                              <a:lnTo>
                                <a:pt x="0" y="264"/>
                              </a:lnTo>
                              <a:lnTo>
                                <a:pt x="0" y="496"/>
                              </a:lnTo>
                              <a:lnTo>
                                <a:pt x="37" y="496"/>
                              </a:lnTo>
                              <a:lnTo>
                                <a:pt x="37" y="413"/>
                              </a:lnTo>
                              <a:lnTo>
                                <a:pt x="62" y="388"/>
                              </a:lnTo>
                              <a:lnTo>
                                <a:pt x="147" y="496"/>
                              </a:lnTo>
                              <a:lnTo>
                                <a:pt x="194" y="496"/>
                              </a:lnTo>
                              <a:lnTo>
                                <a:pt x="88" y="362"/>
                              </a:lnTo>
                              <a:lnTo>
                                <a:pt x="186" y="264"/>
                              </a:lnTo>
                              <a:lnTo>
                                <a:pt x="186" y="264"/>
                              </a:lnTo>
                              <a:close/>
                              <a:moveTo>
                                <a:pt x="1029" y="231"/>
                              </a:moveTo>
                              <a:lnTo>
                                <a:pt x="1029" y="231"/>
                              </a:lnTo>
                              <a:lnTo>
                                <a:pt x="1065" y="231"/>
                              </a:lnTo>
                              <a:lnTo>
                                <a:pt x="1065" y="0"/>
                              </a:lnTo>
                              <a:lnTo>
                                <a:pt x="1029" y="0"/>
                              </a:lnTo>
                              <a:lnTo>
                                <a:pt x="1029" y="231"/>
                              </a:lnTo>
                              <a:close/>
                              <a:moveTo>
                                <a:pt x="961" y="231"/>
                              </a:moveTo>
                              <a:lnTo>
                                <a:pt x="961" y="231"/>
                              </a:lnTo>
                              <a:lnTo>
                                <a:pt x="997" y="231"/>
                              </a:lnTo>
                              <a:lnTo>
                                <a:pt x="997" y="0"/>
                              </a:lnTo>
                              <a:lnTo>
                                <a:pt x="961" y="0"/>
                              </a:lnTo>
                              <a:lnTo>
                                <a:pt x="961" y="231"/>
                              </a:lnTo>
                              <a:close/>
                              <a:moveTo>
                                <a:pt x="781" y="148"/>
                              </a:moveTo>
                              <a:lnTo>
                                <a:pt x="781" y="148"/>
                              </a:lnTo>
                              <a:cubicBezTo>
                                <a:pt x="781" y="180"/>
                                <a:pt x="802" y="202"/>
                                <a:pt x="833" y="202"/>
                              </a:cubicBezTo>
                              <a:cubicBezTo>
                                <a:pt x="862" y="202"/>
                                <a:pt x="884" y="180"/>
                                <a:pt x="884" y="148"/>
                              </a:cubicBezTo>
                              <a:cubicBezTo>
                                <a:pt x="884" y="116"/>
                                <a:pt x="862" y="94"/>
                                <a:pt x="833" y="94"/>
                              </a:cubicBezTo>
                              <a:cubicBezTo>
                                <a:pt x="802" y="94"/>
                                <a:pt x="781" y="117"/>
                                <a:pt x="781" y="148"/>
                              </a:cubicBezTo>
                              <a:lnTo>
                                <a:pt x="781" y="148"/>
                              </a:lnTo>
                              <a:close/>
                              <a:moveTo>
                                <a:pt x="743" y="148"/>
                              </a:moveTo>
                              <a:lnTo>
                                <a:pt x="743" y="148"/>
                              </a:lnTo>
                              <a:cubicBezTo>
                                <a:pt x="743" y="99"/>
                                <a:pt x="777" y="61"/>
                                <a:pt x="826" y="61"/>
                              </a:cubicBezTo>
                              <a:cubicBezTo>
                                <a:pt x="851" y="61"/>
                                <a:pt x="870" y="71"/>
                                <a:pt x="883" y="86"/>
                              </a:cubicBezTo>
                              <a:lnTo>
                                <a:pt x="883" y="66"/>
                              </a:lnTo>
                              <a:lnTo>
                                <a:pt x="919" y="66"/>
                              </a:lnTo>
                              <a:lnTo>
                                <a:pt x="919" y="158"/>
                              </a:lnTo>
                              <a:lnTo>
                                <a:pt x="944" y="231"/>
                              </a:lnTo>
                              <a:lnTo>
                                <a:pt x="906" y="231"/>
                              </a:lnTo>
                              <a:lnTo>
                                <a:pt x="886" y="170"/>
                              </a:lnTo>
                              <a:lnTo>
                                <a:pt x="883" y="211"/>
                              </a:lnTo>
                              <a:cubicBezTo>
                                <a:pt x="871" y="225"/>
                                <a:pt x="853" y="235"/>
                                <a:pt x="826" y="235"/>
                              </a:cubicBezTo>
                              <a:cubicBezTo>
                                <a:pt x="777" y="235"/>
                                <a:pt x="743" y="198"/>
                                <a:pt x="743" y="148"/>
                              </a:cubicBezTo>
                              <a:lnTo>
                                <a:pt x="743" y="148"/>
                              </a:lnTo>
                              <a:close/>
                              <a:moveTo>
                                <a:pt x="680" y="148"/>
                              </a:moveTo>
                              <a:lnTo>
                                <a:pt x="680" y="148"/>
                              </a:lnTo>
                              <a:cubicBezTo>
                                <a:pt x="680" y="116"/>
                                <a:pt x="658" y="94"/>
                                <a:pt x="628" y="94"/>
                              </a:cubicBezTo>
                              <a:cubicBezTo>
                                <a:pt x="597" y="94"/>
                                <a:pt x="576" y="117"/>
                                <a:pt x="576" y="148"/>
                              </a:cubicBezTo>
                              <a:cubicBezTo>
                                <a:pt x="576" y="180"/>
                                <a:pt x="597" y="202"/>
                                <a:pt x="628" y="202"/>
                              </a:cubicBezTo>
                              <a:cubicBezTo>
                                <a:pt x="658" y="202"/>
                                <a:pt x="680" y="180"/>
                                <a:pt x="680" y="148"/>
                              </a:cubicBezTo>
                              <a:lnTo>
                                <a:pt x="680" y="148"/>
                              </a:lnTo>
                              <a:close/>
                              <a:moveTo>
                                <a:pt x="622" y="235"/>
                              </a:moveTo>
                              <a:lnTo>
                                <a:pt x="622" y="235"/>
                              </a:lnTo>
                              <a:cubicBezTo>
                                <a:pt x="572" y="235"/>
                                <a:pt x="539" y="198"/>
                                <a:pt x="539" y="148"/>
                              </a:cubicBezTo>
                              <a:cubicBezTo>
                                <a:pt x="539" y="99"/>
                                <a:pt x="572" y="61"/>
                                <a:pt x="622" y="61"/>
                              </a:cubicBezTo>
                              <a:cubicBezTo>
                                <a:pt x="647" y="61"/>
                                <a:pt x="666" y="71"/>
                                <a:pt x="679" y="86"/>
                              </a:cubicBezTo>
                              <a:lnTo>
                                <a:pt x="679" y="0"/>
                              </a:lnTo>
                              <a:lnTo>
                                <a:pt x="715" y="0"/>
                              </a:lnTo>
                              <a:lnTo>
                                <a:pt x="715" y="158"/>
                              </a:lnTo>
                              <a:lnTo>
                                <a:pt x="740" y="231"/>
                              </a:lnTo>
                              <a:lnTo>
                                <a:pt x="701" y="231"/>
                              </a:lnTo>
                              <a:lnTo>
                                <a:pt x="682" y="170"/>
                              </a:lnTo>
                              <a:lnTo>
                                <a:pt x="679" y="211"/>
                              </a:lnTo>
                              <a:cubicBezTo>
                                <a:pt x="667" y="225"/>
                                <a:pt x="648" y="235"/>
                                <a:pt x="622" y="235"/>
                              </a:cubicBezTo>
                              <a:lnTo>
                                <a:pt x="622" y="235"/>
                              </a:lnTo>
                              <a:close/>
                              <a:moveTo>
                                <a:pt x="405" y="143"/>
                              </a:moveTo>
                              <a:lnTo>
                                <a:pt x="405" y="143"/>
                              </a:lnTo>
                              <a:cubicBezTo>
                                <a:pt x="405" y="112"/>
                                <a:pt x="421" y="94"/>
                                <a:pt x="447" y="94"/>
                              </a:cubicBezTo>
                              <a:cubicBezTo>
                                <a:pt x="471" y="94"/>
                                <a:pt x="482" y="108"/>
                                <a:pt x="482" y="137"/>
                              </a:cubicBezTo>
                              <a:lnTo>
                                <a:pt x="482" y="231"/>
                              </a:lnTo>
                              <a:lnTo>
                                <a:pt x="518" y="231"/>
                              </a:lnTo>
                              <a:lnTo>
                                <a:pt x="518" y="132"/>
                              </a:lnTo>
                              <a:cubicBezTo>
                                <a:pt x="518" y="86"/>
                                <a:pt x="497" y="61"/>
                                <a:pt x="457" y="61"/>
                              </a:cubicBezTo>
                              <a:cubicBezTo>
                                <a:pt x="435" y="61"/>
                                <a:pt x="423" y="69"/>
                                <a:pt x="414" y="78"/>
                              </a:cubicBezTo>
                              <a:lnTo>
                                <a:pt x="405" y="114"/>
                              </a:lnTo>
                              <a:lnTo>
                                <a:pt x="405" y="66"/>
                              </a:lnTo>
                              <a:lnTo>
                                <a:pt x="369" y="66"/>
                              </a:lnTo>
                              <a:lnTo>
                                <a:pt x="369" y="231"/>
                              </a:lnTo>
                              <a:lnTo>
                                <a:pt x="405" y="231"/>
                              </a:lnTo>
                              <a:lnTo>
                                <a:pt x="405" y="143"/>
                              </a:lnTo>
                              <a:lnTo>
                                <a:pt x="405" y="143"/>
                              </a:lnTo>
                              <a:close/>
                              <a:moveTo>
                                <a:pt x="223" y="133"/>
                              </a:moveTo>
                              <a:lnTo>
                                <a:pt x="223" y="133"/>
                              </a:lnTo>
                              <a:lnTo>
                                <a:pt x="306" y="133"/>
                              </a:lnTo>
                              <a:cubicBezTo>
                                <a:pt x="306" y="108"/>
                                <a:pt x="291" y="91"/>
                                <a:pt x="266" y="91"/>
                              </a:cubicBezTo>
                              <a:cubicBezTo>
                                <a:pt x="245" y="91"/>
                                <a:pt x="227" y="105"/>
                                <a:pt x="223" y="133"/>
                              </a:cubicBezTo>
                              <a:lnTo>
                                <a:pt x="223" y="133"/>
                              </a:lnTo>
                              <a:close/>
                              <a:moveTo>
                                <a:pt x="269" y="235"/>
                              </a:moveTo>
                              <a:lnTo>
                                <a:pt x="269" y="235"/>
                              </a:lnTo>
                              <a:cubicBezTo>
                                <a:pt x="217" y="235"/>
                                <a:pt x="184" y="200"/>
                                <a:pt x="184" y="149"/>
                              </a:cubicBezTo>
                              <a:cubicBezTo>
                                <a:pt x="184" y="98"/>
                                <a:pt x="219" y="61"/>
                                <a:pt x="267" y="61"/>
                              </a:cubicBezTo>
                              <a:cubicBezTo>
                                <a:pt x="315" y="61"/>
                                <a:pt x="345" y="95"/>
                                <a:pt x="345" y="145"/>
                              </a:cubicBezTo>
                              <a:cubicBezTo>
                                <a:pt x="345" y="150"/>
                                <a:pt x="345" y="154"/>
                                <a:pt x="344" y="160"/>
                              </a:cubicBezTo>
                              <a:lnTo>
                                <a:pt x="222" y="160"/>
                              </a:lnTo>
                              <a:cubicBezTo>
                                <a:pt x="226" y="191"/>
                                <a:pt x="245" y="205"/>
                                <a:pt x="270" y="205"/>
                              </a:cubicBezTo>
                              <a:cubicBezTo>
                                <a:pt x="293" y="205"/>
                                <a:pt x="308" y="195"/>
                                <a:pt x="316" y="175"/>
                              </a:cubicBezTo>
                              <a:lnTo>
                                <a:pt x="343" y="199"/>
                              </a:lnTo>
                              <a:cubicBezTo>
                                <a:pt x="327" y="224"/>
                                <a:pt x="299" y="235"/>
                                <a:pt x="269" y="235"/>
                              </a:cubicBezTo>
                              <a:lnTo>
                                <a:pt x="269" y="235"/>
                              </a:lnTo>
                              <a:close/>
                              <a:moveTo>
                                <a:pt x="37" y="231"/>
                              </a:moveTo>
                              <a:lnTo>
                                <a:pt x="37" y="231"/>
                              </a:lnTo>
                              <a:lnTo>
                                <a:pt x="0" y="231"/>
                              </a:lnTo>
                              <a:lnTo>
                                <a:pt x="0" y="0"/>
                              </a:lnTo>
                              <a:lnTo>
                                <a:pt x="37" y="0"/>
                              </a:lnTo>
                              <a:lnTo>
                                <a:pt x="37" y="136"/>
                              </a:lnTo>
                              <a:lnTo>
                                <a:pt x="47" y="87"/>
                              </a:lnTo>
                              <a:lnTo>
                                <a:pt x="136" y="0"/>
                              </a:lnTo>
                              <a:lnTo>
                                <a:pt x="186" y="0"/>
                              </a:lnTo>
                              <a:lnTo>
                                <a:pt x="88" y="97"/>
                              </a:lnTo>
                              <a:lnTo>
                                <a:pt x="194" y="231"/>
                              </a:lnTo>
                              <a:lnTo>
                                <a:pt x="147" y="231"/>
                              </a:lnTo>
                              <a:lnTo>
                                <a:pt x="62" y="123"/>
                              </a:lnTo>
                              <a:lnTo>
                                <a:pt x="37" y="148"/>
                              </a:lnTo>
                              <a:lnTo>
                                <a:pt x="37" y="231"/>
                              </a:lnTo>
                              <a:close/>
                            </a:path>
                          </a:pathLst>
                        </a:custGeom>
                        <a:solidFill>
                          <a:schemeClr val="tx1"/>
                        </a:solidFill>
                        <a:ln w="0">
                          <a:noFill/>
                          <a:prstDash val="solid"/>
                          <a:round/>
                          <a:headEnd/>
                          <a:tailEnd/>
                        </a:ln>
                      </wps:spPr>
                      <wps:bodyPr rot="0" vert="horz" wrap="square" lIns="91440" tIns="45720" rIns="91440" bIns="45720" anchor="t" anchorCtr="0" upright="1">
                        <a:noAutofit/>
                      </wps:bodyPr>
                    </wps:wsp>
                  </wpg:wgp>
                </a:graphicData>
              </a:graphic>
            </wp:anchor>
          </w:drawing>
        </mc:Choice>
        <mc:Fallback>
          <w:pict>
            <v:group w14:anchorId="61A3068A" id="Group 6" o:spid="_x0000_s1026" style="position:absolute;margin-left:678.95pt;margin-top:0;width:102.55pt;height:29.2pt;z-index:251658241" coordsize="13023,37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">
              <v:shape id="docshape11" o:spid="_x0000_s1027" style="position:absolute;width:3041;height:3435;visibility:visible;mso-wrap-style:square;v-text-anchor:top" coordsize="479,5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" path="m478,l351,,219,138r-25,l194,,,,,541r194,l194,403r25,l351,541r127,l478,408,347,271,478,133,478,xe" fillcolor="black [3213]" stroked="f">
                <v:path arrowok="t" o:connecttype="custom" o:connectlocs="303530,431800;222885,431800;139065,519430;123190,519430;123190,431800;0,431800;0,775335;123190,775335;123190,687705;139065,687705;222885,775335;303530,775335;303530,690880;220345,603885;303530,516255;303530,431800" o:connectangles="0,0,0,0,0,0,0,0,0,0,0,0,0,0,0,0"/>
              </v:shape>
              <v:shape id="Freeform 9" o:spid="_x0000_s1028" style="position:absolute;left:4064;width:8959;height:3708;visibility:visible;mso-wrap-style:square;v-text-anchor:top" coordsize="1379,5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" path="m1379,363r,l1379,332r-46,l1333,270r-37,27l1296,332r-29,l1267,363r29,l1296,448v,37,20,52,55,52c1357,500,1371,499,1377,497r,-32c1371,466,1362,467,1357,467v-17,,-24,-4,-24,-24l1333,363r46,l1379,363xm1210,270r,l1174,297r,35l1145,332r,31l1174,363r,85c1174,485,1194,500,1229,500v6,,20,-1,26,-3l1255,465v-6,1,-15,2,-20,2c1218,467,1210,463,1210,443r,-80l1257,363r,-31l1210,332r,-62l1210,270xm1104,414r,c1104,380,1083,360,1053,360v-30,,-51,20,-51,54c1002,446,1024,467,1053,467v30,,51,-21,51,-53l1104,414xm1142,414r,c1142,465,1104,501,1053,501v-51,,-89,-36,-89,-87c964,362,1002,326,1053,326v51,,89,36,89,88l1142,414xm881,359r,c902,359,920,371,925,391r32,-19c946,346,917,326,881,326v-51,,-88,36,-88,88c793,465,829,501,881,501v36,,64,-20,75,-46l925,437v-5,17,-23,30,-44,30c851,467,831,447,831,414v,-34,20,-55,50,-55l881,359xm677,376r,c677,364,688,355,708,355v22,,36,12,38,31l780,374v-5,-29,-33,-48,-72,-48c671,326,640,348,640,378v,66,103,39,103,73c743,465,729,472,712,472v-23,,-41,-11,-42,-35l635,451v6,31,35,50,77,50c752,501,782,484,782,449v,-65,-105,-39,-105,-73l677,376xm580,410r,c580,380,560,359,531,359v-31,,-51,21,-51,51c480,439,500,459,531,459v29,,49,-20,49,-49l580,410xm579,332r,l615,332r,160c615,539,581,569,527,569v-42,,-71,-17,-83,-48l475,501v8,24,26,37,52,37c559,538,579,519,579,489r,-52l567,479v-7,6,-23,13,-43,13c475,492,443,456,443,410v,-48,32,-84,81,-84c548,326,566,336,579,350r,-18l579,332xm362,326r,c340,326,327,334,319,344r-9,36l310,332r-36,l274,496r36,l310,409v,-32,15,-49,42,-49c376,360,387,373,387,403r,93l423,496r,-98c423,352,402,326,362,326r,xm205,302r,l244,302r,-38l205,264r,38xm207,496r,l243,496r,-164l207,332r,164xm186,264r,l136,264,47,352,37,401r,-137l,264,,496r37,l37,413,62,388r85,108l194,496,88,362r98,-98l186,264xm1029,231r,l1065,231,1065,r-36,l1029,231xm961,231r,l997,231,997,,961,r,231xm781,148r,c781,180,802,202,833,202v29,,51,-22,51,-54c884,116,862,94,833,94v-31,,-52,23,-52,54l781,148xm743,148r,c743,99,777,61,826,61v25,,44,10,57,25l883,66r36,l919,158r25,73l906,231,886,170r-3,41c871,225,853,235,826,235v-49,,-83,-37,-83,-87l743,148xm680,148r,c680,116,658,94,628,94v-31,,-52,23,-52,54c576,180,597,202,628,202v30,,52,-22,52,-54l680,148xm622,235r,c572,235,539,198,539,148v,-49,33,-87,83,-87c647,61,666,71,679,86l679,r36,l715,158r25,73l701,231,682,170r-3,41c667,225,648,235,622,235r,xm405,143r,c405,112,421,94,447,94v24,,35,14,35,43l482,231r36,l518,132c518,86,497,61,457,61v-22,,-34,8,-43,17l405,114r,-48l369,66r,165l405,231r,-88l405,143xm223,133r,l306,133v,-25,-15,-42,-40,-42c245,91,227,105,223,133r,xm269,235r,c217,235,184,200,184,149v,-51,35,-88,83,-88c315,61,345,95,345,145v,5,,9,-1,15l222,160v4,31,23,45,48,45c293,205,308,195,316,175r27,24c327,224,299,235,269,235r,xm37,231r,l,231,,,37,r,136l47,87,136,r50,l88,97,194,231r-47,l62,123,37,148r,83xe" fillcolor="black [3213]" stroked="f" strokeweight="0">
                <v:path arrowok="t" o:connecttype="custom" o:connectlocs="866097,216378;823215,216378;877792,325870;866097,288721;786180,175970;743947,216378;798525,325870;786180,288721;786180,216378;717308,269820;717308,269820;684171,326522;741998,269820;621797,242447;621147,296542;572417,233975;460013,231368;415831,246358;412582,293935;439871,245054;311873,267213;376197,216378;342411,370840;376197,318701;287833,267213;376197,216378;201418,247661;201418,323263;251448,323263;235204,212467;158535,172059;134495,323263;134495,323263;30538,229412;0,323263;95511,323263;120851,172059;691968,0;624396,150552;624396,150552;574366,96458;482753,96458;573716,43015;588660,150552;482753,96458;408034,61264;441820,96458;404135,39756;464561,102975;441170,137517;263143,93199;336563,150552;263143,74298;263143,150552;144891,86681;144891,86681;173479,39756;175429,133607;174779,153159;0,0;88364,0;95511,150552" o:connectangles="0,0,0,0,0,0,0,0,0,0,0,0,0,0,0,0,0,0,0,0,0,0,0,0,0,0,0,0,0,0,0,0,0,0,0,0,0,0,0,0,0,0,0,0,0,0,0,0,0,0,0,0,0,0,0,0,0,0,0,0,0,0"/>
                <o:lock v:ext="edit" aspectratio="t" verticies="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D1884"/>
    <w:multiLevelType w:val="multilevel"/>
    <w:tmpl w:val="30349114"/>
    <w:styleLink w:val="CurrentList3"/>
    <w:lvl w:ilvl="0">
      <w:start w:val="1"/>
      <w:numFmt w:val="decimal"/>
      <w:lvlText w:val="%1"/>
      <w:lvlJc w:val="left"/>
      <w:pPr>
        <w:ind w:left="761" w:hanging="761"/>
      </w:pPr>
      <w:rPr>
        <w:rFonts w:hint="default"/>
        <w:lang w:val="en-US" w:eastAsia="en-US" w:bidi="ar-SA"/>
      </w:rPr>
    </w:lvl>
    <w:lvl w:ilvl="1">
      <w:start w:val="1"/>
      <w:numFmt w:val="decimal"/>
      <w:lvlText w:val="%1.%2"/>
      <w:lvlJc w:val="left"/>
      <w:pPr>
        <w:ind w:left="761" w:hanging="761"/>
      </w:pPr>
      <w:rPr>
        <w:rFonts w:hint="default"/>
        <w:spacing w:val="-19"/>
        <w:w w:val="100"/>
        <w:lang w:val="en-US" w:eastAsia="en-US" w:bidi="ar-SA"/>
      </w:rPr>
    </w:lvl>
    <w:lvl w:ilvl="2">
      <w:numFmt w:val="bullet"/>
      <w:lvlText w:val="•"/>
      <w:lvlJc w:val="left"/>
      <w:pPr>
        <w:ind w:left="171" w:hanging="170"/>
      </w:pPr>
      <w:rPr>
        <w:rFonts w:ascii="DM Sans" w:eastAsia="DM Sans" w:hAnsi="DM Sans" w:cs="DM Sans" w:hint="default"/>
        <w:b w:val="0"/>
        <w:bCs w:val="0"/>
        <w:i w:val="0"/>
        <w:iCs w:val="0"/>
        <w:color w:val="FF4A01"/>
        <w:w w:val="100"/>
        <w:sz w:val="20"/>
        <w:szCs w:val="20"/>
        <w:lang w:val="en-US" w:eastAsia="en-US" w:bidi="ar-SA"/>
      </w:rPr>
    </w:lvl>
    <w:lvl w:ilvl="3">
      <w:numFmt w:val="bullet"/>
      <w:lvlText w:val="•"/>
      <w:lvlJc w:val="left"/>
      <w:pPr>
        <w:ind w:left="2967" w:hanging="170"/>
      </w:pPr>
      <w:rPr>
        <w:rFonts w:hint="default"/>
        <w:lang w:val="en-US" w:eastAsia="en-US" w:bidi="ar-SA"/>
      </w:rPr>
    </w:lvl>
    <w:lvl w:ilvl="4">
      <w:numFmt w:val="bullet"/>
      <w:lvlText w:val="•"/>
      <w:lvlJc w:val="left"/>
      <w:pPr>
        <w:ind w:left="4066" w:hanging="170"/>
      </w:pPr>
      <w:rPr>
        <w:rFonts w:hint="default"/>
        <w:lang w:val="en-US" w:eastAsia="en-US" w:bidi="ar-SA"/>
      </w:rPr>
    </w:lvl>
    <w:lvl w:ilvl="5">
      <w:numFmt w:val="bullet"/>
      <w:lvlText w:val="•"/>
      <w:lvlJc w:val="left"/>
      <w:pPr>
        <w:ind w:left="5164" w:hanging="170"/>
      </w:pPr>
      <w:rPr>
        <w:rFonts w:hint="default"/>
        <w:lang w:val="en-US" w:eastAsia="en-US" w:bidi="ar-SA"/>
      </w:rPr>
    </w:lvl>
    <w:lvl w:ilvl="6">
      <w:numFmt w:val="bullet"/>
      <w:lvlText w:val="•"/>
      <w:lvlJc w:val="left"/>
      <w:pPr>
        <w:ind w:left="6262" w:hanging="170"/>
      </w:pPr>
      <w:rPr>
        <w:rFonts w:hint="default"/>
        <w:lang w:val="en-US" w:eastAsia="en-US" w:bidi="ar-SA"/>
      </w:rPr>
    </w:lvl>
    <w:lvl w:ilvl="7">
      <w:numFmt w:val="bullet"/>
      <w:lvlText w:val="•"/>
      <w:lvlJc w:val="left"/>
      <w:pPr>
        <w:ind w:left="7361" w:hanging="170"/>
      </w:pPr>
      <w:rPr>
        <w:rFonts w:hint="default"/>
        <w:lang w:val="en-US" w:eastAsia="en-US" w:bidi="ar-SA"/>
      </w:rPr>
    </w:lvl>
    <w:lvl w:ilvl="8">
      <w:numFmt w:val="bullet"/>
      <w:lvlText w:val="•"/>
      <w:lvlJc w:val="left"/>
      <w:pPr>
        <w:ind w:left="8459" w:hanging="170"/>
      </w:pPr>
      <w:rPr>
        <w:rFonts w:hint="default"/>
        <w:lang w:val="en-US" w:eastAsia="en-US" w:bidi="ar-SA"/>
      </w:rPr>
    </w:lvl>
  </w:abstractNum>
  <w:abstractNum w:abstractNumId="1" w15:restartNumberingAfterBreak="0">
    <w:nsid w:val="12F32B8C"/>
    <w:multiLevelType w:val="multilevel"/>
    <w:tmpl w:val="1D4075A6"/>
    <w:styleLink w:val="CurrentList12"/>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2" w15:restartNumberingAfterBreak="0">
    <w:nsid w:val="1661359D"/>
    <w:multiLevelType w:val="multilevel"/>
    <w:tmpl w:val="D04EBB98"/>
    <w:styleLink w:val="Reportrev1"/>
    <w:lvl w:ilvl="0">
      <w:start w:val="1"/>
      <w:numFmt w:val="decimal"/>
      <w:lvlText w:val="%1.0"/>
      <w:lvlJc w:val="left"/>
      <w:pPr>
        <w:ind w:left="761" w:hanging="761"/>
      </w:pPr>
      <w:rPr>
        <w:rFonts w:ascii="DM Serif Display" w:hAnsi="DM Serif Display" w:hint="default"/>
        <w:b/>
      </w:rPr>
    </w:lvl>
    <w:lvl w:ilvl="1">
      <w:start w:val="1"/>
      <w:numFmt w:val="decimal"/>
      <w:lvlText w:val="%1.%2"/>
      <w:lvlJc w:val="left"/>
      <w:pPr>
        <w:ind w:left="851" w:hanging="851"/>
      </w:pPr>
      <w:rPr>
        <w:rFonts w:ascii="DM Sans" w:hAnsi="DM Sans" w:hint="default"/>
        <w:b/>
        <w:color w:val="FF4A01"/>
        <w:spacing w:val="-19"/>
        <w:w w:val="100"/>
        <w:sz w:val="20"/>
      </w:rPr>
    </w:lvl>
    <w:lvl w:ilvl="2">
      <w:start w:val="1"/>
      <w:numFmt w:val="decimal"/>
      <w:lvlText w:val="%3"/>
      <w:lvlJc w:val="left"/>
      <w:pPr>
        <w:ind w:left="170" w:hanging="170"/>
      </w:pPr>
      <w:rPr>
        <w:rFonts w:ascii="DM Sans" w:eastAsia="DM Sans" w:hAnsi="DM Sans" w:cs="DM Sans" w:hint="default"/>
        <w:b w:val="0"/>
        <w:bCs w:val="0"/>
        <w:i w:val="0"/>
        <w:iCs w:val="0"/>
        <w:color w:val="000000" w:themeColor="text1"/>
        <w:w w:val="100"/>
        <w:sz w:val="20"/>
        <w:szCs w:val="20"/>
      </w:rPr>
    </w:lvl>
    <w:lvl w:ilvl="3">
      <w:numFmt w:val="bullet"/>
      <w:lvlText w:val="•"/>
      <w:lvlJc w:val="left"/>
      <w:pPr>
        <w:ind w:left="2967" w:hanging="170"/>
      </w:pPr>
      <w:rPr>
        <w:rFonts w:hint="default"/>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3" w15:restartNumberingAfterBreak="0">
    <w:nsid w:val="1A600F5F"/>
    <w:multiLevelType w:val="multilevel"/>
    <w:tmpl w:val="AE825902"/>
    <w:styleLink w:val="CurrentList8"/>
    <w:lvl w:ilvl="0">
      <w:start w:val="1"/>
      <w:numFmt w:val="decimal"/>
      <w:lvlText w:val="%1"/>
      <w:lvlJc w:val="left"/>
      <w:pPr>
        <w:ind w:left="761" w:hanging="761"/>
      </w:pPr>
      <w:rPr>
        <w:rFonts w:hint="default"/>
      </w:rPr>
    </w:lvl>
    <w:lvl w:ilvl="1">
      <w:numFmt w:val="decimal"/>
      <w:lvlText w:val="%1.%2"/>
      <w:lvlJc w:val="left"/>
      <w:pPr>
        <w:ind w:left="851" w:hanging="851"/>
      </w:pPr>
      <w:rPr>
        <w:rFonts w:hint="default"/>
        <w:spacing w:val="-19"/>
        <w:w w:val="100"/>
      </w:rPr>
    </w:lvl>
    <w:lvl w:ilvl="2">
      <w:numFmt w:val="bullet"/>
      <w:lvlText w:val="•"/>
      <w:lvlJc w:val="left"/>
      <w:pPr>
        <w:ind w:left="171" w:hanging="170"/>
      </w:pPr>
      <w:rPr>
        <w:rFonts w:ascii="DM Sans" w:eastAsia="DM Sans" w:hAnsi="DM Sans" w:cs="DM Sans" w:hint="default"/>
        <w:b w:val="0"/>
        <w:bCs w:val="0"/>
        <w:i w:val="0"/>
        <w:iCs w:val="0"/>
        <w:color w:val="FF4A01"/>
        <w:w w:val="100"/>
        <w:sz w:val="20"/>
        <w:szCs w:val="20"/>
      </w:rPr>
    </w:lvl>
    <w:lvl w:ilvl="3">
      <w:numFmt w:val="bullet"/>
      <w:lvlText w:val="•"/>
      <w:lvlJc w:val="left"/>
      <w:pPr>
        <w:ind w:left="2967" w:hanging="170"/>
      </w:pPr>
      <w:rPr>
        <w:rFonts w:hint="default"/>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4" w15:restartNumberingAfterBreak="0">
    <w:nsid w:val="1F565774"/>
    <w:multiLevelType w:val="hybridMultilevel"/>
    <w:tmpl w:val="72826C2C"/>
    <w:lvl w:ilvl="0" w:tplc="2B801430">
      <w:start w:val="1"/>
      <w:numFmt w:val="decimal"/>
      <w:pStyle w:val="Mainclause"/>
      <w:lvlText w:val="%1"/>
      <w:lvlJc w:val="left"/>
      <w:pPr>
        <w:ind w:left="1134"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E6067C"/>
    <w:multiLevelType w:val="multilevel"/>
    <w:tmpl w:val="C6D80598"/>
    <w:styleLink w:val="CurrentList16"/>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6" w15:restartNumberingAfterBreak="0">
    <w:nsid w:val="23257E89"/>
    <w:multiLevelType w:val="multilevel"/>
    <w:tmpl w:val="E21C0E12"/>
    <w:styleLink w:val="CurrentList2"/>
    <w:lvl w:ilvl="0">
      <w:start w:val="1"/>
      <w:numFmt w:val="decimal"/>
      <w:lvlText w:val="%1"/>
      <w:lvlJc w:val="left"/>
      <w:pPr>
        <w:ind w:left="870" w:hanging="761"/>
      </w:pPr>
      <w:rPr>
        <w:rFonts w:hint="default"/>
        <w:lang w:val="en-US" w:eastAsia="en-US" w:bidi="ar-SA"/>
      </w:rPr>
    </w:lvl>
    <w:lvl w:ilvl="1">
      <w:numFmt w:val="decimal"/>
      <w:lvlText w:val="%1.%2"/>
      <w:lvlJc w:val="left"/>
      <w:pPr>
        <w:ind w:left="870" w:hanging="761"/>
      </w:pPr>
      <w:rPr>
        <w:rFonts w:hint="default"/>
        <w:spacing w:val="-19"/>
        <w:w w:val="100"/>
        <w:lang w:val="en-US" w:eastAsia="en-US" w:bidi="ar-SA"/>
      </w:rPr>
    </w:lvl>
    <w:lvl w:ilvl="2">
      <w:numFmt w:val="bullet"/>
      <w:lvlText w:val="•"/>
      <w:lvlJc w:val="left"/>
      <w:pPr>
        <w:ind w:left="280" w:hanging="170"/>
      </w:pPr>
      <w:rPr>
        <w:rFonts w:ascii="DM Sans" w:eastAsia="DM Sans" w:hAnsi="DM Sans" w:cs="DM Sans" w:hint="default"/>
        <w:b w:val="0"/>
        <w:bCs w:val="0"/>
        <w:i w:val="0"/>
        <w:iCs w:val="0"/>
        <w:color w:val="FF4A01"/>
        <w:w w:val="100"/>
        <w:sz w:val="20"/>
        <w:szCs w:val="20"/>
        <w:lang w:val="en-US" w:eastAsia="en-US" w:bidi="ar-SA"/>
      </w:rPr>
    </w:lvl>
    <w:lvl w:ilvl="3">
      <w:numFmt w:val="bullet"/>
      <w:lvlText w:val="•"/>
      <w:lvlJc w:val="left"/>
      <w:pPr>
        <w:ind w:left="3076" w:hanging="170"/>
      </w:pPr>
      <w:rPr>
        <w:rFonts w:hint="default"/>
        <w:lang w:val="en-US" w:eastAsia="en-US" w:bidi="ar-SA"/>
      </w:rPr>
    </w:lvl>
    <w:lvl w:ilvl="4">
      <w:numFmt w:val="bullet"/>
      <w:lvlText w:val="•"/>
      <w:lvlJc w:val="left"/>
      <w:pPr>
        <w:ind w:left="4175" w:hanging="170"/>
      </w:pPr>
      <w:rPr>
        <w:rFonts w:hint="default"/>
        <w:lang w:val="en-US" w:eastAsia="en-US" w:bidi="ar-SA"/>
      </w:rPr>
    </w:lvl>
    <w:lvl w:ilvl="5">
      <w:numFmt w:val="bullet"/>
      <w:lvlText w:val="•"/>
      <w:lvlJc w:val="left"/>
      <w:pPr>
        <w:ind w:left="5273" w:hanging="170"/>
      </w:pPr>
      <w:rPr>
        <w:rFonts w:hint="default"/>
        <w:lang w:val="en-US" w:eastAsia="en-US" w:bidi="ar-SA"/>
      </w:rPr>
    </w:lvl>
    <w:lvl w:ilvl="6">
      <w:numFmt w:val="bullet"/>
      <w:lvlText w:val="•"/>
      <w:lvlJc w:val="left"/>
      <w:pPr>
        <w:ind w:left="6371" w:hanging="170"/>
      </w:pPr>
      <w:rPr>
        <w:rFonts w:hint="default"/>
        <w:lang w:val="en-US" w:eastAsia="en-US" w:bidi="ar-SA"/>
      </w:rPr>
    </w:lvl>
    <w:lvl w:ilvl="7">
      <w:numFmt w:val="bullet"/>
      <w:lvlText w:val="•"/>
      <w:lvlJc w:val="left"/>
      <w:pPr>
        <w:ind w:left="7470" w:hanging="170"/>
      </w:pPr>
      <w:rPr>
        <w:rFonts w:hint="default"/>
        <w:lang w:val="en-US" w:eastAsia="en-US" w:bidi="ar-SA"/>
      </w:rPr>
    </w:lvl>
    <w:lvl w:ilvl="8">
      <w:numFmt w:val="bullet"/>
      <w:lvlText w:val="•"/>
      <w:lvlJc w:val="left"/>
      <w:pPr>
        <w:ind w:left="8568" w:hanging="170"/>
      </w:pPr>
      <w:rPr>
        <w:rFonts w:hint="default"/>
        <w:lang w:val="en-US" w:eastAsia="en-US" w:bidi="ar-SA"/>
      </w:rPr>
    </w:lvl>
  </w:abstractNum>
  <w:abstractNum w:abstractNumId="7" w15:restartNumberingAfterBreak="0">
    <w:nsid w:val="2CC66105"/>
    <w:multiLevelType w:val="multilevel"/>
    <w:tmpl w:val="1DDCF43E"/>
    <w:styleLink w:val="CurrentList1"/>
    <w:lvl w:ilvl="0">
      <w:start w:val="1"/>
      <w:numFmt w:val="decimal"/>
      <w:lvlText w:val="%1.0"/>
      <w:lvlJc w:val="left"/>
      <w:pPr>
        <w:ind w:left="761" w:hanging="761"/>
      </w:pPr>
      <w:rPr>
        <w:rFonts w:hint="default"/>
        <w:lang w:val="en-US" w:eastAsia="en-US" w:bidi="ar-SA"/>
      </w:rPr>
    </w:lvl>
    <w:lvl w:ilvl="1">
      <w:start w:val="1"/>
      <w:numFmt w:val="none"/>
      <w:lvlText w:val="1.%1."/>
      <w:lvlJc w:val="left"/>
      <w:pPr>
        <w:ind w:left="284" w:hanging="284"/>
      </w:pPr>
      <w:rPr>
        <w:rFonts w:hint="default"/>
        <w:spacing w:val="-19"/>
        <w:w w:val="100"/>
        <w:lang w:val="en-US" w:eastAsia="en-US" w:bidi="ar-SA"/>
      </w:rPr>
    </w:lvl>
    <w:lvl w:ilvl="2">
      <w:start w:val="1"/>
      <w:numFmt w:val="none"/>
      <w:lvlText w:val="1.1"/>
      <w:lvlJc w:val="left"/>
      <w:pPr>
        <w:ind w:left="284" w:hanging="283"/>
      </w:pPr>
      <w:rPr>
        <w:rFonts w:ascii="DM Sans" w:hAnsi="DM Sans" w:hint="default"/>
        <w:b/>
        <w:bCs w:val="0"/>
        <w:i w:val="0"/>
        <w:iCs w:val="0"/>
        <w:color w:val="FF4A01"/>
        <w:w w:val="100"/>
        <w:sz w:val="20"/>
        <w:szCs w:val="20"/>
        <w:lang w:val="en-US" w:eastAsia="en-US" w:bidi="ar-SA"/>
      </w:rPr>
    </w:lvl>
    <w:lvl w:ilvl="3">
      <w:numFmt w:val="bullet"/>
      <w:lvlText w:val="•"/>
      <w:lvlJc w:val="left"/>
      <w:pPr>
        <w:ind w:left="2967" w:hanging="170"/>
      </w:pPr>
      <w:rPr>
        <w:rFonts w:hint="default"/>
        <w:lang w:val="en-US" w:eastAsia="en-US" w:bidi="ar-SA"/>
      </w:rPr>
    </w:lvl>
    <w:lvl w:ilvl="4">
      <w:numFmt w:val="bullet"/>
      <w:lvlText w:val="•"/>
      <w:lvlJc w:val="left"/>
      <w:pPr>
        <w:ind w:left="4066" w:hanging="170"/>
      </w:pPr>
      <w:rPr>
        <w:rFonts w:hint="default"/>
        <w:lang w:val="en-US" w:eastAsia="en-US" w:bidi="ar-SA"/>
      </w:rPr>
    </w:lvl>
    <w:lvl w:ilvl="5">
      <w:numFmt w:val="bullet"/>
      <w:lvlText w:val="•"/>
      <w:lvlJc w:val="left"/>
      <w:pPr>
        <w:ind w:left="5164" w:hanging="170"/>
      </w:pPr>
      <w:rPr>
        <w:rFonts w:hint="default"/>
        <w:lang w:val="en-US" w:eastAsia="en-US" w:bidi="ar-SA"/>
      </w:rPr>
    </w:lvl>
    <w:lvl w:ilvl="6">
      <w:numFmt w:val="bullet"/>
      <w:lvlText w:val="•"/>
      <w:lvlJc w:val="left"/>
      <w:pPr>
        <w:ind w:left="6262" w:hanging="170"/>
      </w:pPr>
      <w:rPr>
        <w:rFonts w:hint="default"/>
        <w:lang w:val="en-US" w:eastAsia="en-US" w:bidi="ar-SA"/>
      </w:rPr>
    </w:lvl>
    <w:lvl w:ilvl="7">
      <w:numFmt w:val="bullet"/>
      <w:lvlText w:val="•"/>
      <w:lvlJc w:val="left"/>
      <w:pPr>
        <w:ind w:left="7361" w:hanging="170"/>
      </w:pPr>
      <w:rPr>
        <w:rFonts w:hint="default"/>
        <w:lang w:val="en-US" w:eastAsia="en-US" w:bidi="ar-SA"/>
      </w:rPr>
    </w:lvl>
    <w:lvl w:ilvl="8">
      <w:numFmt w:val="bullet"/>
      <w:lvlText w:val="•"/>
      <w:lvlJc w:val="left"/>
      <w:pPr>
        <w:ind w:left="8459" w:hanging="170"/>
      </w:pPr>
      <w:rPr>
        <w:rFonts w:hint="default"/>
        <w:lang w:val="en-US" w:eastAsia="en-US" w:bidi="ar-SA"/>
      </w:rPr>
    </w:lvl>
  </w:abstractNum>
  <w:abstractNum w:abstractNumId="8" w15:restartNumberingAfterBreak="0">
    <w:nsid w:val="368F56A7"/>
    <w:multiLevelType w:val="hybridMultilevel"/>
    <w:tmpl w:val="3FBA49FE"/>
    <w:lvl w:ilvl="0" w:tplc="EC1EC8D6">
      <w:start w:val="1"/>
      <w:numFmt w:val="decimal"/>
      <w:pStyle w:val="Style3"/>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A93096"/>
    <w:multiLevelType w:val="multilevel"/>
    <w:tmpl w:val="C39CD5FC"/>
    <w:styleLink w:val="CurrentList9"/>
    <w:lvl w:ilvl="0">
      <w:start w:val="1"/>
      <w:numFmt w:val="decimal"/>
      <w:lvlText w:val="%1.0"/>
      <w:lvlJc w:val="left"/>
      <w:pPr>
        <w:ind w:left="761" w:hanging="761"/>
      </w:pPr>
      <w:rPr>
        <w:rFonts w:hint="default"/>
      </w:rPr>
    </w:lvl>
    <w:lvl w:ilvl="1">
      <w:numFmt w:val="decimal"/>
      <w:lvlText w:val="%1.%2"/>
      <w:lvlJc w:val="left"/>
      <w:pPr>
        <w:ind w:left="851" w:hanging="851"/>
      </w:pPr>
      <w:rPr>
        <w:rFonts w:hint="default"/>
        <w:spacing w:val="-19"/>
        <w:w w:val="100"/>
      </w:rPr>
    </w:lvl>
    <w:lvl w:ilvl="2">
      <w:numFmt w:val="bullet"/>
      <w:lvlText w:val="•"/>
      <w:lvlJc w:val="left"/>
      <w:pPr>
        <w:ind w:left="171" w:hanging="170"/>
      </w:pPr>
      <w:rPr>
        <w:rFonts w:ascii="DM Sans" w:eastAsia="DM Sans" w:hAnsi="DM Sans" w:cs="DM Sans" w:hint="default"/>
        <w:b w:val="0"/>
        <w:bCs w:val="0"/>
        <w:i w:val="0"/>
        <w:iCs w:val="0"/>
        <w:color w:val="FF4A01"/>
        <w:w w:val="100"/>
        <w:sz w:val="20"/>
        <w:szCs w:val="20"/>
      </w:rPr>
    </w:lvl>
    <w:lvl w:ilvl="3">
      <w:numFmt w:val="bullet"/>
      <w:lvlText w:val="•"/>
      <w:lvlJc w:val="left"/>
      <w:pPr>
        <w:ind w:left="2967" w:hanging="170"/>
      </w:pPr>
      <w:rPr>
        <w:rFonts w:hint="default"/>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10" w15:restartNumberingAfterBreak="0">
    <w:nsid w:val="38E13E2B"/>
    <w:multiLevelType w:val="multilevel"/>
    <w:tmpl w:val="C6D80598"/>
    <w:styleLink w:val="CurrentList20"/>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11" w15:restartNumberingAfterBreak="0">
    <w:nsid w:val="3C0E268E"/>
    <w:multiLevelType w:val="multilevel"/>
    <w:tmpl w:val="1D4075A6"/>
    <w:styleLink w:val="CurrentList13"/>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12" w15:restartNumberingAfterBreak="0">
    <w:nsid w:val="40A701CF"/>
    <w:multiLevelType w:val="multilevel"/>
    <w:tmpl w:val="26D65224"/>
    <w:styleLink w:val="CurrentList6"/>
    <w:lvl w:ilvl="0">
      <w:start w:val="1"/>
      <w:numFmt w:val="decimal"/>
      <w:lvlText w:val="%1"/>
      <w:lvlJc w:val="left"/>
      <w:pPr>
        <w:ind w:left="761" w:hanging="761"/>
      </w:pPr>
      <w:rPr>
        <w:rFonts w:hint="default"/>
        <w:lang w:val="en-US" w:eastAsia="en-US" w:bidi="ar-SA"/>
      </w:rPr>
    </w:lvl>
    <w:lvl w:ilvl="1">
      <w:start w:val="1"/>
      <w:numFmt w:val="none"/>
      <w:lvlText w:val="%1.1"/>
      <w:lvlJc w:val="left"/>
      <w:pPr>
        <w:ind w:left="851" w:hanging="851"/>
      </w:pPr>
      <w:rPr>
        <w:rFonts w:hint="default"/>
        <w:spacing w:val="-19"/>
        <w:w w:val="100"/>
        <w:lang w:val="en-US" w:eastAsia="en-US" w:bidi="ar-SA"/>
      </w:rPr>
    </w:lvl>
    <w:lvl w:ilvl="2">
      <w:start w:val="1"/>
      <w:numFmt w:val="decimal"/>
      <w:lvlText w:val="%3.%1"/>
      <w:lvlJc w:val="left"/>
      <w:pPr>
        <w:ind w:left="284" w:hanging="283"/>
      </w:pPr>
      <w:rPr>
        <w:rFonts w:hint="default"/>
        <w:b w:val="0"/>
        <w:bCs w:val="0"/>
        <w:i w:val="0"/>
        <w:iCs w:val="0"/>
        <w:color w:val="FF4A01"/>
        <w:w w:val="100"/>
        <w:sz w:val="20"/>
        <w:szCs w:val="20"/>
        <w:lang w:val="en-US" w:eastAsia="en-US" w:bidi="ar-SA"/>
      </w:rPr>
    </w:lvl>
    <w:lvl w:ilvl="3">
      <w:numFmt w:val="bullet"/>
      <w:lvlText w:val="•"/>
      <w:lvlJc w:val="left"/>
      <w:pPr>
        <w:ind w:left="2967" w:hanging="170"/>
      </w:pPr>
      <w:rPr>
        <w:rFonts w:hint="default"/>
        <w:lang w:val="en-US" w:eastAsia="en-US" w:bidi="ar-SA"/>
      </w:rPr>
    </w:lvl>
    <w:lvl w:ilvl="4">
      <w:numFmt w:val="bullet"/>
      <w:lvlText w:val="•"/>
      <w:lvlJc w:val="left"/>
      <w:pPr>
        <w:ind w:left="4066" w:hanging="170"/>
      </w:pPr>
      <w:rPr>
        <w:rFonts w:hint="default"/>
        <w:lang w:val="en-US" w:eastAsia="en-US" w:bidi="ar-SA"/>
      </w:rPr>
    </w:lvl>
    <w:lvl w:ilvl="5">
      <w:numFmt w:val="bullet"/>
      <w:lvlText w:val="•"/>
      <w:lvlJc w:val="left"/>
      <w:pPr>
        <w:ind w:left="5164" w:hanging="170"/>
      </w:pPr>
      <w:rPr>
        <w:rFonts w:hint="default"/>
        <w:lang w:val="en-US" w:eastAsia="en-US" w:bidi="ar-SA"/>
      </w:rPr>
    </w:lvl>
    <w:lvl w:ilvl="6">
      <w:numFmt w:val="bullet"/>
      <w:lvlText w:val="•"/>
      <w:lvlJc w:val="left"/>
      <w:pPr>
        <w:ind w:left="6262" w:hanging="170"/>
      </w:pPr>
      <w:rPr>
        <w:rFonts w:hint="default"/>
        <w:lang w:val="en-US" w:eastAsia="en-US" w:bidi="ar-SA"/>
      </w:rPr>
    </w:lvl>
    <w:lvl w:ilvl="7">
      <w:numFmt w:val="bullet"/>
      <w:lvlText w:val="•"/>
      <w:lvlJc w:val="left"/>
      <w:pPr>
        <w:ind w:left="7361" w:hanging="170"/>
      </w:pPr>
      <w:rPr>
        <w:rFonts w:hint="default"/>
        <w:lang w:val="en-US" w:eastAsia="en-US" w:bidi="ar-SA"/>
      </w:rPr>
    </w:lvl>
    <w:lvl w:ilvl="8">
      <w:numFmt w:val="bullet"/>
      <w:lvlText w:val="•"/>
      <w:lvlJc w:val="left"/>
      <w:pPr>
        <w:ind w:left="8459" w:hanging="170"/>
      </w:pPr>
      <w:rPr>
        <w:rFonts w:hint="default"/>
        <w:lang w:val="en-US" w:eastAsia="en-US" w:bidi="ar-SA"/>
      </w:rPr>
    </w:lvl>
  </w:abstractNum>
  <w:abstractNum w:abstractNumId="13" w15:restartNumberingAfterBreak="0">
    <w:nsid w:val="49B56534"/>
    <w:multiLevelType w:val="hybridMultilevel"/>
    <w:tmpl w:val="83D648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0CD0321"/>
    <w:multiLevelType w:val="multilevel"/>
    <w:tmpl w:val="C6D80598"/>
    <w:styleLink w:val="CurrentList18"/>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15" w15:restartNumberingAfterBreak="0">
    <w:nsid w:val="57D269AA"/>
    <w:multiLevelType w:val="multilevel"/>
    <w:tmpl w:val="D86E9F20"/>
    <w:styleLink w:val="CurrentList5"/>
    <w:lvl w:ilvl="0">
      <w:start w:val="1"/>
      <w:numFmt w:val="decimal"/>
      <w:lvlText w:val="%1"/>
      <w:lvlJc w:val="left"/>
      <w:pPr>
        <w:ind w:left="761" w:hanging="761"/>
      </w:pPr>
      <w:rPr>
        <w:rFonts w:hint="default"/>
        <w:lang w:val="en-US" w:eastAsia="en-US" w:bidi="ar-SA"/>
      </w:rPr>
    </w:lvl>
    <w:lvl w:ilvl="1">
      <w:start w:val="1"/>
      <w:numFmt w:val="decimal"/>
      <w:lvlText w:val="%1.%2"/>
      <w:lvlJc w:val="left"/>
      <w:pPr>
        <w:ind w:left="851" w:hanging="851"/>
      </w:pPr>
      <w:rPr>
        <w:rFonts w:hint="default"/>
        <w:spacing w:val="-19"/>
        <w:w w:val="100"/>
        <w:lang w:val="en-US" w:eastAsia="en-US" w:bidi="ar-SA"/>
      </w:rPr>
    </w:lvl>
    <w:lvl w:ilvl="2">
      <w:start w:val="1"/>
      <w:numFmt w:val="decimal"/>
      <w:lvlText w:val="%3%1"/>
      <w:lvlJc w:val="left"/>
      <w:pPr>
        <w:ind w:left="284" w:hanging="283"/>
      </w:pPr>
      <w:rPr>
        <w:rFonts w:hint="default"/>
        <w:b w:val="0"/>
        <w:bCs w:val="0"/>
        <w:i w:val="0"/>
        <w:iCs w:val="0"/>
        <w:color w:val="FF4A01"/>
        <w:w w:val="100"/>
        <w:sz w:val="20"/>
        <w:szCs w:val="20"/>
        <w:lang w:val="en-US" w:eastAsia="en-US" w:bidi="ar-SA"/>
      </w:rPr>
    </w:lvl>
    <w:lvl w:ilvl="3">
      <w:numFmt w:val="bullet"/>
      <w:lvlText w:val="•"/>
      <w:lvlJc w:val="left"/>
      <w:pPr>
        <w:ind w:left="2967" w:hanging="170"/>
      </w:pPr>
      <w:rPr>
        <w:rFonts w:hint="default"/>
        <w:lang w:val="en-US" w:eastAsia="en-US" w:bidi="ar-SA"/>
      </w:rPr>
    </w:lvl>
    <w:lvl w:ilvl="4">
      <w:numFmt w:val="bullet"/>
      <w:lvlText w:val="•"/>
      <w:lvlJc w:val="left"/>
      <w:pPr>
        <w:ind w:left="4066" w:hanging="170"/>
      </w:pPr>
      <w:rPr>
        <w:rFonts w:hint="default"/>
        <w:lang w:val="en-US" w:eastAsia="en-US" w:bidi="ar-SA"/>
      </w:rPr>
    </w:lvl>
    <w:lvl w:ilvl="5">
      <w:numFmt w:val="bullet"/>
      <w:lvlText w:val="•"/>
      <w:lvlJc w:val="left"/>
      <w:pPr>
        <w:ind w:left="5164" w:hanging="170"/>
      </w:pPr>
      <w:rPr>
        <w:rFonts w:hint="default"/>
        <w:lang w:val="en-US" w:eastAsia="en-US" w:bidi="ar-SA"/>
      </w:rPr>
    </w:lvl>
    <w:lvl w:ilvl="6">
      <w:numFmt w:val="bullet"/>
      <w:lvlText w:val="•"/>
      <w:lvlJc w:val="left"/>
      <w:pPr>
        <w:ind w:left="6262" w:hanging="170"/>
      </w:pPr>
      <w:rPr>
        <w:rFonts w:hint="default"/>
        <w:lang w:val="en-US" w:eastAsia="en-US" w:bidi="ar-SA"/>
      </w:rPr>
    </w:lvl>
    <w:lvl w:ilvl="7">
      <w:numFmt w:val="bullet"/>
      <w:lvlText w:val="•"/>
      <w:lvlJc w:val="left"/>
      <w:pPr>
        <w:ind w:left="7361" w:hanging="170"/>
      </w:pPr>
      <w:rPr>
        <w:rFonts w:hint="default"/>
        <w:lang w:val="en-US" w:eastAsia="en-US" w:bidi="ar-SA"/>
      </w:rPr>
    </w:lvl>
    <w:lvl w:ilvl="8">
      <w:numFmt w:val="bullet"/>
      <w:lvlText w:val="•"/>
      <w:lvlJc w:val="left"/>
      <w:pPr>
        <w:ind w:left="8459" w:hanging="170"/>
      </w:pPr>
      <w:rPr>
        <w:rFonts w:hint="default"/>
        <w:lang w:val="en-US" w:eastAsia="en-US" w:bidi="ar-SA"/>
      </w:rPr>
    </w:lvl>
  </w:abstractNum>
  <w:abstractNum w:abstractNumId="16" w15:restartNumberingAfterBreak="0">
    <w:nsid w:val="58625F76"/>
    <w:multiLevelType w:val="multilevel"/>
    <w:tmpl w:val="1D4075A6"/>
    <w:styleLink w:val="CurrentList10"/>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17" w15:restartNumberingAfterBreak="0">
    <w:nsid w:val="5E716CC1"/>
    <w:multiLevelType w:val="multilevel"/>
    <w:tmpl w:val="C6D80598"/>
    <w:styleLink w:val="CurrentList19"/>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18" w15:restartNumberingAfterBreak="0">
    <w:nsid w:val="67351CB0"/>
    <w:multiLevelType w:val="multilevel"/>
    <w:tmpl w:val="625610C2"/>
    <w:lvl w:ilvl="0">
      <w:start w:val="1"/>
      <w:numFmt w:val="decimal"/>
      <w:pStyle w:val="Heading-Level1"/>
      <w:lvlText w:val="%1.0"/>
      <w:lvlJc w:val="left"/>
      <w:pPr>
        <w:ind w:left="761" w:hanging="761"/>
      </w:pPr>
      <w:rPr>
        <w:rFonts w:hint="default"/>
      </w:rPr>
    </w:lvl>
    <w:lvl w:ilvl="1">
      <w:start w:val="1"/>
      <w:numFmt w:val="decimal"/>
      <w:pStyle w:val="Heading-Level2"/>
      <w:lvlText w:val="%1.%2"/>
      <w:lvlJc w:val="left"/>
      <w:pPr>
        <w:ind w:left="284" w:hanging="284"/>
      </w:pPr>
      <w:rPr>
        <w:rFonts w:ascii="DM Sans Bold" w:hAnsi="DM Sans Bold" w:hint="default"/>
        <w:b/>
        <w:i w:val="0"/>
        <w:color w:val="FF4A01"/>
        <w:spacing w:val="-19"/>
        <w:w w:val="100"/>
        <w:sz w:val="20"/>
      </w:rPr>
    </w:lvl>
    <w:lvl w:ilvl="2">
      <w:start w:val="1"/>
      <w:numFmt w:val="decimal"/>
      <w:pStyle w:val="Heading-Level3"/>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pStyle w:val="Heading-Level4withouttitle"/>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19" w15:restartNumberingAfterBreak="0">
    <w:nsid w:val="6898598B"/>
    <w:multiLevelType w:val="multilevel"/>
    <w:tmpl w:val="1D4075A6"/>
    <w:styleLink w:val="CurrentList11"/>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20" w15:restartNumberingAfterBreak="0">
    <w:nsid w:val="6A6A32C1"/>
    <w:multiLevelType w:val="multilevel"/>
    <w:tmpl w:val="C6D80598"/>
    <w:styleLink w:val="CurrentList17"/>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21" w15:restartNumberingAfterBreak="0">
    <w:nsid w:val="6BAF53EA"/>
    <w:multiLevelType w:val="multilevel"/>
    <w:tmpl w:val="5C6AAD48"/>
    <w:styleLink w:val="CurrentList4"/>
    <w:lvl w:ilvl="0">
      <w:start w:val="1"/>
      <w:numFmt w:val="decimal"/>
      <w:lvlText w:val="%1"/>
      <w:lvlJc w:val="left"/>
      <w:pPr>
        <w:ind w:left="761" w:hanging="761"/>
      </w:pPr>
      <w:rPr>
        <w:rFonts w:hint="default"/>
        <w:lang w:val="en-US" w:eastAsia="en-US" w:bidi="ar-SA"/>
      </w:rPr>
    </w:lvl>
    <w:lvl w:ilvl="1">
      <w:start w:val="1"/>
      <w:numFmt w:val="decimal"/>
      <w:lvlText w:val="%1.%2"/>
      <w:lvlJc w:val="left"/>
      <w:pPr>
        <w:ind w:left="761" w:hanging="761"/>
      </w:pPr>
      <w:rPr>
        <w:rFonts w:hint="default"/>
        <w:spacing w:val="-19"/>
        <w:w w:val="100"/>
        <w:lang w:val="en-US" w:eastAsia="en-US" w:bidi="ar-SA"/>
      </w:rPr>
    </w:lvl>
    <w:lvl w:ilvl="2">
      <w:start w:val="1"/>
      <w:numFmt w:val="decimal"/>
      <w:lvlText w:val="%3%1"/>
      <w:lvlJc w:val="left"/>
      <w:pPr>
        <w:ind w:left="284" w:hanging="283"/>
      </w:pPr>
      <w:rPr>
        <w:rFonts w:hint="default"/>
        <w:b w:val="0"/>
        <w:bCs w:val="0"/>
        <w:i w:val="0"/>
        <w:iCs w:val="0"/>
        <w:color w:val="FF4A01"/>
        <w:w w:val="100"/>
        <w:sz w:val="20"/>
        <w:szCs w:val="20"/>
        <w:lang w:val="en-US" w:eastAsia="en-US" w:bidi="ar-SA"/>
      </w:rPr>
    </w:lvl>
    <w:lvl w:ilvl="3">
      <w:numFmt w:val="bullet"/>
      <w:lvlText w:val="•"/>
      <w:lvlJc w:val="left"/>
      <w:pPr>
        <w:ind w:left="2967" w:hanging="170"/>
      </w:pPr>
      <w:rPr>
        <w:rFonts w:hint="default"/>
        <w:lang w:val="en-US" w:eastAsia="en-US" w:bidi="ar-SA"/>
      </w:rPr>
    </w:lvl>
    <w:lvl w:ilvl="4">
      <w:numFmt w:val="bullet"/>
      <w:lvlText w:val="•"/>
      <w:lvlJc w:val="left"/>
      <w:pPr>
        <w:ind w:left="4066" w:hanging="170"/>
      </w:pPr>
      <w:rPr>
        <w:rFonts w:hint="default"/>
        <w:lang w:val="en-US" w:eastAsia="en-US" w:bidi="ar-SA"/>
      </w:rPr>
    </w:lvl>
    <w:lvl w:ilvl="5">
      <w:numFmt w:val="bullet"/>
      <w:lvlText w:val="•"/>
      <w:lvlJc w:val="left"/>
      <w:pPr>
        <w:ind w:left="5164" w:hanging="170"/>
      </w:pPr>
      <w:rPr>
        <w:rFonts w:hint="default"/>
        <w:lang w:val="en-US" w:eastAsia="en-US" w:bidi="ar-SA"/>
      </w:rPr>
    </w:lvl>
    <w:lvl w:ilvl="6">
      <w:numFmt w:val="bullet"/>
      <w:lvlText w:val="•"/>
      <w:lvlJc w:val="left"/>
      <w:pPr>
        <w:ind w:left="6262" w:hanging="170"/>
      </w:pPr>
      <w:rPr>
        <w:rFonts w:hint="default"/>
        <w:lang w:val="en-US" w:eastAsia="en-US" w:bidi="ar-SA"/>
      </w:rPr>
    </w:lvl>
    <w:lvl w:ilvl="7">
      <w:numFmt w:val="bullet"/>
      <w:lvlText w:val="•"/>
      <w:lvlJc w:val="left"/>
      <w:pPr>
        <w:ind w:left="7361" w:hanging="170"/>
      </w:pPr>
      <w:rPr>
        <w:rFonts w:hint="default"/>
        <w:lang w:val="en-US" w:eastAsia="en-US" w:bidi="ar-SA"/>
      </w:rPr>
    </w:lvl>
    <w:lvl w:ilvl="8">
      <w:numFmt w:val="bullet"/>
      <w:lvlText w:val="•"/>
      <w:lvlJc w:val="left"/>
      <w:pPr>
        <w:ind w:left="8459" w:hanging="170"/>
      </w:pPr>
      <w:rPr>
        <w:rFonts w:hint="default"/>
        <w:lang w:val="en-US" w:eastAsia="en-US" w:bidi="ar-SA"/>
      </w:rPr>
    </w:lvl>
  </w:abstractNum>
  <w:abstractNum w:abstractNumId="22" w15:restartNumberingAfterBreak="0">
    <w:nsid w:val="703A206A"/>
    <w:multiLevelType w:val="multilevel"/>
    <w:tmpl w:val="1D4075A6"/>
    <w:styleLink w:val="CurrentList14"/>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23" w15:restartNumberingAfterBreak="0">
    <w:nsid w:val="71B870F8"/>
    <w:multiLevelType w:val="multilevel"/>
    <w:tmpl w:val="1D4075A6"/>
    <w:styleLink w:val="CurrentList15"/>
    <w:lvl w:ilvl="0">
      <w:start w:val="1"/>
      <w:numFmt w:val="decimal"/>
      <w:lvlText w:val="%1.0"/>
      <w:lvlJc w:val="left"/>
      <w:pPr>
        <w:ind w:left="761" w:hanging="761"/>
      </w:pPr>
      <w:rPr>
        <w:rFonts w:hint="default"/>
      </w:rPr>
    </w:lvl>
    <w:lvl w:ilvl="1">
      <w:start w:val="1"/>
      <w:numFmt w:val="decimal"/>
      <w:lvlText w:val="%1.%2"/>
      <w:lvlJc w:val="left"/>
      <w:pPr>
        <w:ind w:left="284" w:hanging="284"/>
      </w:pPr>
      <w:rPr>
        <w:rFonts w:ascii="DM Sans Bold" w:hAnsi="DM Sans Bold" w:hint="default"/>
        <w:b/>
        <w:i w:val="0"/>
        <w:color w:val="FF4A01"/>
        <w:spacing w:val="-19"/>
        <w:w w:val="100"/>
        <w:sz w:val="20"/>
      </w:rPr>
    </w:lvl>
    <w:lvl w:ilvl="2">
      <w:start w:val="1"/>
      <w:numFmt w:val="decimal"/>
      <w:lvlText w:val="%2.%3.%1"/>
      <w:lvlJc w:val="left"/>
      <w:pPr>
        <w:ind w:left="567" w:hanging="283"/>
      </w:pPr>
      <w:rPr>
        <w:rFonts w:ascii="DM Sans Medium" w:hAnsi="DM Sans Medium" w:hint="default"/>
        <w:b w:val="0"/>
        <w:bCs w:val="0"/>
        <w:i w:val="0"/>
        <w:iCs w:val="0"/>
        <w:color w:val="000000" w:themeColor="text1"/>
        <w:w w:val="100"/>
        <w:sz w:val="20"/>
        <w:szCs w:val="20"/>
      </w:rPr>
    </w:lvl>
    <w:lvl w:ilvl="3">
      <w:start w:val="1"/>
      <w:numFmt w:val="decimal"/>
      <w:lvlText w:val="%3.%4.%2"/>
      <w:lvlJc w:val="left"/>
      <w:pPr>
        <w:ind w:left="851" w:hanging="284"/>
      </w:pPr>
      <w:rPr>
        <w:rFonts w:ascii="DM Sans" w:hAnsi="DM Sans" w:hint="default"/>
        <w:b w:val="0"/>
        <w:i w:val="0"/>
        <w:color w:val="000000" w:themeColor="text1"/>
        <w:sz w:val="20"/>
      </w:rPr>
    </w:lvl>
    <w:lvl w:ilvl="4">
      <w:numFmt w:val="bullet"/>
      <w:lvlText w:val="•"/>
      <w:lvlJc w:val="left"/>
      <w:pPr>
        <w:ind w:left="4066" w:hanging="170"/>
      </w:pPr>
      <w:rPr>
        <w:rFonts w:hint="default"/>
      </w:rPr>
    </w:lvl>
    <w:lvl w:ilvl="5">
      <w:numFmt w:val="bullet"/>
      <w:lvlText w:val="•"/>
      <w:lvlJc w:val="left"/>
      <w:pPr>
        <w:ind w:left="5164" w:hanging="170"/>
      </w:pPr>
      <w:rPr>
        <w:rFonts w:hint="default"/>
      </w:rPr>
    </w:lvl>
    <w:lvl w:ilvl="6">
      <w:numFmt w:val="bullet"/>
      <w:lvlText w:val="•"/>
      <w:lvlJc w:val="left"/>
      <w:pPr>
        <w:ind w:left="6262" w:hanging="170"/>
      </w:pPr>
      <w:rPr>
        <w:rFonts w:hint="default"/>
      </w:rPr>
    </w:lvl>
    <w:lvl w:ilvl="7">
      <w:numFmt w:val="bullet"/>
      <w:lvlText w:val="•"/>
      <w:lvlJc w:val="left"/>
      <w:pPr>
        <w:ind w:left="7361" w:hanging="170"/>
      </w:pPr>
      <w:rPr>
        <w:rFonts w:hint="default"/>
      </w:rPr>
    </w:lvl>
    <w:lvl w:ilvl="8">
      <w:numFmt w:val="bullet"/>
      <w:lvlText w:val="•"/>
      <w:lvlJc w:val="left"/>
      <w:pPr>
        <w:ind w:left="8459" w:hanging="170"/>
      </w:pPr>
      <w:rPr>
        <w:rFonts w:hint="default"/>
      </w:rPr>
    </w:lvl>
  </w:abstractNum>
  <w:abstractNum w:abstractNumId="24" w15:restartNumberingAfterBreak="0">
    <w:nsid w:val="7C0F23E6"/>
    <w:multiLevelType w:val="multilevel"/>
    <w:tmpl w:val="7D581DA4"/>
    <w:styleLink w:val="CurrentList7"/>
    <w:lvl w:ilvl="0">
      <w:start w:val="1"/>
      <w:numFmt w:val="decimal"/>
      <w:lvlText w:val="%1"/>
      <w:lvlJc w:val="left"/>
      <w:pPr>
        <w:ind w:left="761" w:hanging="761"/>
      </w:pPr>
      <w:rPr>
        <w:rFonts w:hint="default"/>
        <w:lang w:val="en-US" w:eastAsia="en-US" w:bidi="ar-SA"/>
      </w:rPr>
    </w:lvl>
    <w:lvl w:ilvl="1">
      <w:start w:val="1"/>
      <w:numFmt w:val="none"/>
      <w:lvlText w:val="%1.1"/>
      <w:lvlJc w:val="left"/>
      <w:pPr>
        <w:ind w:left="851" w:hanging="851"/>
      </w:pPr>
      <w:rPr>
        <w:rFonts w:hint="default"/>
        <w:spacing w:val="-19"/>
        <w:w w:val="100"/>
        <w:lang w:val="en-US" w:eastAsia="en-US" w:bidi="ar-SA"/>
      </w:rPr>
    </w:lvl>
    <w:lvl w:ilvl="2">
      <w:start w:val="1"/>
      <w:numFmt w:val="decimal"/>
      <w:lvlText w:val="%3.%1"/>
      <w:lvlJc w:val="left"/>
      <w:pPr>
        <w:ind w:left="284" w:hanging="283"/>
      </w:pPr>
      <w:rPr>
        <w:rFonts w:ascii="DM Sans" w:hAnsi="DM Sans" w:hint="default"/>
        <w:b/>
        <w:bCs w:val="0"/>
        <w:i w:val="0"/>
        <w:iCs w:val="0"/>
        <w:color w:val="FF4A01"/>
        <w:w w:val="100"/>
        <w:sz w:val="20"/>
        <w:szCs w:val="20"/>
        <w:lang w:val="en-US" w:eastAsia="en-US" w:bidi="ar-SA"/>
      </w:rPr>
    </w:lvl>
    <w:lvl w:ilvl="3">
      <w:numFmt w:val="bullet"/>
      <w:lvlText w:val="•"/>
      <w:lvlJc w:val="left"/>
      <w:pPr>
        <w:ind w:left="2967" w:hanging="170"/>
      </w:pPr>
      <w:rPr>
        <w:rFonts w:hint="default"/>
        <w:lang w:val="en-US" w:eastAsia="en-US" w:bidi="ar-SA"/>
      </w:rPr>
    </w:lvl>
    <w:lvl w:ilvl="4">
      <w:numFmt w:val="bullet"/>
      <w:lvlText w:val="•"/>
      <w:lvlJc w:val="left"/>
      <w:pPr>
        <w:ind w:left="4066" w:hanging="170"/>
      </w:pPr>
      <w:rPr>
        <w:rFonts w:hint="default"/>
        <w:lang w:val="en-US" w:eastAsia="en-US" w:bidi="ar-SA"/>
      </w:rPr>
    </w:lvl>
    <w:lvl w:ilvl="5">
      <w:numFmt w:val="bullet"/>
      <w:lvlText w:val="•"/>
      <w:lvlJc w:val="left"/>
      <w:pPr>
        <w:ind w:left="5164" w:hanging="170"/>
      </w:pPr>
      <w:rPr>
        <w:rFonts w:hint="default"/>
        <w:lang w:val="en-US" w:eastAsia="en-US" w:bidi="ar-SA"/>
      </w:rPr>
    </w:lvl>
    <w:lvl w:ilvl="6">
      <w:numFmt w:val="bullet"/>
      <w:lvlText w:val="•"/>
      <w:lvlJc w:val="left"/>
      <w:pPr>
        <w:ind w:left="6262" w:hanging="170"/>
      </w:pPr>
      <w:rPr>
        <w:rFonts w:hint="default"/>
        <w:lang w:val="en-US" w:eastAsia="en-US" w:bidi="ar-SA"/>
      </w:rPr>
    </w:lvl>
    <w:lvl w:ilvl="7">
      <w:numFmt w:val="bullet"/>
      <w:lvlText w:val="•"/>
      <w:lvlJc w:val="left"/>
      <w:pPr>
        <w:ind w:left="7361" w:hanging="170"/>
      </w:pPr>
      <w:rPr>
        <w:rFonts w:hint="default"/>
        <w:lang w:val="en-US" w:eastAsia="en-US" w:bidi="ar-SA"/>
      </w:rPr>
    </w:lvl>
    <w:lvl w:ilvl="8">
      <w:numFmt w:val="bullet"/>
      <w:lvlText w:val="•"/>
      <w:lvlJc w:val="left"/>
      <w:pPr>
        <w:ind w:left="8459" w:hanging="170"/>
      </w:pPr>
      <w:rPr>
        <w:rFonts w:hint="default"/>
        <w:lang w:val="en-US" w:eastAsia="en-US" w:bidi="ar-SA"/>
      </w:rPr>
    </w:lvl>
  </w:abstractNum>
  <w:num w:numId="1" w16cid:durableId="581139664">
    <w:abstractNumId w:val="6"/>
  </w:num>
  <w:num w:numId="2" w16cid:durableId="1033385448">
    <w:abstractNumId w:val="0"/>
  </w:num>
  <w:num w:numId="3" w16cid:durableId="2076510053">
    <w:abstractNumId w:val="21"/>
  </w:num>
  <w:num w:numId="4" w16cid:durableId="1923027456">
    <w:abstractNumId w:val="15"/>
  </w:num>
  <w:num w:numId="5" w16cid:durableId="408576424">
    <w:abstractNumId w:val="12"/>
  </w:num>
  <w:num w:numId="6" w16cid:durableId="1612592302">
    <w:abstractNumId w:val="24"/>
  </w:num>
  <w:num w:numId="7" w16cid:durableId="1757626863">
    <w:abstractNumId w:val="3"/>
  </w:num>
  <w:num w:numId="8" w16cid:durableId="851450604">
    <w:abstractNumId w:val="9"/>
  </w:num>
  <w:num w:numId="9" w16cid:durableId="1972974402">
    <w:abstractNumId w:val="2"/>
  </w:num>
  <w:num w:numId="10" w16cid:durableId="1078748566">
    <w:abstractNumId w:val="7"/>
  </w:num>
  <w:num w:numId="11" w16cid:durableId="922761752">
    <w:abstractNumId w:val="18"/>
  </w:num>
  <w:num w:numId="12" w16cid:durableId="752505197">
    <w:abstractNumId w:val="18"/>
    <w:lvlOverride w:ilvl="0">
      <w:lvl w:ilvl="0">
        <w:start w:val="1"/>
        <w:numFmt w:val="decimal"/>
        <w:pStyle w:val="Heading-Level1"/>
        <w:lvlText w:val="%1.0"/>
        <w:lvlJc w:val="left"/>
        <w:pPr>
          <w:ind w:left="761" w:hanging="761"/>
        </w:pPr>
        <w:rPr>
          <w:rFonts w:hint="default"/>
        </w:rPr>
      </w:lvl>
    </w:lvlOverride>
    <w:lvlOverride w:ilvl="1">
      <w:lvl w:ilvl="1">
        <w:start w:val="1"/>
        <w:numFmt w:val="decimal"/>
        <w:pStyle w:val="Heading-Level2"/>
        <w:lvlText w:val="%1.%2"/>
        <w:lvlJc w:val="left"/>
        <w:pPr>
          <w:ind w:left="284" w:hanging="284"/>
        </w:pPr>
        <w:rPr>
          <w:rFonts w:ascii="DM Sans Bold" w:hAnsi="DM Sans Bold" w:hint="default"/>
          <w:b/>
          <w:i w:val="0"/>
          <w:color w:val="FF4A01"/>
          <w:spacing w:val="-19"/>
          <w:w w:val="100"/>
          <w:sz w:val="20"/>
        </w:rPr>
      </w:lvl>
    </w:lvlOverride>
    <w:lvlOverride w:ilvl="2">
      <w:lvl w:ilvl="2">
        <w:start w:val="1"/>
        <w:numFmt w:val="decimal"/>
        <w:pStyle w:val="Heading-Level3"/>
        <w:lvlText w:val="%1.%2.%3"/>
        <w:lvlJc w:val="left"/>
        <w:pPr>
          <w:ind w:left="283" w:hanging="283"/>
        </w:pPr>
        <w:rPr>
          <w:rFonts w:ascii="DM Sans Medium" w:hAnsi="DM Sans Medium" w:hint="default"/>
          <w:b w:val="0"/>
          <w:bCs w:val="0"/>
          <w:i w:val="0"/>
          <w:iCs w:val="0"/>
          <w:color w:val="000000" w:themeColor="text1"/>
          <w:w w:val="100"/>
          <w:sz w:val="20"/>
          <w:szCs w:val="20"/>
        </w:rPr>
      </w:lvl>
    </w:lvlOverride>
    <w:lvlOverride w:ilvl="3">
      <w:lvl w:ilvl="3">
        <w:start w:val="1"/>
        <w:numFmt w:val="decimal"/>
        <w:pStyle w:val="Heading-Level4withouttitle"/>
        <w:lvlText w:val="%1.%2.%3.%4"/>
        <w:lvlJc w:val="left"/>
        <w:pPr>
          <w:ind w:left="851" w:hanging="284"/>
        </w:pPr>
        <w:rPr>
          <w:rFonts w:ascii="DM Sans" w:hAnsi="DM Sans" w:hint="default"/>
          <w:b w:val="0"/>
          <w:i w:val="0"/>
          <w:color w:val="000000" w:themeColor="text1"/>
          <w:sz w:val="20"/>
        </w:rPr>
      </w:lvl>
    </w:lvlOverride>
    <w:lvlOverride w:ilvl="4">
      <w:lvl w:ilvl="4">
        <w:numFmt w:val="bullet"/>
        <w:lvlText w:val="•"/>
        <w:lvlJc w:val="left"/>
        <w:pPr>
          <w:ind w:left="4066" w:hanging="170"/>
        </w:pPr>
        <w:rPr>
          <w:rFonts w:hint="default"/>
        </w:rPr>
      </w:lvl>
    </w:lvlOverride>
    <w:lvlOverride w:ilvl="5">
      <w:lvl w:ilvl="5">
        <w:numFmt w:val="bullet"/>
        <w:lvlText w:val="•"/>
        <w:lvlJc w:val="left"/>
        <w:pPr>
          <w:ind w:left="5164" w:hanging="170"/>
        </w:pPr>
        <w:rPr>
          <w:rFonts w:hint="default"/>
        </w:rPr>
      </w:lvl>
    </w:lvlOverride>
    <w:lvlOverride w:ilvl="6">
      <w:lvl w:ilvl="6">
        <w:numFmt w:val="bullet"/>
        <w:lvlText w:val="•"/>
        <w:lvlJc w:val="left"/>
        <w:pPr>
          <w:ind w:left="6262" w:hanging="170"/>
        </w:pPr>
        <w:rPr>
          <w:rFonts w:hint="default"/>
        </w:rPr>
      </w:lvl>
    </w:lvlOverride>
    <w:lvlOverride w:ilvl="7">
      <w:lvl w:ilvl="7">
        <w:numFmt w:val="bullet"/>
        <w:lvlText w:val="•"/>
        <w:lvlJc w:val="left"/>
        <w:pPr>
          <w:ind w:left="7361" w:hanging="170"/>
        </w:pPr>
        <w:rPr>
          <w:rFonts w:hint="default"/>
        </w:rPr>
      </w:lvl>
    </w:lvlOverride>
    <w:lvlOverride w:ilvl="8">
      <w:lvl w:ilvl="8">
        <w:numFmt w:val="bullet"/>
        <w:lvlText w:val="•"/>
        <w:lvlJc w:val="left"/>
        <w:pPr>
          <w:ind w:left="8459" w:hanging="170"/>
        </w:pPr>
        <w:rPr>
          <w:rFonts w:hint="default"/>
        </w:rPr>
      </w:lvl>
    </w:lvlOverride>
  </w:num>
  <w:num w:numId="13" w16cid:durableId="2132898417">
    <w:abstractNumId w:val="18"/>
    <w:lvlOverride w:ilvl="0">
      <w:lvl w:ilvl="0">
        <w:start w:val="1"/>
        <w:numFmt w:val="decimal"/>
        <w:pStyle w:val="Heading-Level1"/>
        <w:lvlText w:val="%1.0"/>
        <w:lvlJc w:val="left"/>
        <w:pPr>
          <w:ind w:left="761" w:hanging="761"/>
        </w:pPr>
        <w:rPr>
          <w:rFonts w:hint="default"/>
        </w:rPr>
      </w:lvl>
    </w:lvlOverride>
    <w:lvlOverride w:ilvl="1">
      <w:lvl w:ilvl="1">
        <w:start w:val="1"/>
        <w:numFmt w:val="decimal"/>
        <w:pStyle w:val="Heading-Level2"/>
        <w:lvlText w:val="%1.%2"/>
        <w:lvlJc w:val="left"/>
        <w:pPr>
          <w:ind w:left="284" w:hanging="284"/>
        </w:pPr>
        <w:rPr>
          <w:rFonts w:ascii="DM Sans Bold" w:hAnsi="DM Sans Bold" w:hint="default"/>
          <w:b/>
          <w:i w:val="0"/>
          <w:color w:val="FF4A01"/>
          <w:spacing w:val="-19"/>
          <w:w w:val="100"/>
          <w:sz w:val="20"/>
        </w:rPr>
      </w:lvl>
    </w:lvlOverride>
    <w:lvlOverride w:ilvl="2">
      <w:lvl w:ilvl="2">
        <w:start w:val="1"/>
        <w:numFmt w:val="decimal"/>
        <w:pStyle w:val="Heading-Level3"/>
        <w:lvlText w:val="%2.%3.%1"/>
        <w:lvlJc w:val="left"/>
        <w:pPr>
          <w:ind w:left="567" w:hanging="283"/>
        </w:pPr>
        <w:rPr>
          <w:rFonts w:ascii="DM Sans Medium" w:hAnsi="DM Sans Medium" w:hint="default"/>
          <w:b w:val="0"/>
          <w:bCs w:val="0"/>
          <w:i w:val="0"/>
          <w:iCs w:val="0"/>
          <w:color w:val="000000" w:themeColor="text1"/>
          <w:w w:val="100"/>
          <w:sz w:val="20"/>
          <w:szCs w:val="20"/>
        </w:rPr>
      </w:lvl>
    </w:lvlOverride>
    <w:lvlOverride w:ilvl="3">
      <w:lvl w:ilvl="3">
        <w:start w:val="1"/>
        <w:numFmt w:val="decimal"/>
        <w:pStyle w:val="Heading-Level4withouttitle"/>
        <w:lvlText w:val="%3.%4.%2"/>
        <w:lvlJc w:val="left"/>
        <w:pPr>
          <w:ind w:left="851" w:hanging="284"/>
        </w:pPr>
        <w:rPr>
          <w:rFonts w:ascii="DM Sans" w:hAnsi="DM Sans" w:hint="default"/>
          <w:b w:val="0"/>
          <w:i w:val="0"/>
          <w:color w:val="000000" w:themeColor="text1"/>
          <w:sz w:val="20"/>
        </w:rPr>
      </w:lvl>
    </w:lvlOverride>
    <w:lvlOverride w:ilvl="4">
      <w:lvl w:ilvl="4">
        <w:numFmt w:val="bullet"/>
        <w:lvlText w:val="•"/>
        <w:lvlJc w:val="left"/>
        <w:pPr>
          <w:ind w:left="4066" w:hanging="170"/>
        </w:pPr>
        <w:rPr>
          <w:rFonts w:hint="default"/>
        </w:rPr>
      </w:lvl>
    </w:lvlOverride>
    <w:lvlOverride w:ilvl="5">
      <w:lvl w:ilvl="5">
        <w:numFmt w:val="bullet"/>
        <w:lvlText w:val="•"/>
        <w:lvlJc w:val="left"/>
        <w:pPr>
          <w:ind w:left="5164" w:hanging="170"/>
        </w:pPr>
        <w:rPr>
          <w:rFonts w:hint="default"/>
        </w:rPr>
      </w:lvl>
    </w:lvlOverride>
    <w:lvlOverride w:ilvl="6">
      <w:lvl w:ilvl="6">
        <w:numFmt w:val="bullet"/>
        <w:lvlText w:val="•"/>
        <w:lvlJc w:val="left"/>
        <w:pPr>
          <w:ind w:left="6262" w:hanging="170"/>
        </w:pPr>
        <w:rPr>
          <w:rFonts w:hint="default"/>
        </w:rPr>
      </w:lvl>
    </w:lvlOverride>
    <w:lvlOverride w:ilvl="7">
      <w:lvl w:ilvl="7">
        <w:numFmt w:val="bullet"/>
        <w:lvlText w:val="•"/>
        <w:lvlJc w:val="left"/>
        <w:pPr>
          <w:ind w:left="7361" w:hanging="170"/>
        </w:pPr>
        <w:rPr>
          <w:rFonts w:hint="default"/>
        </w:rPr>
      </w:lvl>
    </w:lvlOverride>
    <w:lvlOverride w:ilvl="8">
      <w:lvl w:ilvl="8">
        <w:numFmt w:val="bullet"/>
        <w:lvlText w:val="•"/>
        <w:lvlJc w:val="left"/>
        <w:pPr>
          <w:ind w:left="8459" w:hanging="170"/>
        </w:pPr>
        <w:rPr>
          <w:rFonts w:hint="default"/>
        </w:rPr>
      </w:lvl>
    </w:lvlOverride>
  </w:num>
  <w:num w:numId="14" w16cid:durableId="80758576">
    <w:abstractNumId w:val="16"/>
  </w:num>
  <w:num w:numId="15" w16cid:durableId="2089299406">
    <w:abstractNumId w:val="19"/>
  </w:num>
  <w:num w:numId="16" w16cid:durableId="1387948118">
    <w:abstractNumId w:val="1"/>
  </w:num>
  <w:num w:numId="17" w16cid:durableId="1032614754">
    <w:abstractNumId w:val="11"/>
  </w:num>
  <w:num w:numId="18" w16cid:durableId="691221159">
    <w:abstractNumId w:val="22"/>
  </w:num>
  <w:num w:numId="19" w16cid:durableId="780876723">
    <w:abstractNumId w:val="23"/>
  </w:num>
  <w:num w:numId="20" w16cid:durableId="1620143033">
    <w:abstractNumId w:val="5"/>
  </w:num>
  <w:num w:numId="21" w16cid:durableId="1711539277">
    <w:abstractNumId w:val="20"/>
  </w:num>
  <w:num w:numId="22" w16cid:durableId="1062022588">
    <w:abstractNumId w:val="14"/>
  </w:num>
  <w:num w:numId="23" w16cid:durableId="2137987531">
    <w:abstractNumId w:val="17"/>
  </w:num>
  <w:num w:numId="24" w16cid:durableId="1190951794">
    <w:abstractNumId w:val="10"/>
  </w:num>
  <w:num w:numId="25" w16cid:durableId="2055503161">
    <w:abstractNumId w:val="8"/>
  </w:num>
  <w:num w:numId="26" w16cid:durableId="1724909503">
    <w:abstractNumId w:val="4"/>
  </w:num>
  <w:num w:numId="27" w16cid:durableId="1863397100">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d8YJ1RZFohKd1A5uJAkqJscgTPMN3wlIncLElnw0X4rI6HuE351za1S43lNmipwdceVBznk42pv9NI3gAdopbg==" w:salt="uwCGzcULFfs4l7T15879wA=="/>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126"/>
    <w:rsid w:val="000039DA"/>
    <w:rsid w:val="00006C9B"/>
    <w:rsid w:val="000076F8"/>
    <w:rsid w:val="00017D30"/>
    <w:rsid w:val="000221FA"/>
    <w:rsid w:val="00023133"/>
    <w:rsid w:val="00043401"/>
    <w:rsid w:val="00043EED"/>
    <w:rsid w:val="00050C03"/>
    <w:rsid w:val="00050C28"/>
    <w:rsid w:val="00066EBB"/>
    <w:rsid w:val="00067808"/>
    <w:rsid w:val="0007443D"/>
    <w:rsid w:val="00080521"/>
    <w:rsid w:val="00091878"/>
    <w:rsid w:val="00092F32"/>
    <w:rsid w:val="000955A1"/>
    <w:rsid w:val="000A0434"/>
    <w:rsid w:val="000A486C"/>
    <w:rsid w:val="000B14E6"/>
    <w:rsid w:val="000B51CE"/>
    <w:rsid w:val="000B66E1"/>
    <w:rsid w:val="000C42AF"/>
    <w:rsid w:val="000C55B1"/>
    <w:rsid w:val="000C7CD8"/>
    <w:rsid w:val="000D35E7"/>
    <w:rsid w:val="000E2356"/>
    <w:rsid w:val="000F2451"/>
    <w:rsid w:val="00102DB2"/>
    <w:rsid w:val="001056BF"/>
    <w:rsid w:val="00112794"/>
    <w:rsid w:val="001143F8"/>
    <w:rsid w:val="00115C9A"/>
    <w:rsid w:val="00120DFD"/>
    <w:rsid w:val="00126FE3"/>
    <w:rsid w:val="00132C96"/>
    <w:rsid w:val="001434DC"/>
    <w:rsid w:val="00153B66"/>
    <w:rsid w:val="001546BC"/>
    <w:rsid w:val="00157A6B"/>
    <w:rsid w:val="001652AE"/>
    <w:rsid w:val="00166016"/>
    <w:rsid w:val="00176296"/>
    <w:rsid w:val="001766A5"/>
    <w:rsid w:val="00180505"/>
    <w:rsid w:val="00183482"/>
    <w:rsid w:val="00187CDE"/>
    <w:rsid w:val="001934F7"/>
    <w:rsid w:val="00194899"/>
    <w:rsid w:val="00197A5B"/>
    <w:rsid w:val="001A4166"/>
    <w:rsid w:val="001B282D"/>
    <w:rsid w:val="001C5685"/>
    <w:rsid w:val="001F7D0B"/>
    <w:rsid w:val="001F7EEF"/>
    <w:rsid w:val="00200BAC"/>
    <w:rsid w:val="00203405"/>
    <w:rsid w:val="00212858"/>
    <w:rsid w:val="00213560"/>
    <w:rsid w:val="0022151C"/>
    <w:rsid w:val="0022712B"/>
    <w:rsid w:val="002411FD"/>
    <w:rsid w:val="002417D5"/>
    <w:rsid w:val="00242942"/>
    <w:rsid w:val="002470CF"/>
    <w:rsid w:val="00252D90"/>
    <w:rsid w:val="00256A6D"/>
    <w:rsid w:val="00261B19"/>
    <w:rsid w:val="002654CE"/>
    <w:rsid w:val="00286DD5"/>
    <w:rsid w:val="00295E43"/>
    <w:rsid w:val="0029757C"/>
    <w:rsid w:val="002B0BD9"/>
    <w:rsid w:val="002C60F7"/>
    <w:rsid w:val="002D0F1D"/>
    <w:rsid w:val="002D234D"/>
    <w:rsid w:val="002D3FFF"/>
    <w:rsid w:val="002E0958"/>
    <w:rsid w:val="002E5E24"/>
    <w:rsid w:val="002F1BF5"/>
    <w:rsid w:val="0030460E"/>
    <w:rsid w:val="00304D17"/>
    <w:rsid w:val="00306E03"/>
    <w:rsid w:val="00313137"/>
    <w:rsid w:val="00340F95"/>
    <w:rsid w:val="00344614"/>
    <w:rsid w:val="00346A55"/>
    <w:rsid w:val="0035647C"/>
    <w:rsid w:val="00362805"/>
    <w:rsid w:val="00374E48"/>
    <w:rsid w:val="003863BC"/>
    <w:rsid w:val="003A0E35"/>
    <w:rsid w:val="003A69F2"/>
    <w:rsid w:val="003A7FDA"/>
    <w:rsid w:val="003B2A89"/>
    <w:rsid w:val="003B437B"/>
    <w:rsid w:val="003B5565"/>
    <w:rsid w:val="003C4056"/>
    <w:rsid w:val="003C4271"/>
    <w:rsid w:val="003C7B45"/>
    <w:rsid w:val="003D10C3"/>
    <w:rsid w:val="003D4299"/>
    <w:rsid w:val="003D45C4"/>
    <w:rsid w:val="003D5B38"/>
    <w:rsid w:val="003D5D2F"/>
    <w:rsid w:val="003D70FC"/>
    <w:rsid w:val="003E18D9"/>
    <w:rsid w:val="003E271B"/>
    <w:rsid w:val="003F2C2F"/>
    <w:rsid w:val="003F2E98"/>
    <w:rsid w:val="00401A43"/>
    <w:rsid w:val="00402519"/>
    <w:rsid w:val="0040360F"/>
    <w:rsid w:val="00411276"/>
    <w:rsid w:val="00421D6F"/>
    <w:rsid w:val="00427606"/>
    <w:rsid w:val="004319FD"/>
    <w:rsid w:val="00436AB9"/>
    <w:rsid w:val="00440DE7"/>
    <w:rsid w:val="00443996"/>
    <w:rsid w:val="00451E43"/>
    <w:rsid w:val="00452F5C"/>
    <w:rsid w:val="00465A4C"/>
    <w:rsid w:val="00470126"/>
    <w:rsid w:val="00481220"/>
    <w:rsid w:val="00491452"/>
    <w:rsid w:val="004926F2"/>
    <w:rsid w:val="00492953"/>
    <w:rsid w:val="00492CA1"/>
    <w:rsid w:val="0049363C"/>
    <w:rsid w:val="004A0BEA"/>
    <w:rsid w:val="004A11FB"/>
    <w:rsid w:val="004A28C8"/>
    <w:rsid w:val="004A5BEA"/>
    <w:rsid w:val="004B4D86"/>
    <w:rsid w:val="004B64A0"/>
    <w:rsid w:val="004C1509"/>
    <w:rsid w:val="004D250E"/>
    <w:rsid w:val="004D5AB5"/>
    <w:rsid w:val="004D5DB6"/>
    <w:rsid w:val="004E2E39"/>
    <w:rsid w:val="004E5A05"/>
    <w:rsid w:val="004E6054"/>
    <w:rsid w:val="0050319F"/>
    <w:rsid w:val="00506611"/>
    <w:rsid w:val="00506DDA"/>
    <w:rsid w:val="00511500"/>
    <w:rsid w:val="00514EBD"/>
    <w:rsid w:val="00515791"/>
    <w:rsid w:val="00534DA3"/>
    <w:rsid w:val="00536AF3"/>
    <w:rsid w:val="00537777"/>
    <w:rsid w:val="005400B3"/>
    <w:rsid w:val="00544AFE"/>
    <w:rsid w:val="005457BA"/>
    <w:rsid w:val="00551177"/>
    <w:rsid w:val="00552595"/>
    <w:rsid w:val="00553555"/>
    <w:rsid w:val="00557B57"/>
    <w:rsid w:val="00561077"/>
    <w:rsid w:val="00573FBE"/>
    <w:rsid w:val="005742B8"/>
    <w:rsid w:val="005743E3"/>
    <w:rsid w:val="00582A25"/>
    <w:rsid w:val="005903F5"/>
    <w:rsid w:val="00593AB4"/>
    <w:rsid w:val="00597F37"/>
    <w:rsid w:val="005A3257"/>
    <w:rsid w:val="005A32C0"/>
    <w:rsid w:val="005B0533"/>
    <w:rsid w:val="005B21B2"/>
    <w:rsid w:val="005C0D7A"/>
    <w:rsid w:val="005C5B4B"/>
    <w:rsid w:val="005D390C"/>
    <w:rsid w:val="005E39CA"/>
    <w:rsid w:val="005F06DE"/>
    <w:rsid w:val="005F5E3D"/>
    <w:rsid w:val="00603585"/>
    <w:rsid w:val="0060595A"/>
    <w:rsid w:val="006104ED"/>
    <w:rsid w:val="00627CC1"/>
    <w:rsid w:val="0063179E"/>
    <w:rsid w:val="00654559"/>
    <w:rsid w:val="00657365"/>
    <w:rsid w:val="00657E57"/>
    <w:rsid w:val="006622A3"/>
    <w:rsid w:val="006633D3"/>
    <w:rsid w:val="00663C73"/>
    <w:rsid w:val="00667724"/>
    <w:rsid w:val="006729DD"/>
    <w:rsid w:val="006760A2"/>
    <w:rsid w:val="00682799"/>
    <w:rsid w:val="00683AA4"/>
    <w:rsid w:val="006878D5"/>
    <w:rsid w:val="006D39CC"/>
    <w:rsid w:val="006E2272"/>
    <w:rsid w:val="006E538F"/>
    <w:rsid w:val="006E53BB"/>
    <w:rsid w:val="006F4FB7"/>
    <w:rsid w:val="00702C63"/>
    <w:rsid w:val="0070479D"/>
    <w:rsid w:val="00707409"/>
    <w:rsid w:val="00714AC1"/>
    <w:rsid w:val="007247BC"/>
    <w:rsid w:val="00746A51"/>
    <w:rsid w:val="00751C40"/>
    <w:rsid w:val="00771254"/>
    <w:rsid w:val="007775CE"/>
    <w:rsid w:val="00784BD9"/>
    <w:rsid w:val="00787E14"/>
    <w:rsid w:val="007939C8"/>
    <w:rsid w:val="00794F04"/>
    <w:rsid w:val="00797406"/>
    <w:rsid w:val="007B0215"/>
    <w:rsid w:val="007C10BC"/>
    <w:rsid w:val="007C13DD"/>
    <w:rsid w:val="007C391C"/>
    <w:rsid w:val="007D45AF"/>
    <w:rsid w:val="007D4B94"/>
    <w:rsid w:val="007E0092"/>
    <w:rsid w:val="007E6EB9"/>
    <w:rsid w:val="007F039A"/>
    <w:rsid w:val="007F0A57"/>
    <w:rsid w:val="007F1F7F"/>
    <w:rsid w:val="00800E7D"/>
    <w:rsid w:val="0081534B"/>
    <w:rsid w:val="00817A47"/>
    <w:rsid w:val="00833B2B"/>
    <w:rsid w:val="00841FE8"/>
    <w:rsid w:val="0084513A"/>
    <w:rsid w:val="0084604C"/>
    <w:rsid w:val="00846E56"/>
    <w:rsid w:val="008518F4"/>
    <w:rsid w:val="00856E52"/>
    <w:rsid w:val="00866D4B"/>
    <w:rsid w:val="008730A1"/>
    <w:rsid w:val="00875023"/>
    <w:rsid w:val="00877D0C"/>
    <w:rsid w:val="00882E85"/>
    <w:rsid w:val="00885EB8"/>
    <w:rsid w:val="00886669"/>
    <w:rsid w:val="00893AD2"/>
    <w:rsid w:val="00894013"/>
    <w:rsid w:val="008A0CD2"/>
    <w:rsid w:val="008A15E5"/>
    <w:rsid w:val="008C454F"/>
    <w:rsid w:val="008C7045"/>
    <w:rsid w:val="008D08E9"/>
    <w:rsid w:val="008D4785"/>
    <w:rsid w:val="008E25FB"/>
    <w:rsid w:val="008E4667"/>
    <w:rsid w:val="00900AC9"/>
    <w:rsid w:val="0090470C"/>
    <w:rsid w:val="00904B93"/>
    <w:rsid w:val="00912DA5"/>
    <w:rsid w:val="00920EBE"/>
    <w:rsid w:val="00933347"/>
    <w:rsid w:val="009412BE"/>
    <w:rsid w:val="009434CE"/>
    <w:rsid w:val="009511E6"/>
    <w:rsid w:val="00957D29"/>
    <w:rsid w:val="00963AD6"/>
    <w:rsid w:val="0097142D"/>
    <w:rsid w:val="00980A9D"/>
    <w:rsid w:val="009843CE"/>
    <w:rsid w:val="00984466"/>
    <w:rsid w:val="00990A05"/>
    <w:rsid w:val="009A0D2E"/>
    <w:rsid w:val="009A37C5"/>
    <w:rsid w:val="009A6613"/>
    <w:rsid w:val="009A68BE"/>
    <w:rsid w:val="009B644E"/>
    <w:rsid w:val="009C2106"/>
    <w:rsid w:val="009C4ECE"/>
    <w:rsid w:val="009C5749"/>
    <w:rsid w:val="009C649D"/>
    <w:rsid w:val="009D2627"/>
    <w:rsid w:val="009F6134"/>
    <w:rsid w:val="00A0242F"/>
    <w:rsid w:val="00A14B8B"/>
    <w:rsid w:val="00A1566D"/>
    <w:rsid w:val="00A205B7"/>
    <w:rsid w:val="00A21E7A"/>
    <w:rsid w:val="00A30DB8"/>
    <w:rsid w:val="00A33D65"/>
    <w:rsid w:val="00A36BFE"/>
    <w:rsid w:val="00A50BB6"/>
    <w:rsid w:val="00A50C75"/>
    <w:rsid w:val="00A54420"/>
    <w:rsid w:val="00A612FD"/>
    <w:rsid w:val="00A73353"/>
    <w:rsid w:val="00A73553"/>
    <w:rsid w:val="00A7362E"/>
    <w:rsid w:val="00A74778"/>
    <w:rsid w:val="00A810FE"/>
    <w:rsid w:val="00A906B5"/>
    <w:rsid w:val="00A9080A"/>
    <w:rsid w:val="00A92D65"/>
    <w:rsid w:val="00AA73AE"/>
    <w:rsid w:val="00AA798B"/>
    <w:rsid w:val="00AB2781"/>
    <w:rsid w:val="00AC2269"/>
    <w:rsid w:val="00AE1012"/>
    <w:rsid w:val="00AE42EE"/>
    <w:rsid w:val="00AE6073"/>
    <w:rsid w:val="00AF0FEC"/>
    <w:rsid w:val="00AF6972"/>
    <w:rsid w:val="00B06EBC"/>
    <w:rsid w:val="00B11535"/>
    <w:rsid w:val="00B11627"/>
    <w:rsid w:val="00B23C47"/>
    <w:rsid w:val="00B447EB"/>
    <w:rsid w:val="00B44EF9"/>
    <w:rsid w:val="00B500CB"/>
    <w:rsid w:val="00B50E69"/>
    <w:rsid w:val="00B51F7C"/>
    <w:rsid w:val="00B61AB2"/>
    <w:rsid w:val="00B64E52"/>
    <w:rsid w:val="00B66C3E"/>
    <w:rsid w:val="00B709BA"/>
    <w:rsid w:val="00B717CA"/>
    <w:rsid w:val="00B8596C"/>
    <w:rsid w:val="00B96D6D"/>
    <w:rsid w:val="00BA1D4F"/>
    <w:rsid w:val="00BB23C9"/>
    <w:rsid w:val="00BB27F5"/>
    <w:rsid w:val="00BB4590"/>
    <w:rsid w:val="00BB643B"/>
    <w:rsid w:val="00BC33CE"/>
    <w:rsid w:val="00BC4B94"/>
    <w:rsid w:val="00BC6B7F"/>
    <w:rsid w:val="00BC7186"/>
    <w:rsid w:val="00BE043F"/>
    <w:rsid w:val="00BE5409"/>
    <w:rsid w:val="00BF302A"/>
    <w:rsid w:val="00BF32C8"/>
    <w:rsid w:val="00BF57E4"/>
    <w:rsid w:val="00C02076"/>
    <w:rsid w:val="00C02679"/>
    <w:rsid w:val="00C0606D"/>
    <w:rsid w:val="00C07D5B"/>
    <w:rsid w:val="00C1404D"/>
    <w:rsid w:val="00C20DA2"/>
    <w:rsid w:val="00C23337"/>
    <w:rsid w:val="00C274B5"/>
    <w:rsid w:val="00C27BBC"/>
    <w:rsid w:val="00C34E36"/>
    <w:rsid w:val="00C40A2D"/>
    <w:rsid w:val="00C42C5F"/>
    <w:rsid w:val="00C45CE8"/>
    <w:rsid w:val="00C476E6"/>
    <w:rsid w:val="00C5745D"/>
    <w:rsid w:val="00C66980"/>
    <w:rsid w:val="00C71D40"/>
    <w:rsid w:val="00C7503D"/>
    <w:rsid w:val="00C80760"/>
    <w:rsid w:val="00CA194E"/>
    <w:rsid w:val="00CA5934"/>
    <w:rsid w:val="00CB3205"/>
    <w:rsid w:val="00CC2FB8"/>
    <w:rsid w:val="00CC31DF"/>
    <w:rsid w:val="00CD6F2D"/>
    <w:rsid w:val="00CF131E"/>
    <w:rsid w:val="00CF5B6F"/>
    <w:rsid w:val="00CF6674"/>
    <w:rsid w:val="00D011C6"/>
    <w:rsid w:val="00D01A8B"/>
    <w:rsid w:val="00D04906"/>
    <w:rsid w:val="00D165B4"/>
    <w:rsid w:val="00D267A2"/>
    <w:rsid w:val="00D300C1"/>
    <w:rsid w:val="00D4534B"/>
    <w:rsid w:val="00D56603"/>
    <w:rsid w:val="00D56AC9"/>
    <w:rsid w:val="00D657DD"/>
    <w:rsid w:val="00D75EF2"/>
    <w:rsid w:val="00D80D0A"/>
    <w:rsid w:val="00D81AA3"/>
    <w:rsid w:val="00D83EE5"/>
    <w:rsid w:val="00D84EE8"/>
    <w:rsid w:val="00DA1E1E"/>
    <w:rsid w:val="00DA2EA6"/>
    <w:rsid w:val="00DA427E"/>
    <w:rsid w:val="00DA53F4"/>
    <w:rsid w:val="00DD04B1"/>
    <w:rsid w:val="00DD21F1"/>
    <w:rsid w:val="00DD47C9"/>
    <w:rsid w:val="00DE3B72"/>
    <w:rsid w:val="00DF184E"/>
    <w:rsid w:val="00E103C4"/>
    <w:rsid w:val="00E134F1"/>
    <w:rsid w:val="00E17A4C"/>
    <w:rsid w:val="00E311D0"/>
    <w:rsid w:val="00E33941"/>
    <w:rsid w:val="00E36904"/>
    <w:rsid w:val="00E4100B"/>
    <w:rsid w:val="00E4528D"/>
    <w:rsid w:val="00E508C8"/>
    <w:rsid w:val="00E556A5"/>
    <w:rsid w:val="00E62802"/>
    <w:rsid w:val="00E71567"/>
    <w:rsid w:val="00E72E21"/>
    <w:rsid w:val="00E742BF"/>
    <w:rsid w:val="00E75579"/>
    <w:rsid w:val="00E825F5"/>
    <w:rsid w:val="00E879AC"/>
    <w:rsid w:val="00E92472"/>
    <w:rsid w:val="00E95043"/>
    <w:rsid w:val="00EA5415"/>
    <w:rsid w:val="00EB5E89"/>
    <w:rsid w:val="00EB7165"/>
    <w:rsid w:val="00EC3348"/>
    <w:rsid w:val="00EC6E32"/>
    <w:rsid w:val="00EF3EE4"/>
    <w:rsid w:val="00EF7E0C"/>
    <w:rsid w:val="00F14115"/>
    <w:rsid w:val="00F2049F"/>
    <w:rsid w:val="00F2081F"/>
    <w:rsid w:val="00F30682"/>
    <w:rsid w:val="00F44896"/>
    <w:rsid w:val="00F460DB"/>
    <w:rsid w:val="00F62028"/>
    <w:rsid w:val="00F625DE"/>
    <w:rsid w:val="00F74489"/>
    <w:rsid w:val="00F77839"/>
    <w:rsid w:val="00F8383D"/>
    <w:rsid w:val="00F84159"/>
    <w:rsid w:val="00F876D4"/>
    <w:rsid w:val="00F91749"/>
    <w:rsid w:val="00F93D6C"/>
    <w:rsid w:val="00F971D3"/>
    <w:rsid w:val="00F97AC6"/>
    <w:rsid w:val="00FB7155"/>
    <w:rsid w:val="00FB7232"/>
    <w:rsid w:val="00FC521B"/>
    <w:rsid w:val="00FD2341"/>
    <w:rsid w:val="00FE0BBB"/>
    <w:rsid w:val="00FE61B4"/>
    <w:rsid w:val="00FE7F4A"/>
    <w:rsid w:val="00FF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7E17B"/>
  <w15:docId w15:val="{DEF9EFD8-1C58-5A4A-B30F-C452579E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FDA"/>
    <w:rPr>
      <w:rFonts w:ascii="DM Sans" w:eastAsia="DM Sans" w:hAnsi="DM Sans" w:cs="DM Sans"/>
      <w:sz w:val="20"/>
      <w:lang w:val="en-GB"/>
    </w:rPr>
  </w:style>
  <w:style w:type="paragraph" w:styleId="Heading1">
    <w:name w:val="heading 1"/>
    <w:basedOn w:val="Normal"/>
    <w:uiPriority w:val="9"/>
    <w:qFormat/>
    <w:pPr>
      <w:ind w:left="1319"/>
      <w:outlineLvl w:val="0"/>
    </w:pPr>
    <w:rPr>
      <w:rFonts w:ascii="DM Serif Display" w:eastAsia="DM Serif Display" w:hAnsi="DM Serif Display" w:cs="DM Serif Display"/>
      <w:sz w:val="78"/>
      <w:szCs w:val="78"/>
    </w:rPr>
  </w:style>
  <w:style w:type="paragraph" w:styleId="Heading2">
    <w:name w:val="heading 2"/>
    <w:basedOn w:val="Normal"/>
    <w:uiPriority w:val="9"/>
    <w:unhideWhenUsed/>
    <w:qFormat/>
    <w:rsid w:val="005F06DE"/>
    <w:pPr>
      <w:spacing w:before="100"/>
      <w:ind w:left="885" w:hanging="885"/>
      <w:outlineLvl w:val="1"/>
    </w:pPr>
    <w:rPr>
      <w:rFonts w:ascii="DM Serif Display" w:eastAsia="DM Serif Display" w:hAnsi="DM Serif Display" w:cs="DM Serif Display"/>
      <w:sz w:val="60"/>
      <w:szCs w:val="60"/>
    </w:rPr>
  </w:style>
  <w:style w:type="paragraph" w:styleId="Heading3">
    <w:name w:val="heading 3"/>
    <w:basedOn w:val="Normal"/>
    <w:uiPriority w:val="9"/>
    <w:unhideWhenUsed/>
    <w:qFormat/>
    <w:pPr>
      <w:spacing w:before="1"/>
      <w:ind w:left="386" w:hanging="332"/>
      <w:outlineLvl w:val="2"/>
    </w:pPr>
    <w:rPr>
      <w:b/>
      <w:bCs/>
      <w:szCs w:val="20"/>
    </w:rPr>
  </w:style>
  <w:style w:type="paragraph" w:styleId="Heading4">
    <w:name w:val="heading 4"/>
    <w:basedOn w:val="Normal"/>
    <w:next w:val="Normal"/>
    <w:link w:val="Heading4Char"/>
    <w:uiPriority w:val="9"/>
    <w:semiHidden/>
    <w:unhideWhenUsed/>
    <w:qFormat/>
    <w:rsid w:val="00800E7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9">
    <w:name w:val="heading 9"/>
    <w:basedOn w:val="Normal"/>
    <w:next w:val="Normal"/>
    <w:link w:val="Heading9Char"/>
    <w:uiPriority w:val="9"/>
    <w:semiHidden/>
    <w:unhideWhenUsed/>
    <w:qFormat/>
    <w:rsid w:val="00E508C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qFormat/>
    <w:rsid w:val="0040360F"/>
    <w:pPr>
      <w:tabs>
        <w:tab w:val="left" w:pos="567"/>
        <w:tab w:val="right" w:leader="dot" w:pos="10760"/>
      </w:tabs>
    </w:pPr>
    <w:rPr>
      <w:noProof/>
      <w:sz w:val="24"/>
    </w:rPr>
  </w:style>
  <w:style w:type="paragraph" w:styleId="TOC2">
    <w:name w:val="toc 2"/>
    <w:basedOn w:val="Normal"/>
    <w:uiPriority w:val="39"/>
    <w:qFormat/>
    <w:rsid w:val="00157A6B"/>
    <w:pPr>
      <w:tabs>
        <w:tab w:val="left" w:pos="567"/>
        <w:tab w:val="left" w:pos="1134"/>
        <w:tab w:val="right" w:leader="dot" w:pos="10773"/>
      </w:tabs>
      <w:spacing w:before="120"/>
      <w:ind w:firstLine="567"/>
    </w:pPr>
    <w:rPr>
      <w:rFonts w:cstheme="minorHAnsi"/>
      <w:bCs/>
      <w:color w:val="000000" w:themeColor="text1"/>
      <w:szCs w:val="20"/>
    </w:rPr>
  </w:style>
  <w:style w:type="paragraph" w:styleId="TOC3">
    <w:name w:val="toc 3"/>
    <w:basedOn w:val="Normal"/>
    <w:uiPriority w:val="39"/>
    <w:qFormat/>
    <w:rsid w:val="00212858"/>
    <w:pPr>
      <w:ind w:left="220"/>
    </w:pPr>
    <w:rPr>
      <w:rFonts w:cstheme="minorHAnsi"/>
      <w:color w:val="FF4A01"/>
      <w:szCs w:val="20"/>
    </w:rPr>
  </w:style>
  <w:style w:type="paragraph" w:styleId="TOC4">
    <w:name w:val="toc 4"/>
    <w:basedOn w:val="Normal"/>
    <w:uiPriority w:val="1"/>
    <w:qFormat/>
    <w:pPr>
      <w:ind w:left="440"/>
    </w:pPr>
    <w:rPr>
      <w:rFonts w:asciiTheme="minorHAnsi" w:hAnsiTheme="minorHAnsi" w:cstheme="minorHAnsi"/>
      <w:szCs w:val="20"/>
    </w:rPr>
  </w:style>
  <w:style w:type="paragraph" w:styleId="TOC5">
    <w:name w:val="toc 5"/>
    <w:basedOn w:val="Normal"/>
    <w:uiPriority w:val="1"/>
    <w:qFormat/>
    <w:pPr>
      <w:ind w:left="660"/>
    </w:pPr>
    <w:rPr>
      <w:rFonts w:asciiTheme="minorHAnsi" w:hAnsiTheme="minorHAnsi" w:cstheme="minorHAnsi"/>
      <w:szCs w:val="20"/>
    </w:rPr>
  </w:style>
  <w:style w:type="paragraph" w:styleId="BodyText">
    <w:name w:val="Body Text"/>
    <w:basedOn w:val="Normal"/>
    <w:link w:val="BodyTextChar"/>
    <w:uiPriority w:val="1"/>
    <w:qFormat/>
    <w:rsid w:val="00B96D6D"/>
    <w:pPr>
      <w:spacing w:before="76" w:line="259" w:lineRule="auto"/>
      <w:ind w:left="794"/>
    </w:pPr>
    <w:rPr>
      <w:szCs w:val="20"/>
    </w:rPr>
  </w:style>
  <w:style w:type="paragraph" w:styleId="ListParagraph">
    <w:name w:val="List Paragraph"/>
    <w:basedOn w:val="Normal"/>
    <w:uiPriority w:val="1"/>
    <w:qFormat/>
    <w:pPr>
      <w:spacing w:before="107"/>
      <w:ind w:left="280" w:hanging="355"/>
    </w:pPr>
  </w:style>
  <w:style w:type="paragraph" w:customStyle="1" w:styleId="TableParagraph">
    <w:name w:val="Table Paragraph"/>
    <w:basedOn w:val="Normal"/>
    <w:uiPriority w:val="1"/>
    <w:qFormat/>
    <w:pPr>
      <w:ind w:left="430" w:right="701"/>
      <w:jc w:val="center"/>
    </w:pPr>
  </w:style>
  <w:style w:type="paragraph" w:styleId="Header">
    <w:name w:val="header"/>
    <w:basedOn w:val="Normal"/>
    <w:link w:val="HeaderChar"/>
    <w:uiPriority w:val="99"/>
    <w:unhideWhenUsed/>
    <w:rsid w:val="005A32C0"/>
    <w:pPr>
      <w:tabs>
        <w:tab w:val="center" w:pos="4513"/>
        <w:tab w:val="right" w:pos="9026"/>
      </w:tabs>
    </w:pPr>
  </w:style>
  <w:style w:type="character" w:customStyle="1" w:styleId="HeaderChar">
    <w:name w:val="Header Char"/>
    <w:basedOn w:val="DefaultParagraphFont"/>
    <w:link w:val="Header"/>
    <w:uiPriority w:val="99"/>
    <w:rsid w:val="005A32C0"/>
    <w:rPr>
      <w:rFonts w:ascii="DM Sans" w:eastAsia="DM Sans" w:hAnsi="DM Sans" w:cs="DM Sans"/>
    </w:rPr>
  </w:style>
  <w:style w:type="paragraph" w:styleId="Footer">
    <w:name w:val="footer"/>
    <w:basedOn w:val="Normal"/>
    <w:link w:val="FooterChar"/>
    <w:uiPriority w:val="99"/>
    <w:unhideWhenUsed/>
    <w:rsid w:val="005A32C0"/>
    <w:pPr>
      <w:tabs>
        <w:tab w:val="center" w:pos="4513"/>
        <w:tab w:val="right" w:pos="9026"/>
      </w:tabs>
    </w:pPr>
  </w:style>
  <w:style w:type="character" w:customStyle="1" w:styleId="FooterChar">
    <w:name w:val="Footer Char"/>
    <w:basedOn w:val="DefaultParagraphFont"/>
    <w:link w:val="Footer"/>
    <w:uiPriority w:val="99"/>
    <w:rsid w:val="005A32C0"/>
    <w:rPr>
      <w:rFonts w:ascii="DM Sans" w:eastAsia="DM Sans" w:hAnsi="DM Sans" w:cs="DM Sans"/>
    </w:rPr>
  </w:style>
  <w:style w:type="table" w:styleId="PlainTable1">
    <w:name w:val="Plain Table 1"/>
    <w:basedOn w:val="TableNormal"/>
    <w:uiPriority w:val="41"/>
    <w:rsid w:val="002F1BF5"/>
    <w:pPr>
      <w:widowControl/>
      <w:autoSpaceDE/>
      <w:autoSpaceDN/>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ividerHeading">
    <w:name w:val="Divider Heading"/>
    <w:basedOn w:val="Heading1"/>
    <w:qFormat/>
    <w:rsid w:val="00627CC1"/>
    <w:pPr>
      <w:spacing w:before="2040"/>
      <w:ind w:left="1321"/>
    </w:pPr>
    <w:rPr>
      <w:color w:val="FF4A01"/>
      <w:spacing w:val="-10"/>
    </w:rPr>
  </w:style>
  <w:style w:type="table" w:styleId="TableGrid">
    <w:name w:val="Table Grid"/>
    <w:basedOn w:val="TableNormal"/>
    <w:uiPriority w:val="39"/>
    <w:rsid w:val="00A30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Level1">
    <w:name w:val="Heading-Level 1"/>
    <w:basedOn w:val="Heading2"/>
    <w:next w:val="Heading-Level2"/>
    <w:qFormat/>
    <w:rsid w:val="00B96D6D"/>
    <w:pPr>
      <w:numPr>
        <w:numId w:val="11"/>
      </w:numPr>
      <w:tabs>
        <w:tab w:val="left" w:pos="794"/>
      </w:tabs>
      <w:spacing w:after="240"/>
      <w:ind w:left="0" w:firstLine="0"/>
    </w:pPr>
    <w:rPr>
      <w:spacing w:val="-2"/>
      <w:sz w:val="36"/>
    </w:rPr>
  </w:style>
  <w:style w:type="paragraph" w:customStyle="1" w:styleId="Heading-Level2">
    <w:name w:val="Heading-Level 2"/>
    <w:basedOn w:val="Heading3"/>
    <w:qFormat/>
    <w:rsid w:val="00B96D6D"/>
    <w:pPr>
      <w:numPr>
        <w:ilvl w:val="1"/>
        <w:numId w:val="12"/>
      </w:numPr>
      <w:tabs>
        <w:tab w:val="left" w:pos="794"/>
      </w:tabs>
      <w:ind w:left="794" w:hanging="794"/>
    </w:pPr>
    <w:rPr>
      <w:color w:val="FF4A01"/>
      <w:spacing w:val="-2"/>
    </w:rPr>
  </w:style>
  <w:style w:type="paragraph" w:customStyle="1" w:styleId="Heading-Level3">
    <w:name w:val="Heading-Level 3"/>
    <w:basedOn w:val="Heading-Level2"/>
    <w:qFormat/>
    <w:rsid w:val="00DA1E1E"/>
    <w:pPr>
      <w:numPr>
        <w:ilvl w:val="2"/>
      </w:numPr>
      <w:spacing w:before="62"/>
      <w:ind w:left="0" w:firstLine="0"/>
      <w:outlineLvl w:val="3"/>
    </w:pPr>
    <w:rPr>
      <w:rFonts w:ascii="DM Sans Medium" w:hAnsi="DM Sans Medium"/>
      <w:b w:val="0"/>
      <w:color w:val="000000" w:themeColor="text1"/>
    </w:rPr>
  </w:style>
  <w:style w:type="numbering" w:customStyle="1" w:styleId="CurrentList2">
    <w:name w:val="Current List2"/>
    <w:uiPriority w:val="99"/>
    <w:rsid w:val="00D83EE5"/>
    <w:pPr>
      <w:numPr>
        <w:numId w:val="1"/>
      </w:numPr>
    </w:pPr>
  </w:style>
  <w:style w:type="numbering" w:customStyle="1" w:styleId="CurrentList3">
    <w:name w:val="Current List3"/>
    <w:uiPriority w:val="99"/>
    <w:rsid w:val="00D83EE5"/>
    <w:pPr>
      <w:numPr>
        <w:numId w:val="2"/>
      </w:numPr>
    </w:pPr>
  </w:style>
  <w:style w:type="numbering" w:customStyle="1" w:styleId="CurrentList4">
    <w:name w:val="Current List4"/>
    <w:uiPriority w:val="99"/>
    <w:rsid w:val="00D83EE5"/>
    <w:pPr>
      <w:numPr>
        <w:numId w:val="3"/>
      </w:numPr>
    </w:pPr>
  </w:style>
  <w:style w:type="numbering" w:customStyle="1" w:styleId="CurrentList5">
    <w:name w:val="Current List5"/>
    <w:uiPriority w:val="99"/>
    <w:rsid w:val="00D83EE5"/>
    <w:pPr>
      <w:numPr>
        <w:numId w:val="4"/>
      </w:numPr>
    </w:pPr>
  </w:style>
  <w:style w:type="numbering" w:customStyle="1" w:styleId="CurrentList6">
    <w:name w:val="Current List6"/>
    <w:uiPriority w:val="99"/>
    <w:rsid w:val="00067808"/>
    <w:pPr>
      <w:numPr>
        <w:numId w:val="5"/>
      </w:numPr>
    </w:pPr>
  </w:style>
  <w:style w:type="numbering" w:customStyle="1" w:styleId="CurrentList1">
    <w:name w:val="Current List1"/>
    <w:uiPriority w:val="99"/>
    <w:rsid w:val="00C66980"/>
    <w:pPr>
      <w:numPr>
        <w:numId w:val="10"/>
      </w:numPr>
    </w:pPr>
  </w:style>
  <w:style w:type="numbering" w:customStyle="1" w:styleId="CurrentList7">
    <w:name w:val="Current List7"/>
    <w:uiPriority w:val="99"/>
    <w:rsid w:val="004A28C8"/>
    <w:pPr>
      <w:numPr>
        <w:numId w:val="6"/>
      </w:numPr>
    </w:pPr>
  </w:style>
  <w:style w:type="numbering" w:customStyle="1" w:styleId="CurrentList8">
    <w:name w:val="Current List8"/>
    <w:uiPriority w:val="99"/>
    <w:rsid w:val="006E538F"/>
    <w:pPr>
      <w:numPr>
        <w:numId w:val="7"/>
      </w:numPr>
    </w:pPr>
  </w:style>
  <w:style w:type="numbering" w:customStyle="1" w:styleId="CurrentList9">
    <w:name w:val="Current List9"/>
    <w:uiPriority w:val="99"/>
    <w:rsid w:val="006E538F"/>
    <w:pPr>
      <w:numPr>
        <w:numId w:val="8"/>
      </w:numPr>
    </w:pPr>
  </w:style>
  <w:style w:type="numbering" w:customStyle="1" w:styleId="Reportrev1">
    <w:name w:val="Report rev 1"/>
    <w:uiPriority w:val="99"/>
    <w:rsid w:val="009F6134"/>
    <w:pPr>
      <w:numPr>
        <w:numId w:val="9"/>
      </w:numPr>
    </w:pPr>
  </w:style>
  <w:style w:type="paragraph" w:customStyle="1" w:styleId="BodyText-indented">
    <w:name w:val="Body Text - indented"/>
    <w:basedOn w:val="Normal"/>
    <w:qFormat/>
    <w:rsid w:val="00DD21F1"/>
    <w:pPr>
      <w:tabs>
        <w:tab w:val="left" w:pos="567"/>
      </w:tabs>
      <w:spacing w:before="62"/>
      <w:ind w:left="851"/>
    </w:pPr>
    <w:rPr>
      <w:bCs/>
      <w:color w:val="000000" w:themeColor="text1"/>
      <w:spacing w:val="-2"/>
      <w:szCs w:val="20"/>
    </w:rPr>
  </w:style>
  <w:style w:type="numbering" w:customStyle="1" w:styleId="CurrentList10">
    <w:name w:val="Current List10"/>
    <w:uiPriority w:val="99"/>
    <w:rsid w:val="00166016"/>
    <w:pPr>
      <w:numPr>
        <w:numId w:val="14"/>
      </w:numPr>
    </w:pPr>
  </w:style>
  <w:style w:type="numbering" w:customStyle="1" w:styleId="CurrentList11">
    <w:name w:val="Current List11"/>
    <w:uiPriority w:val="99"/>
    <w:rsid w:val="005F5E3D"/>
    <w:pPr>
      <w:numPr>
        <w:numId w:val="15"/>
      </w:numPr>
    </w:pPr>
  </w:style>
  <w:style w:type="numbering" w:customStyle="1" w:styleId="CurrentList12">
    <w:name w:val="Current List12"/>
    <w:uiPriority w:val="99"/>
    <w:rsid w:val="009412BE"/>
    <w:pPr>
      <w:numPr>
        <w:numId w:val="16"/>
      </w:numPr>
    </w:pPr>
  </w:style>
  <w:style w:type="numbering" w:customStyle="1" w:styleId="CurrentList13">
    <w:name w:val="Current List13"/>
    <w:uiPriority w:val="99"/>
    <w:rsid w:val="00B8596C"/>
    <w:pPr>
      <w:numPr>
        <w:numId w:val="17"/>
      </w:numPr>
    </w:pPr>
  </w:style>
  <w:style w:type="numbering" w:customStyle="1" w:styleId="CurrentList14">
    <w:name w:val="Current List14"/>
    <w:uiPriority w:val="99"/>
    <w:rsid w:val="00603585"/>
    <w:pPr>
      <w:numPr>
        <w:numId w:val="18"/>
      </w:numPr>
    </w:pPr>
  </w:style>
  <w:style w:type="numbering" w:customStyle="1" w:styleId="CurrentList15">
    <w:name w:val="Current List15"/>
    <w:uiPriority w:val="99"/>
    <w:rsid w:val="00603585"/>
    <w:pPr>
      <w:numPr>
        <w:numId w:val="19"/>
      </w:numPr>
    </w:pPr>
  </w:style>
  <w:style w:type="paragraph" w:customStyle="1" w:styleId="Heading-Level4withouttitle">
    <w:name w:val="Heading-Level 4 without title"/>
    <w:basedOn w:val="Heading-Level3"/>
    <w:qFormat/>
    <w:rsid w:val="00B96D6D"/>
    <w:pPr>
      <w:numPr>
        <w:ilvl w:val="3"/>
      </w:numPr>
      <w:tabs>
        <w:tab w:val="clear" w:pos="794"/>
      </w:tabs>
      <w:ind w:left="1645" w:hanging="851"/>
      <w:outlineLvl w:val="4"/>
    </w:pPr>
    <w:rPr>
      <w:rFonts w:ascii="DM Sans" w:hAnsi="DM Sans"/>
    </w:rPr>
  </w:style>
  <w:style w:type="character" w:customStyle="1" w:styleId="BodyTextChar">
    <w:name w:val="Body Text Char"/>
    <w:basedOn w:val="DefaultParagraphFont"/>
    <w:link w:val="BodyText"/>
    <w:uiPriority w:val="1"/>
    <w:rsid w:val="00B96D6D"/>
    <w:rPr>
      <w:rFonts w:ascii="DM Sans" w:eastAsia="DM Sans" w:hAnsi="DM Sans" w:cs="DM Sans"/>
      <w:sz w:val="20"/>
      <w:szCs w:val="20"/>
      <w:lang w:val="en-GB"/>
    </w:rPr>
  </w:style>
  <w:style w:type="paragraph" w:styleId="TOCHeading">
    <w:name w:val="TOC Heading"/>
    <w:basedOn w:val="Heading1"/>
    <w:next w:val="Normal"/>
    <w:uiPriority w:val="39"/>
    <w:unhideWhenUsed/>
    <w:qFormat/>
    <w:rsid w:val="00552595"/>
    <w:pPr>
      <w:keepNext/>
      <w:keepLines/>
      <w:widowControl/>
      <w:autoSpaceDE/>
      <w:autoSpaceDN/>
      <w:spacing w:before="480" w:line="276" w:lineRule="auto"/>
      <w:ind w:left="0"/>
      <w:outlineLvl w:val="9"/>
    </w:pPr>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52595"/>
    <w:rPr>
      <w:color w:val="0000FF" w:themeColor="hyperlink"/>
      <w:u w:val="single"/>
    </w:rPr>
  </w:style>
  <w:style w:type="paragraph" w:styleId="TOC6">
    <w:name w:val="toc 6"/>
    <w:basedOn w:val="Normal"/>
    <w:next w:val="Normal"/>
    <w:autoRedefine/>
    <w:uiPriority w:val="39"/>
    <w:unhideWhenUsed/>
    <w:rsid w:val="00552595"/>
    <w:pPr>
      <w:ind w:left="880"/>
    </w:pPr>
    <w:rPr>
      <w:rFonts w:asciiTheme="minorHAnsi" w:hAnsiTheme="minorHAnsi" w:cstheme="minorHAnsi"/>
      <w:szCs w:val="20"/>
    </w:rPr>
  </w:style>
  <w:style w:type="paragraph" w:styleId="TOC7">
    <w:name w:val="toc 7"/>
    <w:basedOn w:val="Normal"/>
    <w:next w:val="Normal"/>
    <w:autoRedefine/>
    <w:uiPriority w:val="39"/>
    <w:unhideWhenUsed/>
    <w:rsid w:val="00552595"/>
    <w:pPr>
      <w:ind w:left="1100"/>
    </w:pPr>
    <w:rPr>
      <w:rFonts w:asciiTheme="minorHAnsi" w:hAnsiTheme="minorHAnsi" w:cstheme="minorHAnsi"/>
      <w:szCs w:val="20"/>
    </w:rPr>
  </w:style>
  <w:style w:type="paragraph" w:styleId="TOC8">
    <w:name w:val="toc 8"/>
    <w:basedOn w:val="Normal"/>
    <w:next w:val="Normal"/>
    <w:autoRedefine/>
    <w:uiPriority w:val="39"/>
    <w:unhideWhenUsed/>
    <w:rsid w:val="00552595"/>
    <w:pPr>
      <w:ind w:left="1320"/>
    </w:pPr>
    <w:rPr>
      <w:rFonts w:asciiTheme="minorHAnsi" w:hAnsiTheme="minorHAnsi" w:cstheme="minorHAnsi"/>
      <w:szCs w:val="20"/>
    </w:rPr>
  </w:style>
  <w:style w:type="paragraph" w:styleId="TOC9">
    <w:name w:val="toc 9"/>
    <w:basedOn w:val="Normal"/>
    <w:next w:val="Normal"/>
    <w:autoRedefine/>
    <w:uiPriority w:val="39"/>
    <w:unhideWhenUsed/>
    <w:rsid w:val="00552595"/>
    <w:pPr>
      <w:ind w:left="1540"/>
    </w:pPr>
    <w:rPr>
      <w:rFonts w:asciiTheme="minorHAnsi" w:hAnsiTheme="minorHAnsi" w:cstheme="minorHAnsi"/>
      <w:szCs w:val="20"/>
    </w:rPr>
  </w:style>
  <w:style w:type="numbering" w:customStyle="1" w:styleId="CurrentList16">
    <w:name w:val="Current List16"/>
    <w:uiPriority w:val="99"/>
    <w:rsid w:val="00411276"/>
    <w:pPr>
      <w:numPr>
        <w:numId w:val="20"/>
      </w:numPr>
    </w:pPr>
  </w:style>
  <w:style w:type="numbering" w:customStyle="1" w:styleId="CurrentList17">
    <w:name w:val="Current List17"/>
    <w:uiPriority w:val="99"/>
    <w:rsid w:val="00411276"/>
    <w:pPr>
      <w:numPr>
        <w:numId w:val="21"/>
      </w:numPr>
    </w:pPr>
  </w:style>
  <w:style w:type="numbering" w:customStyle="1" w:styleId="CurrentList18">
    <w:name w:val="Current List18"/>
    <w:uiPriority w:val="99"/>
    <w:rsid w:val="00904B93"/>
    <w:pPr>
      <w:numPr>
        <w:numId w:val="22"/>
      </w:numPr>
    </w:pPr>
  </w:style>
  <w:style w:type="numbering" w:customStyle="1" w:styleId="CurrentList19">
    <w:name w:val="Current List19"/>
    <w:uiPriority w:val="99"/>
    <w:rsid w:val="00DA1E1E"/>
    <w:pPr>
      <w:numPr>
        <w:numId w:val="23"/>
      </w:numPr>
    </w:pPr>
  </w:style>
  <w:style w:type="numbering" w:customStyle="1" w:styleId="CurrentList20">
    <w:name w:val="Current List20"/>
    <w:uiPriority w:val="99"/>
    <w:rsid w:val="00DA1E1E"/>
    <w:pPr>
      <w:numPr>
        <w:numId w:val="24"/>
      </w:numPr>
    </w:pPr>
  </w:style>
  <w:style w:type="paragraph" w:customStyle="1" w:styleId="DCStitles">
    <w:name w:val="DCS titles"/>
    <w:basedOn w:val="PlainText"/>
    <w:qFormat/>
    <w:rsid w:val="009511E6"/>
    <w:pPr>
      <w:framePr w:hSpace="180" w:wrap="around" w:vAnchor="text" w:hAnchor="margin" w:xAlign="right" w:y="172"/>
      <w:widowControl/>
      <w:autoSpaceDE/>
      <w:autoSpaceDN/>
      <w:jc w:val="center"/>
    </w:pPr>
    <w:rPr>
      <w:rFonts w:ascii="DM Serif Display" w:hAnsi="DM Serif Display"/>
      <w:b/>
      <w:color w:val="FF4A01"/>
      <w:sz w:val="28"/>
      <w:szCs w:val="28"/>
    </w:rPr>
  </w:style>
  <w:style w:type="paragraph" w:styleId="PlainText">
    <w:name w:val="Plain Text"/>
    <w:basedOn w:val="Normal"/>
    <w:link w:val="PlainTextChar"/>
    <w:uiPriority w:val="99"/>
    <w:semiHidden/>
    <w:unhideWhenUsed/>
    <w:rsid w:val="00957D29"/>
    <w:rPr>
      <w:rFonts w:ascii="Consolas" w:hAnsi="Consolas"/>
      <w:sz w:val="21"/>
      <w:szCs w:val="21"/>
    </w:rPr>
  </w:style>
  <w:style w:type="character" w:customStyle="1" w:styleId="PlainTextChar">
    <w:name w:val="Plain Text Char"/>
    <w:basedOn w:val="DefaultParagraphFont"/>
    <w:link w:val="PlainText"/>
    <w:uiPriority w:val="99"/>
    <w:semiHidden/>
    <w:rsid w:val="00957D29"/>
    <w:rPr>
      <w:rFonts w:ascii="Consolas" w:eastAsia="DM Sans" w:hAnsi="Consolas" w:cs="DM Sans"/>
      <w:sz w:val="21"/>
      <w:szCs w:val="21"/>
    </w:rPr>
  </w:style>
  <w:style w:type="paragraph" w:customStyle="1" w:styleId="DCSdetail">
    <w:name w:val="DCS detail"/>
    <w:basedOn w:val="Normal"/>
    <w:qFormat/>
    <w:rsid w:val="00B447EB"/>
    <w:pPr>
      <w:framePr w:hSpace="180" w:wrap="around" w:vAnchor="text" w:hAnchor="margin" w:xAlign="right" w:y="172"/>
      <w:widowControl/>
      <w:autoSpaceDE/>
      <w:autoSpaceDN/>
      <w:jc w:val="center"/>
    </w:pPr>
    <w:rPr>
      <w:szCs w:val="20"/>
    </w:rPr>
  </w:style>
  <w:style w:type="character" w:customStyle="1" w:styleId="Heading4Char">
    <w:name w:val="Heading 4 Char"/>
    <w:basedOn w:val="DefaultParagraphFont"/>
    <w:link w:val="Heading4"/>
    <w:uiPriority w:val="9"/>
    <w:semiHidden/>
    <w:rsid w:val="00800E7D"/>
    <w:rPr>
      <w:rFonts w:asciiTheme="majorHAnsi" w:eastAsiaTheme="majorEastAsia" w:hAnsiTheme="majorHAnsi" w:cstheme="majorBidi"/>
      <w:i/>
      <w:iCs/>
      <w:color w:val="365F91" w:themeColor="accent1" w:themeShade="BF"/>
    </w:rPr>
  </w:style>
  <w:style w:type="paragraph" w:customStyle="1" w:styleId="Style1">
    <w:name w:val="Style1"/>
    <w:basedOn w:val="TOC2"/>
    <w:qFormat/>
    <w:rsid w:val="00AE1012"/>
  </w:style>
  <w:style w:type="character" w:customStyle="1" w:styleId="Heading9Char">
    <w:name w:val="Heading 9 Char"/>
    <w:basedOn w:val="DefaultParagraphFont"/>
    <w:link w:val="Heading9"/>
    <w:uiPriority w:val="9"/>
    <w:semiHidden/>
    <w:rsid w:val="00E508C8"/>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893AD2"/>
    <w:pPr>
      <w:tabs>
        <w:tab w:val="left" w:pos="567"/>
        <w:tab w:val="right" w:leader="dot" w:pos="10773"/>
      </w:tabs>
      <w:spacing w:before="240" w:after="100"/>
    </w:pPr>
    <w:rPr>
      <w:rFonts w:ascii="DM Serif Display" w:hAnsi="DM Serif Display"/>
      <w:noProof/>
      <w:color w:val="FF4A01"/>
      <w:sz w:val="24"/>
    </w:rPr>
  </w:style>
  <w:style w:type="paragraph" w:customStyle="1" w:styleId="DCSandContentsheading">
    <w:name w:val="DCS and Contents heading"/>
    <w:basedOn w:val="Normal"/>
    <w:qFormat/>
    <w:rsid w:val="00D657DD"/>
    <w:rPr>
      <w:rFonts w:ascii="DM Serif Display" w:hAnsi="DM Serif Display"/>
      <w:spacing w:val="-26"/>
      <w:sz w:val="60"/>
      <w:szCs w:val="60"/>
    </w:rPr>
  </w:style>
  <w:style w:type="paragraph" w:customStyle="1" w:styleId="Style3">
    <w:name w:val="Style3"/>
    <w:basedOn w:val="Normal"/>
    <w:qFormat/>
    <w:rsid w:val="00050C28"/>
    <w:pPr>
      <w:numPr>
        <w:numId w:val="25"/>
      </w:numPr>
      <w:spacing w:before="76" w:line="259" w:lineRule="auto"/>
    </w:pPr>
  </w:style>
  <w:style w:type="paragraph" w:customStyle="1" w:styleId="Mainclause">
    <w:name w:val="Main clause"/>
    <w:basedOn w:val="Normal"/>
    <w:qFormat/>
    <w:rsid w:val="00050C28"/>
    <w:pPr>
      <w:numPr>
        <w:numId w:val="26"/>
      </w:numPr>
      <w:spacing w:before="76" w:line="259" w:lineRule="auto"/>
    </w:pPr>
  </w:style>
  <w:style w:type="paragraph" w:customStyle="1" w:styleId="Execsummarytext">
    <w:name w:val="Exec summary text"/>
    <w:basedOn w:val="BodyText"/>
    <w:qFormat/>
    <w:rsid w:val="003A7FDA"/>
    <w:pPr>
      <w:ind w:left="0"/>
    </w:pPr>
  </w:style>
  <w:style w:type="paragraph" w:customStyle="1" w:styleId="BodyTextnoindent">
    <w:name w:val="Body Text no indent"/>
    <w:basedOn w:val="BodyText"/>
    <w:qFormat/>
    <w:rsid w:val="00B51F7C"/>
    <w:pPr>
      <w:ind w:left="0"/>
    </w:pPr>
  </w:style>
  <w:style w:type="character" w:styleId="UnresolvedMention">
    <w:name w:val="Unresolved Mention"/>
    <w:basedOn w:val="DefaultParagraphFont"/>
    <w:uiPriority w:val="99"/>
    <w:semiHidden/>
    <w:unhideWhenUsed/>
    <w:rsid w:val="00F2081F"/>
    <w:rPr>
      <w:color w:val="605E5C"/>
      <w:shd w:val="clear" w:color="auto" w:fill="E1DFDD"/>
    </w:rPr>
  </w:style>
  <w:style w:type="character" w:styleId="FollowedHyperlink">
    <w:name w:val="FollowedHyperlink"/>
    <w:basedOn w:val="DefaultParagraphFont"/>
    <w:uiPriority w:val="99"/>
    <w:semiHidden/>
    <w:unhideWhenUsed/>
    <w:rsid w:val="001948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179384">
      <w:bodyDiv w:val="1"/>
      <w:marLeft w:val="0"/>
      <w:marRight w:val="0"/>
      <w:marTop w:val="0"/>
      <w:marBottom w:val="0"/>
      <w:divBdr>
        <w:top w:val="none" w:sz="0" w:space="0" w:color="auto"/>
        <w:left w:val="none" w:sz="0" w:space="0" w:color="auto"/>
        <w:bottom w:val="none" w:sz="0" w:space="0" w:color="auto"/>
        <w:right w:val="none" w:sz="0" w:space="0" w:color="auto"/>
      </w:divBdr>
    </w:div>
    <w:div w:id="1564831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kendallkingscott.co.uk/" TargetMode="External"/><Relationship Id="rId26" Type="http://schemas.openxmlformats.org/officeDocument/2006/relationships/hyperlink" Target="https://www.bluemay.co.uk/virtual-tour-20240404/" TargetMode="External"/><Relationship Id="rId3" Type="http://schemas.openxmlformats.org/officeDocument/2006/relationships/customXml" Target="../customXml/item3.xml"/><Relationship Id="rId21" Type="http://schemas.openxmlformats.org/officeDocument/2006/relationships/hyperlink" Target="http://kendallkingscott.co.uk/"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kendallkingscott.co.uk/" TargetMode="External"/><Relationship Id="rId25" Type="http://schemas.openxmlformats.org/officeDocument/2006/relationships/hyperlink" Target="https://maps.app.goo.gl/UoB2PVYYZ6j2gh6H8" TargetMode="External"/><Relationship Id="rId33"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image" Target="media/image7.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kendallkingscott.co.uk/" TargetMode="External"/><Relationship Id="rId27" Type="http://schemas.openxmlformats.org/officeDocument/2006/relationships/image" Target="media/image4.jpeg"/><Relationship Id="rId30" Type="http://schemas.openxmlformats.org/officeDocument/2006/relationships/image" Target="media/image9.png"/><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eraint.james/Downloads/OneDrive_1_19-05-2025/Bristol_A4_Landscape_Report_with_dividers%20and%20exec%20summar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041B4DD4F9EF4E843CF0ED6160D11F" ma:contentTypeVersion="13" ma:contentTypeDescription="Create a new document." ma:contentTypeScope="" ma:versionID="ecf91310bceb06b00ae384c42fc2a26c">
  <xsd:schema xmlns:xsd="http://www.w3.org/2001/XMLSchema" xmlns:xs="http://www.w3.org/2001/XMLSchema" xmlns:p="http://schemas.microsoft.com/office/2006/metadata/properties" xmlns:ns2="ff857d39-3b13-46d7-9cfc-b6d09a12b56e" xmlns:ns3="368a5267-d3ee-4861-aee1-cdb6bfe52800" targetNamespace="http://schemas.microsoft.com/office/2006/metadata/properties" ma:root="true" ma:fieldsID="be75f9f2edb20f4d53b35eeed6370d0c" ns2:_="" ns3:_="">
    <xsd:import namespace="ff857d39-3b13-46d7-9cfc-b6d09a12b56e"/>
    <xsd:import namespace="368a5267-d3ee-4861-aee1-cdb6bfe5280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57d39-3b13-46d7-9cfc-b6d09a12b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e30fa6c-9548-4275-98ee-c47fc146eb4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8a5267-d3ee-4861-aee1-cdb6bfe5280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75af70e-9666-4dca-9388-4dbd806d6c63}" ma:internalName="TaxCatchAll" ma:showField="CatchAllData" ma:web="368a5267-d3ee-4861-aee1-cdb6bfe5280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68a5267-d3ee-4861-aee1-cdb6bfe52800" xsi:nil="true"/>
    <lcf76f155ced4ddcb4097134ff3c332f xmlns="ff857d39-3b13-46d7-9cfc-b6d09a12b56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FD235F-8D63-4C23-BD6F-A49B5861D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57d39-3b13-46d7-9cfc-b6d09a12b56e"/>
    <ds:schemaRef ds:uri="368a5267-d3ee-4861-aee1-cdb6bfe52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0168B-7317-9D4F-8536-85C95E72570D}">
  <ds:schemaRefs>
    <ds:schemaRef ds:uri="http://schemas.openxmlformats.org/officeDocument/2006/bibliography"/>
  </ds:schemaRefs>
</ds:datastoreItem>
</file>

<file path=customXml/itemProps3.xml><?xml version="1.0" encoding="utf-8"?>
<ds:datastoreItem xmlns:ds="http://schemas.openxmlformats.org/officeDocument/2006/customXml" ds:itemID="{4E141AD4-57FD-49C8-B725-AA81B3145626}">
  <ds:schemaRefs>
    <ds:schemaRef ds:uri="http://schemas.microsoft.com/office/2006/metadata/properties"/>
    <ds:schemaRef ds:uri="http://schemas.microsoft.com/office/infopath/2007/PartnerControls"/>
    <ds:schemaRef ds:uri="368a5267-d3ee-4861-aee1-cdb6bfe52800"/>
    <ds:schemaRef ds:uri="ff857d39-3b13-46d7-9cfc-b6d09a12b56e"/>
  </ds:schemaRefs>
</ds:datastoreItem>
</file>

<file path=customXml/itemProps4.xml><?xml version="1.0" encoding="utf-8"?>
<ds:datastoreItem xmlns:ds="http://schemas.openxmlformats.org/officeDocument/2006/customXml" ds:itemID="{C4F2C8D0-9C3A-441C-9396-28B09A7711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Bristol_A4_Landscape_Report_with_dividers and exec summary.dotx</Template>
  <TotalTime>59</TotalTime>
  <Pages>9</Pages>
  <Words>1184</Words>
  <Characters>6755</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Geraint James</dc:creator>
  <cp:lastModifiedBy>Geraint James</cp:lastModifiedBy>
  <cp:revision>30</cp:revision>
  <cp:lastPrinted>2025-05-23T08:56:00Z</cp:lastPrinted>
  <dcterms:created xsi:type="dcterms:W3CDTF">2025-05-23T08:56:00Z</dcterms:created>
  <dcterms:modified xsi:type="dcterms:W3CDTF">2026-04-30T16:57:00Z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2022-10-28T00:00:00Z</vt:filetime>
  </property>
  <property fmtid="{D5CDD505-2E9C-101B-9397-08002B2CF9AE}" pid="3" name="Creator">
    <vt:lpwstr>Adobe InDesign 18.0 (Macintosh)</vt:lpwstr>
  </property>
  <property fmtid="{D5CDD505-2E9C-101B-9397-08002B2CF9AE}" pid="4" name="LastSaved">
    <vt:filetime>2022-11-17T00:00:00Z</vt:filetime>
  </property>
  <property fmtid="{D5CDD505-2E9C-101B-9397-08002B2CF9AE}" pid="5" name="Producer">
    <vt:lpwstr>Adobe PDF Library 17.0</vt:lpwstr>
  </property>
  <property fmtid="{D5CDD505-2E9C-101B-9397-08002B2CF9AE}" pid="6" name="ContentTypeId">
    <vt:lpwstr>0x010100B7041B4DD4F9EF4E843CF0ED6160D11F</vt:lpwstr>
  </property>
  <property fmtid="{D5CDD505-2E9C-101B-9397-08002B2CF9AE}" pid="7" name="MediaServiceImageTags">
    <vt:lpwstr/>
  </property>
</Properties>
</file>