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67CE7224">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2F4CF46" w14:textId="46D8EF4D" w:rsidR="009F77FD" w:rsidRPr="00B14278" w:rsidRDefault="003E3B38" w:rsidP="00DA2A1A">
      <w:pPr>
        <w:spacing w:after="0" w:line="240" w:lineRule="auto"/>
        <w:jc w:val="right"/>
        <w:rPr>
          <w:rFonts w:ascii="Segoe UI Symbol" w:eastAsia="NSimSun" w:hAnsi="Segoe UI Symbol" w:cs="Arial"/>
          <w:kern w:val="2"/>
          <w:sz w:val="36"/>
          <w:szCs w:val="36"/>
          <w:lang w:eastAsia="zh-CN" w:bidi="hi-IN"/>
        </w:rPr>
      </w:pPr>
      <w:r>
        <w:rPr>
          <w:rFonts w:ascii="Segoe UI Symbol" w:eastAsia="NSimSun" w:hAnsi="Segoe UI Symbol" w:cs="Arial"/>
          <w:kern w:val="2"/>
          <w:sz w:val="36"/>
          <w:szCs w:val="36"/>
          <w:lang w:eastAsia="zh-CN" w:bidi="hi-IN"/>
        </w:rPr>
        <w:t xml:space="preserve">Design and Access </w:t>
      </w:r>
      <w:r w:rsidR="009F77FD" w:rsidRPr="00B14278">
        <w:rPr>
          <w:rFonts w:ascii="Segoe UI Symbol" w:eastAsia="NSimSun" w:hAnsi="Segoe UI Symbol" w:cs="Arial"/>
          <w:kern w:val="2"/>
          <w:sz w:val="36"/>
          <w:szCs w:val="36"/>
          <w:lang w:eastAsia="zh-CN" w:bidi="hi-IN"/>
        </w:rPr>
        <w:t>Statement</w:t>
      </w:r>
    </w:p>
    <w:p w14:paraId="5FF180D6"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7153E271"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0599F51F" w14:textId="77777777" w:rsidR="00B5754E" w:rsidRPr="009F77FD" w:rsidRDefault="00B5754E" w:rsidP="00DA2A1A">
      <w:pPr>
        <w:spacing w:after="0" w:line="240" w:lineRule="auto"/>
        <w:jc w:val="right"/>
        <w:rPr>
          <w:rFonts w:ascii="Segoe UI Symbol" w:eastAsia="NSimSun" w:hAnsi="Segoe UI Symbol" w:cs="Arial"/>
          <w:kern w:val="2"/>
          <w:sz w:val="36"/>
          <w:szCs w:val="36"/>
          <w:lang w:eastAsia="zh-CN" w:bidi="hi-IN"/>
        </w:rPr>
      </w:pPr>
    </w:p>
    <w:p w14:paraId="5DBE0E30" w14:textId="3149F519"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r w:rsidRPr="00B5754E">
        <w:rPr>
          <w:rFonts w:ascii="Segoe UI Symbol" w:eastAsia="NSimSun" w:hAnsi="Segoe UI Symbol" w:cs="Arial"/>
          <w:kern w:val="2"/>
          <w:sz w:val="32"/>
          <w:szCs w:val="32"/>
          <w:lang w:eastAsia="zh-CN" w:bidi="hi-IN"/>
        </w:rPr>
        <w:t>For: Construction of a Field Store</w:t>
      </w:r>
    </w:p>
    <w:p w14:paraId="4B30FFB2"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p>
    <w:p w14:paraId="70DA6CB8"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r w:rsidRPr="00B5754E">
        <w:rPr>
          <w:rFonts w:ascii="Segoe UI Symbol" w:eastAsia="NSimSun" w:hAnsi="Segoe UI Symbol" w:cs="Arial"/>
          <w:kern w:val="2"/>
          <w:sz w:val="32"/>
          <w:szCs w:val="32"/>
          <w:lang w:eastAsia="zh-CN" w:bidi="hi-IN"/>
        </w:rPr>
        <w:t>At: Land East of Cadley Farmhouse,</w:t>
      </w:r>
    </w:p>
    <w:p w14:paraId="49365509"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r w:rsidRPr="00B5754E">
        <w:rPr>
          <w:rFonts w:ascii="Segoe UI Symbol" w:eastAsia="NSimSun" w:hAnsi="Segoe UI Symbol" w:cs="Arial"/>
          <w:kern w:val="2"/>
          <w:sz w:val="32"/>
          <w:szCs w:val="32"/>
          <w:lang w:eastAsia="zh-CN" w:bidi="hi-IN"/>
        </w:rPr>
        <w:t>Chute Cadley</w:t>
      </w:r>
    </w:p>
    <w:p w14:paraId="368FD33F"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r w:rsidRPr="00B5754E">
        <w:rPr>
          <w:rFonts w:ascii="Segoe UI Symbol" w:eastAsia="NSimSun" w:hAnsi="Segoe UI Symbol" w:cs="Arial"/>
          <w:kern w:val="2"/>
          <w:sz w:val="32"/>
          <w:szCs w:val="32"/>
          <w:lang w:eastAsia="zh-CN" w:bidi="hi-IN"/>
        </w:rPr>
        <w:t>Andover</w:t>
      </w:r>
    </w:p>
    <w:p w14:paraId="3C4C4A4C"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r w:rsidRPr="00B5754E">
        <w:rPr>
          <w:rFonts w:ascii="Segoe UI Symbol" w:eastAsia="NSimSun" w:hAnsi="Segoe UI Symbol" w:cs="Arial"/>
          <w:kern w:val="2"/>
          <w:sz w:val="32"/>
          <w:szCs w:val="32"/>
          <w:lang w:eastAsia="zh-CN" w:bidi="hi-IN"/>
        </w:rPr>
        <w:t>SP11 9EB</w:t>
      </w:r>
    </w:p>
    <w:p w14:paraId="23B47F59" w14:textId="77777777" w:rsidR="009F77FD" w:rsidRPr="00B5754E" w:rsidRDefault="009F77FD" w:rsidP="00DA2A1A">
      <w:pPr>
        <w:spacing w:after="0" w:line="240" w:lineRule="auto"/>
        <w:jc w:val="right"/>
        <w:rPr>
          <w:rFonts w:ascii="Segoe UI Symbol" w:eastAsia="NSimSun" w:hAnsi="Segoe UI Symbol" w:cs="Arial"/>
          <w:kern w:val="2"/>
          <w:sz w:val="32"/>
          <w:szCs w:val="32"/>
          <w:lang w:eastAsia="zh-CN" w:bidi="hi-IN"/>
        </w:rPr>
      </w:pPr>
    </w:p>
    <w:p w14:paraId="6AC56FC6" w14:textId="77777777" w:rsidR="009F77FD" w:rsidRDefault="009F77FD" w:rsidP="00DA2A1A">
      <w:pPr>
        <w:spacing w:after="0" w:line="240" w:lineRule="auto"/>
        <w:jc w:val="right"/>
        <w:rPr>
          <w:rFonts w:ascii="Segoe UI Symbol" w:eastAsia="NSimSun" w:hAnsi="Segoe UI Symbol" w:cs="Arial"/>
          <w:color w:val="383D3C"/>
          <w:kern w:val="2"/>
          <w:sz w:val="32"/>
          <w:szCs w:val="32"/>
          <w:lang w:eastAsia="zh-CN" w:bidi="hi-IN"/>
        </w:rPr>
      </w:pPr>
      <w:r w:rsidRPr="00B5754E">
        <w:rPr>
          <w:rFonts w:ascii="Segoe UI Symbol" w:eastAsia="NSimSun" w:hAnsi="Segoe UI Symbol" w:cs="Arial"/>
          <w:kern w:val="2"/>
          <w:sz w:val="32"/>
          <w:szCs w:val="32"/>
          <w:lang w:eastAsia="zh-CN" w:bidi="hi-IN"/>
        </w:rPr>
        <w:t>///</w:t>
      </w:r>
      <w:proofErr w:type="spellStart"/>
      <w:proofErr w:type="gramStart"/>
      <w:r w:rsidRPr="00B5754E">
        <w:rPr>
          <w:rFonts w:ascii="Segoe UI Symbol" w:eastAsia="NSimSun" w:hAnsi="Segoe UI Symbol" w:cs="Arial"/>
          <w:kern w:val="2"/>
          <w:sz w:val="32"/>
          <w:szCs w:val="32"/>
          <w:lang w:eastAsia="zh-CN" w:bidi="hi-IN"/>
        </w:rPr>
        <w:t>tenders.earplugs</w:t>
      </w:r>
      <w:proofErr w:type="gramEnd"/>
      <w:r w:rsidRPr="00B5754E">
        <w:rPr>
          <w:rFonts w:ascii="Segoe UI Symbol" w:eastAsia="NSimSun" w:hAnsi="Segoe UI Symbol" w:cs="Arial"/>
          <w:kern w:val="2"/>
          <w:sz w:val="32"/>
          <w:szCs w:val="32"/>
          <w:lang w:eastAsia="zh-CN" w:bidi="hi-IN"/>
        </w:rPr>
        <w:t>.dilute</w:t>
      </w:r>
      <w:proofErr w:type="spellEnd"/>
      <w:r w:rsidR="00DA2A1A" w:rsidRPr="00B5754E">
        <w:rPr>
          <w:rFonts w:ascii="Segoe UI Symbol" w:eastAsia="NSimSun" w:hAnsi="Segoe UI Symbol" w:cs="Arial"/>
          <w:kern w:val="2"/>
          <w:sz w:val="32"/>
          <w:szCs w:val="32"/>
          <w:lang w:eastAsia="zh-CN" w:bidi="hi-IN"/>
        </w:rPr>
        <w:br/>
      </w:r>
      <w:r w:rsidR="00DA2A1A">
        <w:rPr>
          <w:rFonts w:ascii="Segoe UI Symbol" w:eastAsia="NSimSun" w:hAnsi="Segoe UI Symbol" w:cs="Arial"/>
          <w:color w:val="383D3C"/>
          <w:kern w:val="2"/>
          <w:sz w:val="32"/>
          <w:szCs w:val="32"/>
          <w:lang w:eastAsia="zh-CN" w:bidi="hi-IN"/>
        </w:rPr>
        <w:br/>
      </w:r>
    </w:p>
    <w:p w14:paraId="337A101D" w14:textId="77777777" w:rsidR="00B14278" w:rsidRDefault="00B14278" w:rsidP="00DA2A1A">
      <w:pPr>
        <w:spacing w:after="0" w:line="240" w:lineRule="auto"/>
        <w:jc w:val="right"/>
        <w:rPr>
          <w:rFonts w:ascii="Segoe UI Symbol" w:eastAsia="NSimSun" w:hAnsi="Segoe UI Symbol" w:cs="Arial"/>
          <w:color w:val="383D3C"/>
          <w:kern w:val="2"/>
          <w:sz w:val="32"/>
          <w:szCs w:val="32"/>
          <w:lang w:eastAsia="zh-CN" w:bidi="hi-IN"/>
        </w:rPr>
      </w:pPr>
    </w:p>
    <w:p w14:paraId="74FFDEF8" w14:textId="77777777" w:rsidR="00B14278" w:rsidRDefault="00B14278" w:rsidP="00DA2A1A">
      <w:pPr>
        <w:spacing w:after="0" w:line="240" w:lineRule="auto"/>
        <w:jc w:val="right"/>
        <w:rPr>
          <w:rFonts w:ascii="Segoe UI Symbol" w:eastAsia="NSimSun" w:hAnsi="Segoe UI Symbol" w:cs="Arial"/>
          <w:color w:val="383D3C"/>
          <w:kern w:val="2"/>
          <w:sz w:val="32"/>
          <w:szCs w:val="32"/>
          <w:lang w:eastAsia="zh-CN" w:bidi="hi-IN"/>
        </w:rPr>
      </w:pPr>
    </w:p>
    <w:p w14:paraId="6B7A8300" w14:textId="6CC8F8DB"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9F77FD">
        <w:rPr>
          <w:rFonts w:ascii="Segoe UI Symbol" w:eastAsia="NSimSun" w:hAnsi="Segoe UI Symbol" w:cs="Arial"/>
          <w:color w:val="383D3C"/>
          <w:kern w:val="2"/>
          <w:sz w:val="32"/>
          <w:szCs w:val="32"/>
          <w:lang w:eastAsia="zh-CN" w:bidi="hi-IN"/>
        </w:rPr>
        <w:t>Prepared</w:t>
      </w:r>
      <w:r w:rsidRPr="0038335C">
        <w:rPr>
          <w:rFonts w:ascii="Segoe UI Symbol" w:eastAsia="NSimSun" w:hAnsi="Segoe UI Symbol" w:cs="Arial"/>
          <w:b/>
          <w:bCs/>
          <w:color w:val="383D3C"/>
          <w:kern w:val="2"/>
          <w:sz w:val="32"/>
          <w:szCs w:val="32"/>
          <w:lang w:eastAsia="zh-CN" w:bidi="hi-IN"/>
        </w:rPr>
        <w:t xml:space="preserve"> by:</w:t>
      </w:r>
    </w:p>
    <w:p w14:paraId="560078A1" w14:textId="77777777" w:rsidR="00DA2A1A" w:rsidRPr="009F77FD" w:rsidRDefault="00DA2A1A" w:rsidP="00DA2A1A">
      <w:pPr>
        <w:spacing w:after="0" w:line="240" w:lineRule="auto"/>
        <w:jc w:val="right"/>
        <w:rPr>
          <w:rFonts w:ascii="Segoe UI Symbol" w:eastAsia="NSimSun" w:hAnsi="Segoe UI Symbol" w:cs="Arial"/>
          <w:kern w:val="2"/>
          <w:sz w:val="32"/>
          <w:szCs w:val="32"/>
          <w:lang w:eastAsia="zh-CN" w:bidi="hi-IN"/>
        </w:rPr>
      </w:pPr>
      <w:r w:rsidRPr="009F77FD">
        <w:rPr>
          <w:rFonts w:ascii="Segoe UI Symbol" w:eastAsia="NSimSun" w:hAnsi="Segoe UI Symbol" w:cs="Arial"/>
          <w:kern w:val="2"/>
          <w:sz w:val="32"/>
          <w:szCs w:val="32"/>
          <w:lang w:eastAsia="zh-CN" w:bidi="hi-IN"/>
        </w:rPr>
        <w:t>Equestrian Blueprint</w:t>
      </w:r>
    </w:p>
    <w:p w14:paraId="1CA20E16" w14:textId="1E6FA79A" w:rsidR="0019742B" w:rsidRDefault="001F2675" w:rsidP="009F77FD">
      <w:pPr>
        <w:spacing w:after="0" w:line="240" w:lineRule="auto"/>
        <w:jc w:val="right"/>
        <w:rPr>
          <w:rFonts w:ascii="Segoe UI Symbol" w:hAnsi="Segoe UI Symbol" w:cs="Arial"/>
          <w:sz w:val="24"/>
          <w:szCs w:val="24"/>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9F77FD">
        <w:rPr>
          <w:rFonts w:ascii="Segoe UI Symbol" w:hAnsi="Segoe UI Symbol"/>
          <w:color w:val="383D3C"/>
          <w:sz w:val="32"/>
          <w:szCs w:val="32"/>
        </w:rPr>
        <w:t>April 2026</w:t>
      </w: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sdt>
      <w:sdtPr>
        <w:rPr>
          <w:rFonts w:ascii="Calibri" w:eastAsia="Times New Roman" w:hAnsi="Calibri" w:cs="Times New Roman"/>
          <w:sz w:val="22"/>
          <w:szCs w:val="22"/>
          <w:lang w:val="en-GB"/>
        </w:rPr>
        <w:id w:val="-2028701830"/>
        <w:docPartObj>
          <w:docPartGallery w:val="Table of Contents"/>
          <w:docPartUnique/>
        </w:docPartObj>
      </w:sdtPr>
      <w:sdtEndPr>
        <w:rPr>
          <w:b/>
          <w:bCs/>
          <w:noProof/>
        </w:rPr>
      </w:sdtEndPr>
      <w:sdtContent>
        <w:p w14:paraId="1AB30A57" w14:textId="743670DA" w:rsidR="00B14278" w:rsidRDefault="00B14278">
          <w:pPr>
            <w:pStyle w:val="TOCHeading"/>
          </w:pPr>
          <w:r>
            <w:t>Contents</w:t>
          </w:r>
        </w:p>
        <w:p w14:paraId="29FF1F8B" w14:textId="087ACB0F" w:rsidR="00787F6E" w:rsidRDefault="00B14278">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26620807" w:history="1">
            <w:r w:rsidR="00787F6E" w:rsidRPr="00524EFB">
              <w:rPr>
                <w:rStyle w:val="Hyperlink"/>
              </w:rPr>
              <w:t>1. Introduction</w:t>
            </w:r>
            <w:r w:rsidR="00787F6E">
              <w:rPr>
                <w:webHidden/>
              </w:rPr>
              <w:tab/>
            </w:r>
            <w:r w:rsidR="00787F6E">
              <w:rPr>
                <w:webHidden/>
              </w:rPr>
              <w:fldChar w:fldCharType="begin"/>
            </w:r>
            <w:r w:rsidR="00787F6E">
              <w:rPr>
                <w:webHidden/>
              </w:rPr>
              <w:instrText xml:space="preserve"> PAGEREF _Toc226620807 \h </w:instrText>
            </w:r>
            <w:r w:rsidR="00787F6E">
              <w:rPr>
                <w:webHidden/>
              </w:rPr>
            </w:r>
            <w:r w:rsidR="00787F6E">
              <w:rPr>
                <w:webHidden/>
              </w:rPr>
              <w:fldChar w:fldCharType="separate"/>
            </w:r>
            <w:r w:rsidR="00787F6E">
              <w:rPr>
                <w:webHidden/>
              </w:rPr>
              <w:t>3</w:t>
            </w:r>
            <w:r w:rsidR="00787F6E">
              <w:rPr>
                <w:webHidden/>
              </w:rPr>
              <w:fldChar w:fldCharType="end"/>
            </w:r>
          </w:hyperlink>
        </w:p>
        <w:p w14:paraId="3B69EFB0" w14:textId="6DD27742"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08" w:history="1">
            <w:r w:rsidRPr="00524EFB">
              <w:rPr>
                <w:rStyle w:val="Hyperlink"/>
              </w:rPr>
              <w:t>2. Site Context</w:t>
            </w:r>
            <w:r>
              <w:rPr>
                <w:webHidden/>
              </w:rPr>
              <w:tab/>
            </w:r>
            <w:r>
              <w:rPr>
                <w:webHidden/>
              </w:rPr>
              <w:fldChar w:fldCharType="begin"/>
            </w:r>
            <w:r>
              <w:rPr>
                <w:webHidden/>
              </w:rPr>
              <w:instrText xml:space="preserve"> PAGEREF _Toc226620808 \h </w:instrText>
            </w:r>
            <w:r>
              <w:rPr>
                <w:webHidden/>
              </w:rPr>
            </w:r>
            <w:r>
              <w:rPr>
                <w:webHidden/>
              </w:rPr>
              <w:fldChar w:fldCharType="separate"/>
            </w:r>
            <w:r>
              <w:rPr>
                <w:webHidden/>
              </w:rPr>
              <w:t>3</w:t>
            </w:r>
            <w:r>
              <w:rPr>
                <w:webHidden/>
              </w:rPr>
              <w:fldChar w:fldCharType="end"/>
            </w:r>
          </w:hyperlink>
        </w:p>
        <w:p w14:paraId="6A1D04C2" w14:textId="3A0CBF6D"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09" w:history="1">
            <w:r w:rsidRPr="00524EFB">
              <w:rPr>
                <w:rStyle w:val="Hyperlink"/>
              </w:rPr>
              <w:t>3. Proposal</w:t>
            </w:r>
            <w:r>
              <w:rPr>
                <w:webHidden/>
              </w:rPr>
              <w:tab/>
            </w:r>
            <w:r>
              <w:rPr>
                <w:webHidden/>
              </w:rPr>
              <w:fldChar w:fldCharType="begin"/>
            </w:r>
            <w:r>
              <w:rPr>
                <w:webHidden/>
              </w:rPr>
              <w:instrText xml:space="preserve"> PAGEREF _Toc226620809 \h </w:instrText>
            </w:r>
            <w:r>
              <w:rPr>
                <w:webHidden/>
              </w:rPr>
            </w:r>
            <w:r>
              <w:rPr>
                <w:webHidden/>
              </w:rPr>
              <w:fldChar w:fldCharType="separate"/>
            </w:r>
            <w:r>
              <w:rPr>
                <w:webHidden/>
              </w:rPr>
              <w:t>4</w:t>
            </w:r>
            <w:r>
              <w:rPr>
                <w:webHidden/>
              </w:rPr>
              <w:fldChar w:fldCharType="end"/>
            </w:r>
          </w:hyperlink>
        </w:p>
        <w:p w14:paraId="764C6DCD" w14:textId="46B6CFDF"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10" w:history="1">
            <w:r w:rsidRPr="00524EFB">
              <w:rPr>
                <w:rStyle w:val="Hyperlink"/>
              </w:rPr>
              <w:t>4. Design</w:t>
            </w:r>
            <w:r>
              <w:rPr>
                <w:webHidden/>
              </w:rPr>
              <w:tab/>
            </w:r>
            <w:r>
              <w:rPr>
                <w:webHidden/>
              </w:rPr>
              <w:fldChar w:fldCharType="begin"/>
            </w:r>
            <w:r>
              <w:rPr>
                <w:webHidden/>
              </w:rPr>
              <w:instrText xml:space="preserve"> PAGEREF _Toc226620810 \h </w:instrText>
            </w:r>
            <w:r>
              <w:rPr>
                <w:webHidden/>
              </w:rPr>
            </w:r>
            <w:r>
              <w:rPr>
                <w:webHidden/>
              </w:rPr>
              <w:fldChar w:fldCharType="separate"/>
            </w:r>
            <w:r>
              <w:rPr>
                <w:webHidden/>
              </w:rPr>
              <w:t>4</w:t>
            </w:r>
            <w:r>
              <w:rPr>
                <w:webHidden/>
              </w:rPr>
              <w:fldChar w:fldCharType="end"/>
            </w:r>
          </w:hyperlink>
        </w:p>
        <w:p w14:paraId="6D1D3DD1" w14:textId="43D7B5BE" w:rsidR="00787F6E" w:rsidRDefault="00787F6E">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26620811" w:history="1">
            <w:r w:rsidRPr="00524EFB">
              <w:rPr>
                <w:rStyle w:val="Hyperlink"/>
                <w:noProof/>
              </w:rPr>
              <w:t>4.1 Amount and Scale</w:t>
            </w:r>
            <w:r>
              <w:rPr>
                <w:noProof/>
                <w:webHidden/>
              </w:rPr>
              <w:tab/>
            </w:r>
            <w:r>
              <w:rPr>
                <w:noProof/>
                <w:webHidden/>
              </w:rPr>
              <w:fldChar w:fldCharType="begin"/>
            </w:r>
            <w:r>
              <w:rPr>
                <w:noProof/>
                <w:webHidden/>
              </w:rPr>
              <w:instrText xml:space="preserve"> PAGEREF _Toc226620811 \h </w:instrText>
            </w:r>
            <w:r>
              <w:rPr>
                <w:noProof/>
                <w:webHidden/>
              </w:rPr>
            </w:r>
            <w:r>
              <w:rPr>
                <w:noProof/>
                <w:webHidden/>
              </w:rPr>
              <w:fldChar w:fldCharType="separate"/>
            </w:r>
            <w:r>
              <w:rPr>
                <w:noProof/>
                <w:webHidden/>
              </w:rPr>
              <w:t>4</w:t>
            </w:r>
            <w:r>
              <w:rPr>
                <w:noProof/>
                <w:webHidden/>
              </w:rPr>
              <w:fldChar w:fldCharType="end"/>
            </w:r>
          </w:hyperlink>
        </w:p>
        <w:p w14:paraId="15D96DF2" w14:textId="2A3B63E4" w:rsidR="00787F6E" w:rsidRDefault="00787F6E">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26620812" w:history="1">
            <w:r w:rsidRPr="00524EFB">
              <w:rPr>
                <w:rStyle w:val="Hyperlink"/>
                <w:noProof/>
              </w:rPr>
              <w:t>4.2 Layout</w:t>
            </w:r>
            <w:r>
              <w:rPr>
                <w:noProof/>
                <w:webHidden/>
              </w:rPr>
              <w:tab/>
            </w:r>
            <w:r>
              <w:rPr>
                <w:noProof/>
                <w:webHidden/>
              </w:rPr>
              <w:fldChar w:fldCharType="begin"/>
            </w:r>
            <w:r>
              <w:rPr>
                <w:noProof/>
                <w:webHidden/>
              </w:rPr>
              <w:instrText xml:space="preserve"> PAGEREF _Toc226620812 \h </w:instrText>
            </w:r>
            <w:r>
              <w:rPr>
                <w:noProof/>
                <w:webHidden/>
              </w:rPr>
            </w:r>
            <w:r>
              <w:rPr>
                <w:noProof/>
                <w:webHidden/>
              </w:rPr>
              <w:fldChar w:fldCharType="separate"/>
            </w:r>
            <w:r>
              <w:rPr>
                <w:noProof/>
                <w:webHidden/>
              </w:rPr>
              <w:t>4</w:t>
            </w:r>
            <w:r>
              <w:rPr>
                <w:noProof/>
                <w:webHidden/>
              </w:rPr>
              <w:fldChar w:fldCharType="end"/>
            </w:r>
          </w:hyperlink>
        </w:p>
        <w:p w14:paraId="515B897F" w14:textId="51FDF2A4" w:rsidR="00787F6E" w:rsidRDefault="00787F6E">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26620813" w:history="1">
            <w:r w:rsidRPr="00524EFB">
              <w:rPr>
                <w:rStyle w:val="Hyperlink"/>
                <w:noProof/>
              </w:rPr>
              <w:t>4.3 Appearance</w:t>
            </w:r>
            <w:r>
              <w:rPr>
                <w:noProof/>
                <w:webHidden/>
              </w:rPr>
              <w:tab/>
            </w:r>
            <w:r>
              <w:rPr>
                <w:noProof/>
                <w:webHidden/>
              </w:rPr>
              <w:fldChar w:fldCharType="begin"/>
            </w:r>
            <w:r>
              <w:rPr>
                <w:noProof/>
                <w:webHidden/>
              </w:rPr>
              <w:instrText xml:space="preserve"> PAGEREF _Toc226620813 \h </w:instrText>
            </w:r>
            <w:r>
              <w:rPr>
                <w:noProof/>
                <w:webHidden/>
              </w:rPr>
            </w:r>
            <w:r>
              <w:rPr>
                <w:noProof/>
                <w:webHidden/>
              </w:rPr>
              <w:fldChar w:fldCharType="separate"/>
            </w:r>
            <w:r>
              <w:rPr>
                <w:noProof/>
                <w:webHidden/>
              </w:rPr>
              <w:t>4</w:t>
            </w:r>
            <w:r>
              <w:rPr>
                <w:noProof/>
                <w:webHidden/>
              </w:rPr>
              <w:fldChar w:fldCharType="end"/>
            </w:r>
          </w:hyperlink>
        </w:p>
        <w:p w14:paraId="3FB6A9E6" w14:textId="6EDC81F5" w:rsidR="00787F6E" w:rsidRDefault="00787F6E">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26620814" w:history="1">
            <w:r w:rsidRPr="00524EFB">
              <w:rPr>
                <w:rStyle w:val="Hyperlink"/>
                <w:noProof/>
              </w:rPr>
              <w:t>4.4 Landscaping</w:t>
            </w:r>
            <w:r>
              <w:rPr>
                <w:noProof/>
                <w:webHidden/>
              </w:rPr>
              <w:tab/>
            </w:r>
            <w:r>
              <w:rPr>
                <w:noProof/>
                <w:webHidden/>
              </w:rPr>
              <w:fldChar w:fldCharType="begin"/>
            </w:r>
            <w:r>
              <w:rPr>
                <w:noProof/>
                <w:webHidden/>
              </w:rPr>
              <w:instrText xml:space="preserve"> PAGEREF _Toc226620814 \h </w:instrText>
            </w:r>
            <w:r>
              <w:rPr>
                <w:noProof/>
                <w:webHidden/>
              </w:rPr>
            </w:r>
            <w:r>
              <w:rPr>
                <w:noProof/>
                <w:webHidden/>
              </w:rPr>
              <w:fldChar w:fldCharType="separate"/>
            </w:r>
            <w:r>
              <w:rPr>
                <w:noProof/>
                <w:webHidden/>
              </w:rPr>
              <w:t>5</w:t>
            </w:r>
            <w:r>
              <w:rPr>
                <w:noProof/>
                <w:webHidden/>
              </w:rPr>
              <w:fldChar w:fldCharType="end"/>
            </w:r>
          </w:hyperlink>
        </w:p>
        <w:p w14:paraId="5DA0B172" w14:textId="6EA7754C"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15" w:history="1">
            <w:r w:rsidRPr="00524EFB">
              <w:rPr>
                <w:rStyle w:val="Hyperlink"/>
              </w:rPr>
              <w:t>5. Access</w:t>
            </w:r>
            <w:r>
              <w:rPr>
                <w:webHidden/>
              </w:rPr>
              <w:tab/>
            </w:r>
            <w:r>
              <w:rPr>
                <w:webHidden/>
              </w:rPr>
              <w:fldChar w:fldCharType="begin"/>
            </w:r>
            <w:r>
              <w:rPr>
                <w:webHidden/>
              </w:rPr>
              <w:instrText xml:space="preserve"> PAGEREF _Toc226620815 \h </w:instrText>
            </w:r>
            <w:r>
              <w:rPr>
                <w:webHidden/>
              </w:rPr>
            </w:r>
            <w:r>
              <w:rPr>
                <w:webHidden/>
              </w:rPr>
              <w:fldChar w:fldCharType="separate"/>
            </w:r>
            <w:r>
              <w:rPr>
                <w:webHidden/>
              </w:rPr>
              <w:t>5</w:t>
            </w:r>
            <w:r>
              <w:rPr>
                <w:webHidden/>
              </w:rPr>
              <w:fldChar w:fldCharType="end"/>
            </w:r>
          </w:hyperlink>
        </w:p>
        <w:p w14:paraId="78C45AE5" w14:textId="5D70C9EF"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16" w:history="1">
            <w:r w:rsidRPr="00524EFB">
              <w:rPr>
                <w:rStyle w:val="Hyperlink"/>
              </w:rPr>
              <w:t>6. Character and Impact</w:t>
            </w:r>
            <w:r>
              <w:rPr>
                <w:webHidden/>
              </w:rPr>
              <w:tab/>
            </w:r>
            <w:r>
              <w:rPr>
                <w:webHidden/>
              </w:rPr>
              <w:fldChar w:fldCharType="begin"/>
            </w:r>
            <w:r>
              <w:rPr>
                <w:webHidden/>
              </w:rPr>
              <w:instrText xml:space="preserve"> PAGEREF _Toc226620816 \h </w:instrText>
            </w:r>
            <w:r>
              <w:rPr>
                <w:webHidden/>
              </w:rPr>
            </w:r>
            <w:r>
              <w:rPr>
                <w:webHidden/>
              </w:rPr>
              <w:fldChar w:fldCharType="separate"/>
            </w:r>
            <w:r>
              <w:rPr>
                <w:webHidden/>
              </w:rPr>
              <w:t>5</w:t>
            </w:r>
            <w:r>
              <w:rPr>
                <w:webHidden/>
              </w:rPr>
              <w:fldChar w:fldCharType="end"/>
            </w:r>
          </w:hyperlink>
        </w:p>
        <w:p w14:paraId="1FE00665" w14:textId="50EB5CEF"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17" w:history="1">
            <w:r w:rsidRPr="00524EFB">
              <w:rPr>
                <w:rStyle w:val="Hyperlink"/>
              </w:rPr>
              <w:t>7.0 Biodiversity and Habitat</w:t>
            </w:r>
            <w:r>
              <w:rPr>
                <w:webHidden/>
              </w:rPr>
              <w:tab/>
            </w:r>
            <w:r>
              <w:rPr>
                <w:webHidden/>
              </w:rPr>
              <w:fldChar w:fldCharType="begin"/>
            </w:r>
            <w:r>
              <w:rPr>
                <w:webHidden/>
              </w:rPr>
              <w:instrText xml:space="preserve"> PAGEREF _Toc226620817 \h </w:instrText>
            </w:r>
            <w:r>
              <w:rPr>
                <w:webHidden/>
              </w:rPr>
            </w:r>
            <w:r>
              <w:rPr>
                <w:webHidden/>
              </w:rPr>
              <w:fldChar w:fldCharType="separate"/>
            </w:r>
            <w:r>
              <w:rPr>
                <w:webHidden/>
              </w:rPr>
              <w:t>5</w:t>
            </w:r>
            <w:r>
              <w:rPr>
                <w:webHidden/>
              </w:rPr>
              <w:fldChar w:fldCharType="end"/>
            </w:r>
          </w:hyperlink>
        </w:p>
        <w:p w14:paraId="70620643" w14:textId="25BB9E70" w:rsidR="00787F6E" w:rsidRDefault="00787F6E">
          <w:pPr>
            <w:pStyle w:val="TOC1"/>
            <w:rPr>
              <w:rFonts w:asciiTheme="minorHAnsi" w:eastAsiaTheme="minorEastAsia" w:hAnsiTheme="minorHAnsi" w:cstheme="minorBidi"/>
              <w:b w:val="0"/>
              <w:bCs w:val="0"/>
              <w:kern w:val="2"/>
              <w:sz w:val="24"/>
              <w:szCs w:val="24"/>
              <w:lang w:eastAsia="en-GB"/>
              <w14:ligatures w14:val="standardContextual"/>
            </w:rPr>
          </w:pPr>
          <w:hyperlink w:anchor="_Toc226620818" w:history="1">
            <w:r w:rsidRPr="00524EFB">
              <w:rPr>
                <w:rStyle w:val="Hyperlink"/>
              </w:rPr>
              <w:t>8. Conclusion</w:t>
            </w:r>
            <w:r>
              <w:rPr>
                <w:webHidden/>
              </w:rPr>
              <w:tab/>
            </w:r>
            <w:r>
              <w:rPr>
                <w:webHidden/>
              </w:rPr>
              <w:fldChar w:fldCharType="begin"/>
            </w:r>
            <w:r>
              <w:rPr>
                <w:webHidden/>
              </w:rPr>
              <w:instrText xml:space="preserve"> PAGEREF _Toc226620818 \h </w:instrText>
            </w:r>
            <w:r>
              <w:rPr>
                <w:webHidden/>
              </w:rPr>
            </w:r>
            <w:r>
              <w:rPr>
                <w:webHidden/>
              </w:rPr>
              <w:fldChar w:fldCharType="separate"/>
            </w:r>
            <w:r>
              <w:rPr>
                <w:webHidden/>
              </w:rPr>
              <w:t>6</w:t>
            </w:r>
            <w:r>
              <w:rPr>
                <w:webHidden/>
              </w:rPr>
              <w:fldChar w:fldCharType="end"/>
            </w:r>
          </w:hyperlink>
        </w:p>
        <w:p w14:paraId="61A07C27" w14:textId="7B9733AB" w:rsidR="00B14278" w:rsidRDefault="00B14278">
          <w:r>
            <w:rPr>
              <w:b/>
              <w:bCs/>
              <w:noProof/>
            </w:rPr>
            <w:fldChar w:fldCharType="end"/>
          </w:r>
        </w:p>
      </w:sdtContent>
    </w:sdt>
    <w:p w14:paraId="4CD39C0B" w14:textId="7F3D5785" w:rsidR="00B14278" w:rsidRDefault="00B14278">
      <w:pPr>
        <w:spacing w:after="0" w:line="240" w:lineRule="auto"/>
        <w:rPr>
          <w:rFonts w:ascii="Segoe UI Symbol" w:hAnsi="Segoe UI Symbol" w:cs="Arial"/>
          <w:sz w:val="24"/>
          <w:szCs w:val="24"/>
        </w:rPr>
      </w:pPr>
    </w:p>
    <w:p w14:paraId="6F538805" w14:textId="77777777" w:rsidR="00B14278" w:rsidRDefault="00B14278">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p w14:paraId="2C4C1E90" w14:textId="77777777" w:rsidR="0019742B" w:rsidRDefault="0019742B">
      <w:pPr>
        <w:spacing w:after="0" w:line="240" w:lineRule="auto"/>
        <w:rPr>
          <w:rFonts w:ascii="Segoe UI Symbol" w:hAnsi="Segoe UI Symbol" w:cs="Arial"/>
          <w:sz w:val="24"/>
          <w:szCs w:val="24"/>
        </w:rPr>
      </w:pPr>
    </w:p>
    <w:p w14:paraId="7D0FBD23" w14:textId="77777777" w:rsidR="00B14278" w:rsidRPr="00B14278" w:rsidRDefault="00B14278" w:rsidP="00B14278">
      <w:pPr>
        <w:pStyle w:val="Heading1"/>
      </w:pPr>
      <w:bookmarkStart w:id="0" w:name="_Toc226620807"/>
      <w:r w:rsidRPr="00B14278">
        <w:t>1. Introduction</w:t>
      </w:r>
      <w:bookmarkEnd w:id="0"/>
    </w:p>
    <w:p w14:paraId="5FD7E5AB" w14:textId="77777777" w:rsidR="00B14278" w:rsidRPr="00B14278" w:rsidRDefault="00B14278" w:rsidP="00B14278">
      <w:pPr>
        <w:pStyle w:val="NoSpacing"/>
        <w:rPr>
          <w:rFonts w:ascii="Segoe UI Symbol" w:hAnsi="Segoe UI Symbol"/>
        </w:rPr>
      </w:pPr>
    </w:p>
    <w:p w14:paraId="7892B7FF" w14:textId="77777777" w:rsidR="00B14278" w:rsidRPr="00B14278" w:rsidRDefault="00B14278" w:rsidP="00B14278">
      <w:pPr>
        <w:pStyle w:val="NoSpacing"/>
        <w:rPr>
          <w:rFonts w:ascii="Segoe UI Symbol" w:hAnsi="Segoe UI Symbol"/>
        </w:rPr>
      </w:pPr>
      <w:r w:rsidRPr="00B14278">
        <w:rPr>
          <w:rFonts w:ascii="Segoe UI Symbol" w:hAnsi="Segoe UI Symbol"/>
        </w:rPr>
        <w:t>This Design and Access Statement has been prepared in support of a planning application for the erection of a small timber outbuilding on land to the east of Cadley Farmhouse, Chute Cadley.</w:t>
      </w:r>
    </w:p>
    <w:p w14:paraId="2FA99A8A" w14:textId="77777777" w:rsidR="00B14278" w:rsidRPr="00B14278" w:rsidRDefault="00B14278" w:rsidP="00B14278">
      <w:pPr>
        <w:pStyle w:val="NoSpacing"/>
        <w:rPr>
          <w:rFonts w:ascii="Segoe UI Symbol" w:hAnsi="Segoe UI Symbol"/>
        </w:rPr>
      </w:pPr>
    </w:p>
    <w:p w14:paraId="189A5F00" w14:textId="77777777" w:rsidR="00B14278" w:rsidRPr="00B14278" w:rsidRDefault="00B14278" w:rsidP="00B14278">
      <w:pPr>
        <w:pStyle w:val="NoSpacing"/>
        <w:rPr>
          <w:rFonts w:ascii="Segoe UI Symbol" w:hAnsi="Segoe UI Symbol"/>
        </w:rPr>
      </w:pPr>
      <w:r w:rsidRPr="00B14278">
        <w:rPr>
          <w:rFonts w:ascii="Segoe UI Symbol" w:hAnsi="Segoe UI Symbol"/>
        </w:rPr>
        <w:t>The proposed building is modest in scale and intended to support the ongoing maintenance and management of the paddock. The proposal has been carefully designed to sit comfortably within its rural context and to reflect the established character of the surrounding area.</w:t>
      </w:r>
    </w:p>
    <w:p w14:paraId="753B45AF" w14:textId="77777777" w:rsidR="00B14278" w:rsidRPr="00B14278" w:rsidRDefault="00B14278" w:rsidP="00B14278">
      <w:pPr>
        <w:pStyle w:val="NoSpacing"/>
        <w:rPr>
          <w:rFonts w:ascii="Segoe UI Symbol" w:hAnsi="Segoe UI Symbol"/>
        </w:rPr>
      </w:pPr>
    </w:p>
    <w:p w14:paraId="7DED3DBC" w14:textId="77777777" w:rsidR="00B14278" w:rsidRPr="00B14278" w:rsidRDefault="00B14278" w:rsidP="00B14278">
      <w:pPr>
        <w:pStyle w:val="Heading1"/>
      </w:pPr>
      <w:bookmarkStart w:id="1" w:name="_Toc226620808"/>
      <w:r w:rsidRPr="00B14278">
        <w:t>2. Site Context</w:t>
      </w:r>
      <w:bookmarkEnd w:id="1"/>
    </w:p>
    <w:p w14:paraId="11665C8C" w14:textId="5B212429" w:rsidR="00B14278" w:rsidRPr="00B14278" w:rsidRDefault="00B14278" w:rsidP="00B14278">
      <w:pPr>
        <w:pStyle w:val="NoSpacing"/>
        <w:rPr>
          <w:rFonts w:ascii="Segoe UI Symbol" w:hAnsi="Segoe UI Symbol"/>
        </w:rPr>
      </w:pPr>
    </w:p>
    <w:p w14:paraId="1EF91518" w14:textId="5E9762C3" w:rsidR="00B14278" w:rsidRPr="00B14278" w:rsidRDefault="007C65BC" w:rsidP="00B14278">
      <w:pPr>
        <w:pStyle w:val="NoSpacing"/>
        <w:rPr>
          <w:rFonts w:ascii="Segoe UI Symbol" w:hAnsi="Segoe UI Symbol"/>
        </w:rPr>
      </w:pPr>
      <w:r>
        <w:rPr>
          <w:noProof/>
        </w:rPr>
        <mc:AlternateContent>
          <mc:Choice Requires="wps">
            <w:drawing>
              <wp:anchor distT="0" distB="0" distL="114300" distR="114300" simplePos="0" relativeHeight="251661312" behindDoc="0" locked="0" layoutInCell="1" allowOverlap="1" wp14:anchorId="554A6CFC" wp14:editId="5A1CD8D0">
                <wp:simplePos x="0" y="0"/>
                <wp:positionH relativeFrom="column">
                  <wp:posOffset>5080</wp:posOffset>
                </wp:positionH>
                <wp:positionV relativeFrom="paragraph">
                  <wp:posOffset>5157470</wp:posOffset>
                </wp:positionV>
                <wp:extent cx="4109720" cy="635"/>
                <wp:effectExtent l="0" t="0" r="0" b="0"/>
                <wp:wrapSquare wrapText="bothSides"/>
                <wp:docPr id="313065774" name="Text Box 1"/>
                <wp:cNvGraphicFramePr/>
                <a:graphic xmlns:a="http://schemas.openxmlformats.org/drawingml/2006/main">
                  <a:graphicData uri="http://schemas.microsoft.com/office/word/2010/wordprocessingShape">
                    <wps:wsp>
                      <wps:cNvSpPr txBox="1"/>
                      <wps:spPr>
                        <a:xfrm>
                          <a:off x="0" y="0"/>
                          <a:ext cx="4109720" cy="635"/>
                        </a:xfrm>
                        <a:prstGeom prst="rect">
                          <a:avLst/>
                        </a:prstGeom>
                        <a:solidFill>
                          <a:prstClr val="white"/>
                        </a:solidFill>
                        <a:ln>
                          <a:noFill/>
                        </a:ln>
                      </wps:spPr>
                      <wps:txbx>
                        <w:txbxContent>
                          <w:p w14:paraId="4A812CA3" w14:textId="30A5BF9E" w:rsidR="007C65BC" w:rsidRPr="00F23B53" w:rsidRDefault="007C65BC" w:rsidP="007C65BC">
                            <w:pPr>
                              <w:pStyle w:val="Caption"/>
                              <w:rPr>
                                <w:rFonts w:ascii="Segoe UI Symbol" w:hAnsi="Segoe UI Symbol" w:cs="Times New Roman"/>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54A6CFC" id="_x0000_t202" coordsize="21600,21600" o:spt="202" path="m,l,21600r21600,l21600,xe">
                <v:stroke joinstyle="miter"/>
                <v:path gradientshapeok="t" o:connecttype="rect"/>
              </v:shapetype>
              <v:shape id="Text Box 1" o:spid="_x0000_s1026" type="#_x0000_t202" style="position:absolute;margin-left:.4pt;margin-top:406.1pt;width:323.6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" stroked="f">
                <v:textbox style="mso-fit-shape-to-text:t" inset="0,0,0,0">
                  <w:txbxContent>
                    <w:p w14:paraId="4A812CA3" w14:textId="30A5BF9E" w:rsidR="007C65BC" w:rsidRPr="00F23B53" w:rsidRDefault="007C65BC" w:rsidP="007C65BC">
                      <w:pPr>
                        <w:pStyle w:val="Caption"/>
                        <w:rPr>
                          <w:rFonts w:ascii="Segoe UI Symbol" w:hAnsi="Segoe UI Symbol" w:cs="Times New Roman"/>
                          <w:noProof/>
                          <w:sz w:val="22"/>
                          <w:szCs w:val="22"/>
                        </w:rPr>
                      </w:pPr>
                    </w:p>
                  </w:txbxContent>
                </v:textbox>
                <w10:wrap type="square"/>
              </v:shape>
            </w:pict>
          </mc:Fallback>
        </mc:AlternateContent>
      </w:r>
      <w:r w:rsidR="00B14278" w:rsidRPr="00B14278">
        <w:rPr>
          <w:rFonts w:ascii="Segoe UI Symbol" w:hAnsi="Segoe UI Symbol"/>
        </w:rPr>
        <w:t>The site lies within a rural setting on the edge of the village of Chute Cadley, characterised by agricultural land, paddocks, and scattered farmsteads.</w:t>
      </w:r>
    </w:p>
    <w:p w14:paraId="54AAEFF7" w14:textId="25FDCABC" w:rsidR="00B14278" w:rsidRPr="00B14278" w:rsidRDefault="00B14278" w:rsidP="00B14278">
      <w:pPr>
        <w:pStyle w:val="NoSpacing"/>
        <w:rPr>
          <w:rFonts w:ascii="Segoe UI Symbol" w:hAnsi="Segoe UI Symbol"/>
        </w:rPr>
      </w:pPr>
    </w:p>
    <w:p w14:paraId="3CC4C40D" w14:textId="3BD99067" w:rsidR="00B14278" w:rsidRPr="00B14278" w:rsidRDefault="00B14278" w:rsidP="00B14278">
      <w:pPr>
        <w:pStyle w:val="NoSpacing"/>
        <w:rPr>
          <w:rFonts w:ascii="Segoe UI Symbol" w:hAnsi="Segoe UI Symbol"/>
        </w:rPr>
      </w:pPr>
      <w:r w:rsidRPr="00B14278">
        <w:rPr>
          <w:rFonts w:ascii="Segoe UI Symbol" w:hAnsi="Segoe UI Symbol"/>
        </w:rPr>
        <w:t>The immediate context is well contained. A recently constructed agricultural barn provides substantial screening from the farmhouse and wider views, while existing vegetation and boundary treatments further limit visibility from the surrounding area.</w:t>
      </w:r>
    </w:p>
    <w:p w14:paraId="63A20116" w14:textId="5DC309F5" w:rsidR="00B14278" w:rsidRPr="00B14278" w:rsidRDefault="00B14278" w:rsidP="00B14278">
      <w:pPr>
        <w:pStyle w:val="NoSpacing"/>
        <w:rPr>
          <w:rFonts w:ascii="Segoe UI Symbol" w:hAnsi="Segoe UI Symbol"/>
        </w:rPr>
      </w:pPr>
    </w:p>
    <w:p w14:paraId="59108514" w14:textId="30CE3785" w:rsidR="00B14278" w:rsidRDefault="00B14278" w:rsidP="00B14278">
      <w:pPr>
        <w:pStyle w:val="NoSpacing"/>
        <w:rPr>
          <w:rFonts w:ascii="Segoe UI Symbol" w:hAnsi="Segoe UI Symbol"/>
        </w:rPr>
      </w:pPr>
      <w:r w:rsidRPr="00B14278">
        <w:rPr>
          <w:rFonts w:ascii="Segoe UI Symbol" w:hAnsi="Segoe UI Symbol"/>
        </w:rPr>
        <w:t>The site does not form part of a prominent or sensitive skyline and is experienced as part of a working rural landscape.</w:t>
      </w:r>
    </w:p>
    <w:p w14:paraId="3F06B6D5" w14:textId="77777777" w:rsidR="00056EDA" w:rsidRDefault="00056EDA" w:rsidP="00056EDA">
      <w:pPr>
        <w:pStyle w:val="NoSpacing"/>
        <w:keepNext/>
      </w:pPr>
      <w:r>
        <w:rPr>
          <w:rFonts w:ascii="Segoe UI Symbol" w:hAnsi="Segoe UI Symbol"/>
          <w:noProof/>
        </w:rPr>
        <w:drawing>
          <wp:inline distT="0" distB="0" distL="0" distR="0" wp14:anchorId="0F385E9D" wp14:editId="3C6A6056">
            <wp:extent cx="4165600" cy="3124200"/>
            <wp:effectExtent l="0" t="0" r="6350" b="0"/>
            <wp:docPr id="649540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4017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67365" cy="3125524"/>
                    </a:xfrm>
                    <a:prstGeom prst="rect">
                      <a:avLst/>
                    </a:prstGeom>
                  </pic:spPr>
                </pic:pic>
              </a:graphicData>
            </a:graphic>
          </wp:inline>
        </w:drawing>
      </w:r>
    </w:p>
    <w:p w14:paraId="7C7DCAC7" w14:textId="075E0173" w:rsidR="007C65BC" w:rsidRDefault="00056EDA" w:rsidP="00056EDA">
      <w:pPr>
        <w:pStyle w:val="Caption"/>
        <w:rPr>
          <w:rFonts w:ascii="Segoe UI Symbol" w:hAnsi="Segoe UI Symbol"/>
        </w:rPr>
      </w:pPr>
      <w:r>
        <w:t xml:space="preserve">Figure </w:t>
      </w:r>
      <w:fldSimple w:instr=" SEQ Figure \* ARABIC ">
        <w:r>
          <w:rPr>
            <w:noProof/>
          </w:rPr>
          <w:t>1</w:t>
        </w:r>
      </w:fldSimple>
      <w:r>
        <w:t xml:space="preserve"> Site area looking north towards the highway.</w:t>
      </w:r>
    </w:p>
    <w:p w14:paraId="24E2BECA" w14:textId="144B1A93" w:rsidR="007C65BC" w:rsidRDefault="007C65BC" w:rsidP="00B14278">
      <w:pPr>
        <w:pStyle w:val="NoSpacing"/>
        <w:rPr>
          <w:rFonts w:ascii="Segoe UI Symbol" w:hAnsi="Segoe UI Symbol"/>
        </w:rPr>
      </w:pPr>
    </w:p>
    <w:p w14:paraId="268DEFD5" w14:textId="77777777" w:rsidR="00B14278" w:rsidRPr="00B14278" w:rsidRDefault="00B14278" w:rsidP="00B14278">
      <w:pPr>
        <w:pStyle w:val="Heading1"/>
      </w:pPr>
      <w:bookmarkStart w:id="2" w:name="_Toc226620809"/>
      <w:r w:rsidRPr="00B14278">
        <w:lastRenderedPageBreak/>
        <w:t>3. Proposal</w:t>
      </w:r>
      <w:bookmarkEnd w:id="2"/>
    </w:p>
    <w:p w14:paraId="2E3697D8" w14:textId="77777777" w:rsidR="00B14278" w:rsidRPr="00B14278" w:rsidRDefault="00B14278" w:rsidP="00B14278">
      <w:pPr>
        <w:pStyle w:val="NoSpacing"/>
        <w:rPr>
          <w:rFonts w:ascii="Segoe UI Symbol" w:hAnsi="Segoe UI Symbol"/>
        </w:rPr>
      </w:pPr>
    </w:p>
    <w:p w14:paraId="7F6C0EA9" w14:textId="77777777" w:rsidR="00B14278" w:rsidRPr="00B14278" w:rsidRDefault="00B14278" w:rsidP="00B14278">
      <w:pPr>
        <w:pStyle w:val="NoSpacing"/>
        <w:rPr>
          <w:rFonts w:ascii="Segoe UI Symbol" w:hAnsi="Segoe UI Symbol"/>
        </w:rPr>
      </w:pPr>
      <w:r w:rsidRPr="00B14278">
        <w:rPr>
          <w:rFonts w:ascii="Segoe UI Symbol" w:hAnsi="Segoe UI Symbol"/>
        </w:rPr>
        <w:t>The application seeks permission for the erection of a small, single-storey timber outbuilding for the storage of paddock maintenance equipment.</w:t>
      </w:r>
    </w:p>
    <w:p w14:paraId="6F7B5763" w14:textId="77777777" w:rsidR="00B14278" w:rsidRPr="00B14278" w:rsidRDefault="00B14278" w:rsidP="00B14278">
      <w:pPr>
        <w:pStyle w:val="NoSpacing"/>
        <w:rPr>
          <w:rFonts w:ascii="Segoe UI Symbol" w:hAnsi="Segoe UI Symbol"/>
        </w:rPr>
      </w:pPr>
    </w:p>
    <w:p w14:paraId="69D463AE" w14:textId="77777777" w:rsidR="00B14278" w:rsidRPr="00B14278" w:rsidRDefault="00B14278" w:rsidP="00B14278">
      <w:pPr>
        <w:pStyle w:val="NoSpacing"/>
        <w:rPr>
          <w:rFonts w:ascii="Segoe UI Symbol" w:hAnsi="Segoe UI Symbol"/>
        </w:rPr>
      </w:pPr>
      <w:r w:rsidRPr="00B14278">
        <w:rPr>
          <w:rFonts w:ascii="Segoe UI Symbol" w:hAnsi="Segoe UI Symbol"/>
        </w:rPr>
        <w:t>The building will:</w:t>
      </w:r>
    </w:p>
    <w:p w14:paraId="1400E7A6" w14:textId="77777777" w:rsidR="00B14278" w:rsidRPr="00B14278" w:rsidRDefault="00B14278" w:rsidP="00B14278">
      <w:pPr>
        <w:pStyle w:val="NoSpacing"/>
        <w:rPr>
          <w:rFonts w:ascii="Segoe UI Symbol" w:hAnsi="Segoe UI Symbol"/>
        </w:rPr>
      </w:pPr>
    </w:p>
    <w:p w14:paraId="01C39231" w14:textId="77777777" w:rsidR="00B14278" w:rsidRPr="00B14278" w:rsidRDefault="00B14278" w:rsidP="00B14278">
      <w:pPr>
        <w:pStyle w:val="NoSpacing"/>
        <w:rPr>
          <w:rFonts w:ascii="Segoe UI Symbol" w:hAnsi="Segoe UI Symbol"/>
        </w:rPr>
      </w:pPr>
      <w:r w:rsidRPr="00B14278">
        <w:rPr>
          <w:rFonts w:ascii="Segoe UI Symbol" w:hAnsi="Segoe UI Symbol"/>
        </w:rPr>
        <w:t>Have a footprint of less than 30 square metres</w:t>
      </w:r>
    </w:p>
    <w:p w14:paraId="46CC0ED5" w14:textId="32E8E36E" w:rsidR="00B14278" w:rsidRPr="00B14278" w:rsidRDefault="00B14278" w:rsidP="00B14278">
      <w:pPr>
        <w:pStyle w:val="NoSpacing"/>
        <w:rPr>
          <w:rFonts w:ascii="Segoe UI Symbol" w:hAnsi="Segoe UI Symbol"/>
        </w:rPr>
      </w:pPr>
      <w:r w:rsidRPr="00B14278">
        <w:rPr>
          <w:rFonts w:ascii="Segoe UI Symbol" w:hAnsi="Segoe UI Symbol"/>
        </w:rPr>
        <w:t>Be single storey with a maximum height of under 3</w:t>
      </w:r>
      <w:r w:rsidR="00BD2E02">
        <w:rPr>
          <w:rFonts w:ascii="Segoe UI Symbol" w:hAnsi="Segoe UI Symbol"/>
        </w:rPr>
        <w:t>.</w:t>
      </w:r>
      <w:r w:rsidR="00000C13">
        <w:rPr>
          <w:rFonts w:ascii="Segoe UI Symbol" w:hAnsi="Segoe UI Symbol"/>
        </w:rPr>
        <w:t>1</w:t>
      </w:r>
      <w:r w:rsidRPr="00B14278">
        <w:rPr>
          <w:rFonts w:ascii="Segoe UI Symbol" w:hAnsi="Segoe UI Symbol"/>
        </w:rPr>
        <w:t xml:space="preserve"> metres</w:t>
      </w:r>
    </w:p>
    <w:p w14:paraId="1D61E197" w14:textId="5CC40A5D" w:rsidR="00B14278" w:rsidRPr="00B14278" w:rsidRDefault="00B14278" w:rsidP="00B14278">
      <w:pPr>
        <w:pStyle w:val="NoSpacing"/>
        <w:rPr>
          <w:rFonts w:ascii="Segoe UI Symbol" w:hAnsi="Segoe UI Symbol"/>
        </w:rPr>
      </w:pPr>
      <w:r w:rsidRPr="00B14278">
        <w:rPr>
          <w:rFonts w:ascii="Segoe UI Symbol" w:hAnsi="Segoe UI Symbol"/>
        </w:rPr>
        <w:t xml:space="preserve">Have </w:t>
      </w:r>
      <w:proofErr w:type="gramStart"/>
      <w:r w:rsidRPr="00B14278">
        <w:rPr>
          <w:rFonts w:ascii="Segoe UI Symbol" w:hAnsi="Segoe UI Symbol"/>
        </w:rPr>
        <w:t>a</w:t>
      </w:r>
      <w:proofErr w:type="gramEnd"/>
      <w:r w:rsidRPr="00B14278">
        <w:rPr>
          <w:rFonts w:ascii="Segoe UI Symbol" w:hAnsi="Segoe UI Symbol"/>
        </w:rPr>
        <w:t xml:space="preserve"> </w:t>
      </w:r>
      <w:r w:rsidR="00000C13">
        <w:rPr>
          <w:rFonts w:ascii="Segoe UI Symbol" w:hAnsi="Segoe UI Symbol"/>
        </w:rPr>
        <w:t>eave</w:t>
      </w:r>
      <w:r w:rsidRPr="00B14278">
        <w:rPr>
          <w:rFonts w:ascii="Segoe UI Symbol" w:hAnsi="Segoe UI Symbol"/>
        </w:rPr>
        <w:t xml:space="preserve"> height of approximately 2.</w:t>
      </w:r>
      <w:r w:rsidR="00000C13">
        <w:rPr>
          <w:rFonts w:ascii="Segoe UI Symbol" w:hAnsi="Segoe UI Symbol"/>
        </w:rPr>
        <w:t>3</w:t>
      </w:r>
      <w:r w:rsidRPr="00B14278">
        <w:rPr>
          <w:rFonts w:ascii="Segoe UI Symbol" w:hAnsi="Segoe UI Symbol"/>
        </w:rPr>
        <w:t xml:space="preserve"> metres</w:t>
      </w:r>
    </w:p>
    <w:p w14:paraId="4F183106" w14:textId="77777777" w:rsidR="00B14278" w:rsidRPr="00B14278" w:rsidRDefault="00B14278" w:rsidP="00B14278">
      <w:pPr>
        <w:pStyle w:val="NoSpacing"/>
        <w:rPr>
          <w:rFonts w:ascii="Segoe UI Symbol" w:hAnsi="Segoe UI Symbol"/>
        </w:rPr>
      </w:pPr>
      <w:r w:rsidRPr="00B14278">
        <w:rPr>
          <w:rFonts w:ascii="Segoe UI Symbol" w:hAnsi="Segoe UI Symbol"/>
        </w:rPr>
        <w:t>Be positioned discreetly within the site, adjacent to existing structures and screening</w:t>
      </w:r>
    </w:p>
    <w:p w14:paraId="6E1DA4D8" w14:textId="77777777" w:rsidR="00B14278" w:rsidRPr="00B14278" w:rsidRDefault="00B14278" w:rsidP="00B14278">
      <w:pPr>
        <w:pStyle w:val="NoSpacing"/>
        <w:rPr>
          <w:rFonts w:ascii="Segoe UI Symbol" w:hAnsi="Segoe UI Symbol"/>
        </w:rPr>
      </w:pPr>
    </w:p>
    <w:p w14:paraId="0249E15E" w14:textId="77777777" w:rsidR="00B14278" w:rsidRPr="00B14278" w:rsidRDefault="00B14278" w:rsidP="00B14278">
      <w:pPr>
        <w:pStyle w:val="NoSpacing"/>
        <w:rPr>
          <w:rFonts w:ascii="Segoe UI Symbol" w:hAnsi="Segoe UI Symbol"/>
        </w:rPr>
      </w:pPr>
      <w:r w:rsidRPr="00B14278">
        <w:rPr>
          <w:rFonts w:ascii="Segoe UI Symbol" w:hAnsi="Segoe UI Symbol"/>
        </w:rPr>
        <w:t>The building will accommodate items such as a ride-on mower and hand tools required for the upkeep of the land. It is not intended for residential, commercial, or intensive use.</w:t>
      </w:r>
    </w:p>
    <w:p w14:paraId="67578007" w14:textId="77777777" w:rsidR="00B14278" w:rsidRDefault="00B14278" w:rsidP="00B14278">
      <w:pPr>
        <w:pStyle w:val="NoSpacing"/>
        <w:rPr>
          <w:rFonts w:ascii="Segoe UI Symbol" w:hAnsi="Segoe UI Symbol"/>
        </w:rPr>
      </w:pPr>
    </w:p>
    <w:p w14:paraId="7BE70C92" w14:textId="77777777" w:rsidR="001202A6" w:rsidRPr="00B14278" w:rsidRDefault="001202A6" w:rsidP="00B14278">
      <w:pPr>
        <w:pStyle w:val="NoSpacing"/>
        <w:rPr>
          <w:rFonts w:ascii="Segoe UI Symbol" w:hAnsi="Segoe UI Symbol"/>
        </w:rPr>
      </w:pPr>
    </w:p>
    <w:p w14:paraId="22D7852F" w14:textId="77777777" w:rsidR="00B14278" w:rsidRPr="00B14278" w:rsidRDefault="00B14278" w:rsidP="00B14278">
      <w:pPr>
        <w:pStyle w:val="Heading1"/>
      </w:pPr>
      <w:bookmarkStart w:id="3" w:name="_Toc226620810"/>
      <w:r w:rsidRPr="00B14278">
        <w:t>4. Design</w:t>
      </w:r>
      <w:bookmarkEnd w:id="3"/>
    </w:p>
    <w:p w14:paraId="411D1120" w14:textId="4D7168A3" w:rsidR="00B14278" w:rsidRPr="00B14278" w:rsidRDefault="007C65BC" w:rsidP="007C65BC">
      <w:pPr>
        <w:pStyle w:val="Heading2"/>
      </w:pPr>
      <w:bookmarkStart w:id="4" w:name="_Toc226620811"/>
      <w:r>
        <w:t xml:space="preserve">4.1 </w:t>
      </w:r>
      <w:r w:rsidR="00B14278" w:rsidRPr="00B14278">
        <w:t>Amount and Scale</w:t>
      </w:r>
      <w:bookmarkEnd w:id="4"/>
    </w:p>
    <w:p w14:paraId="1326C32F" w14:textId="77777777" w:rsidR="00B14278" w:rsidRPr="00B14278" w:rsidRDefault="00B14278" w:rsidP="00B14278">
      <w:pPr>
        <w:pStyle w:val="NoSpacing"/>
        <w:rPr>
          <w:rFonts w:ascii="Segoe UI Symbol" w:hAnsi="Segoe UI Symbol"/>
        </w:rPr>
      </w:pPr>
    </w:p>
    <w:p w14:paraId="511A8B49" w14:textId="77777777" w:rsidR="00B14278" w:rsidRPr="00B14278" w:rsidRDefault="00B14278" w:rsidP="00B14278">
      <w:pPr>
        <w:pStyle w:val="NoSpacing"/>
        <w:rPr>
          <w:rFonts w:ascii="Segoe UI Symbol" w:hAnsi="Segoe UI Symbol"/>
        </w:rPr>
      </w:pPr>
      <w:r w:rsidRPr="00B14278">
        <w:rPr>
          <w:rFonts w:ascii="Segoe UI Symbol" w:hAnsi="Segoe UI Symbol"/>
        </w:rPr>
        <w:t>The proposed development is deliberately modest. Its scale reflects its functional purpose and ensures it remains subservient within the wider site.</w:t>
      </w:r>
    </w:p>
    <w:p w14:paraId="025E459E" w14:textId="77777777" w:rsidR="00B14278" w:rsidRPr="00B14278" w:rsidRDefault="00B14278" w:rsidP="00B14278">
      <w:pPr>
        <w:pStyle w:val="NoSpacing"/>
        <w:rPr>
          <w:rFonts w:ascii="Segoe UI Symbol" w:hAnsi="Segoe UI Symbol"/>
        </w:rPr>
      </w:pPr>
    </w:p>
    <w:p w14:paraId="75A1668F" w14:textId="77777777" w:rsidR="00B14278" w:rsidRPr="00B14278" w:rsidRDefault="00B14278" w:rsidP="00B14278">
      <w:pPr>
        <w:pStyle w:val="NoSpacing"/>
        <w:rPr>
          <w:rFonts w:ascii="Segoe UI Symbol" w:hAnsi="Segoe UI Symbol"/>
        </w:rPr>
      </w:pPr>
      <w:r w:rsidRPr="00B14278">
        <w:rPr>
          <w:rFonts w:ascii="Segoe UI Symbol" w:hAnsi="Segoe UI Symbol"/>
        </w:rPr>
        <w:t>The low ridge height and compact footprint ensure the structure does not appear dominant or intrusive.</w:t>
      </w:r>
    </w:p>
    <w:p w14:paraId="4BE86394" w14:textId="77777777" w:rsidR="00B14278" w:rsidRPr="00B14278" w:rsidRDefault="00B14278" w:rsidP="00B14278">
      <w:pPr>
        <w:pStyle w:val="NoSpacing"/>
        <w:rPr>
          <w:rFonts w:ascii="Segoe UI Symbol" w:hAnsi="Segoe UI Symbol"/>
        </w:rPr>
      </w:pPr>
    </w:p>
    <w:p w14:paraId="2D40F743" w14:textId="12C811C1" w:rsidR="00B14278" w:rsidRPr="00B14278" w:rsidRDefault="007C65BC" w:rsidP="007C65BC">
      <w:pPr>
        <w:pStyle w:val="Heading2"/>
      </w:pPr>
      <w:bookmarkStart w:id="5" w:name="_Toc226620812"/>
      <w:r>
        <w:t xml:space="preserve">4.2 </w:t>
      </w:r>
      <w:r w:rsidR="00B14278" w:rsidRPr="00B14278">
        <w:t>Layout</w:t>
      </w:r>
      <w:bookmarkEnd w:id="5"/>
    </w:p>
    <w:p w14:paraId="305A9EA8" w14:textId="77777777" w:rsidR="00B14278" w:rsidRPr="00B14278" w:rsidRDefault="00B14278" w:rsidP="00B14278">
      <w:pPr>
        <w:pStyle w:val="NoSpacing"/>
        <w:rPr>
          <w:rFonts w:ascii="Segoe UI Symbol" w:hAnsi="Segoe UI Symbol"/>
        </w:rPr>
      </w:pPr>
    </w:p>
    <w:p w14:paraId="1F855A4A" w14:textId="77777777" w:rsidR="00B14278" w:rsidRPr="00B14278" w:rsidRDefault="00B14278" w:rsidP="00B14278">
      <w:pPr>
        <w:pStyle w:val="NoSpacing"/>
        <w:rPr>
          <w:rFonts w:ascii="Segoe UI Symbol" w:hAnsi="Segoe UI Symbol"/>
        </w:rPr>
      </w:pPr>
      <w:r w:rsidRPr="00B14278">
        <w:rPr>
          <w:rFonts w:ascii="Segoe UI Symbol" w:hAnsi="Segoe UI Symbol"/>
        </w:rPr>
        <w:t>The building has been positioned to take advantage of existing screening, including the recently constructed barn and surrounding vegetation.</w:t>
      </w:r>
    </w:p>
    <w:p w14:paraId="59E598C1" w14:textId="77777777" w:rsidR="00B14278" w:rsidRPr="00B14278" w:rsidRDefault="00B14278" w:rsidP="00B14278">
      <w:pPr>
        <w:pStyle w:val="NoSpacing"/>
        <w:rPr>
          <w:rFonts w:ascii="Segoe UI Symbol" w:hAnsi="Segoe UI Symbol"/>
        </w:rPr>
      </w:pPr>
    </w:p>
    <w:p w14:paraId="58221614" w14:textId="77777777" w:rsidR="00B14278" w:rsidRPr="00B14278" w:rsidRDefault="00B14278" w:rsidP="00B14278">
      <w:pPr>
        <w:pStyle w:val="NoSpacing"/>
        <w:rPr>
          <w:rFonts w:ascii="Segoe UI Symbol" w:hAnsi="Segoe UI Symbol"/>
        </w:rPr>
      </w:pPr>
      <w:r w:rsidRPr="00B14278">
        <w:rPr>
          <w:rFonts w:ascii="Segoe UI Symbol" w:hAnsi="Segoe UI Symbol"/>
        </w:rPr>
        <w:t>Its siting minimises visibility from public vantage points and maintains the open character of the wider landscape.</w:t>
      </w:r>
    </w:p>
    <w:p w14:paraId="2EB5E1AC" w14:textId="77777777" w:rsidR="00B14278" w:rsidRPr="00B14278" w:rsidRDefault="00B14278" w:rsidP="00B14278">
      <w:pPr>
        <w:pStyle w:val="NoSpacing"/>
        <w:rPr>
          <w:rFonts w:ascii="Segoe UI Symbol" w:hAnsi="Segoe UI Symbol"/>
        </w:rPr>
      </w:pPr>
    </w:p>
    <w:p w14:paraId="129F4640" w14:textId="205DD91B" w:rsidR="00B14278" w:rsidRPr="00B14278" w:rsidRDefault="007C65BC" w:rsidP="007C65BC">
      <w:pPr>
        <w:pStyle w:val="Heading2"/>
      </w:pPr>
      <w:bookmarkStart w:id="6" w:name="_Toc226620813"/>
      <w:r>
        <w:t xml:space="preserve">4.3 </w:t>
      </w:r>
      <w:r w:rsidR="00B14278" w:rsidRPr="00B14278">
        <w:t>Appearance</w:t>
      </w:r>
      <w:bookmarkEnd w:id="6"/>
    </w:p>
    <w:p w14:paraId="0356B2A9" w14:textId="77777777" w:rsidR="00B14278" w:rsidRPr="00B14278" w:rsidRDefault="00B14278" w:rsidP="00B14278">
      <w:pPr>
        <w:pStyle w:val="NoSpacing"/>
        <w:rPr>
          <w:rFonts w:ascii="Segoe UI Symbol" w:hAnsi="Segoe UI Symbol"/>
        </w:rPr>
      </w:pPr>
    </w:p>
    <w:p w14:paraId="3010B3B8" w14:textId="77777777" w:rsidR="00B14278" w:rsidRPr="00B14278" w:rsidRDefault="00B14278" w:rsidP="00B14278">
      <w:pPr>
        <w:pStyle w:val="NoSpacing"/>
        <w:rPr>
          <w:rFonts w:ascii="Segoe UI Symbol" w:hAnsi="Segoe UI Symbol"/>
        </w:rPr>
      </w:pPr>
      <w:r w:rsidRPr="00B14278">
        <w:rPr>
          <w:rFonts w:ascii="Segoe UI Symbol" w:hAnsi="Segoe UI Symbol"/>
        </w:rPr>
        <w:t>The building will be of a simple, traditional form consistent with rural outbuildings.</w:t>
      </w:r>
    </w:p>
    <w:p w14:paraId="0BCB67C6" w14:textId="77777777" w:rsidR="00B14278" w:rsidRPr="00B14278" w:rsidRDefault="00B14278" w:rsidP="00B14278">
      <w:pPr>
        <w:pStyle w:val="NoSpacing"/>
        <w:rPr>
          <w:rFonts w:ascii="Segoe UI Symbol" w:hAnsi="Segoe UI Symbol"/>
        </w:rPr>
      </w:pPr>
    </w:p>
    <w:p w14:paraId="1558C6D0" w14:textId="77777777" w:rsidR="00B14278" w:rsidRPr="00B14278" w:rsidRDefault="00B14278" w:rsidP="00B14278">
      <w:pPr>
        <w:pStyle w:val="NoSpacing"/>
        <w:rPr>
          <w:rFonts w:ascii="Segoe UI Symbol" w:hAnsi="Segoe UI Symbol"/>
        </w:rPr>
      </w:pPr>
      <w:r w:rsidRPr="00B14278">
        <w:rPr>
          <w:rFonts w:ascii="Segoe UI Symbol" w:hAnsi="Segoe UI Symbol"/>
        </w:rPr>
        <w:t>Materials will include:</w:t>
      </w:r>
    </w:p>
    <w:p w14:paraId="09CFCFAA" w14:textId="77777777" w:rsidR="00B14278" w:rsidRPr="00B14278" w:rsidRDefault="00B14278" w:rsidP="00B14278">
      <w:pPr>
        <w:pStyle w:val="NoSpacing"/>
        <w:rPr>
          <w:rFonts w:ascii="Segoe UI Symbol" w:hAnsi="Segoe UI Symbol"/>
        </w:rPr>
      </w:pPr>
    </w:p>
    <w:p w14:paraId="045E65C8" w14:textId="77777777" w:rsidR="00B14278" w:rsidRPr="00B14278" w:rsidRDefault="00B14278" w:rsidP="00B14278">
      <w:pPr>
        <w:pStyle w:val="NoSpacing"/>
        <w:rPr>
          <w:rFonts w:ascii="Segoe UI Symbol" w:hAnsi="Segoe UI Symbol"/>
        </w:rPr>
      </w:pPr>
      <w:r w:rsidRPr="00B14278">
        <w:rPr>
          <w:rFonts w:ascii="Segoe UI Symbol" w:hAnsi="Segoe UI Symbol"/>
        </w:rPr>
        <w:t>Timber weatherboard cladding</w:t>
      </w:r>
    </w:p>
    <w:p w14:paraId="347365E6" w14:textId="77777777" w:rsidR="00B14278" w:rsidRPr="00B14278" w:rsidRDefault="00B14278" w:rsidP="00B14278">
      <w:pPr>
        <w:pStyle w:val="NoSpacing"/>
        <w:rPr>
          <w:rFonts w:ascii="Segoe UI Symbol" w:hAnsi="Segoe UI Symbol"/>
        </w:rPr>
      </w:pPr>
      <w:r w:rsidRPr="00B14278">
        <w:rPr>
          <w:rFonts w:ascii="Segoe UI Symbol" w:hAnsi="Segoe UI Symbol"/>
        </w:rPr>
        <w:t>A simple pitched roof of subdued finish</w:t>
      </w:r>
    </w:p>
    <w:p w14:paraId="4A1903E4" w14:textId="77777777" w:rsidR="00B14278" w:rsidRPr="00B14278" w:rsidRDefault="00B14278" w:rsidP="00B14278">
      <w:pPr>
        <w:pStyle w:val="NoSpacing"/>
        <w:rPr>
          <w:rFonts w:ascii="Segoe UI Symbol" w:hAnsi="Segoe UI Symbol"/>
        </w:rPr>
      </w:pPr>
      <w:r w:rsidRPr="00B14278">
        <w:rPr>
          <w:rFonts w:ascii="Segoe UI Symbol" w:hAnsi="Segoe UI Symbol"/>
        </w:rPr>
        <w:lastRenderedPageBreak/>
        <w:t>Timber double doors on the south-facing elevation</w:t>
      </w:r>
    </w:p>
    <w:p w14:paraId="3CB72BC7" w14:textId="77777777" w:rsidR="00B14278" w:rsidRPr="00B14278" w:rsidRDefault="00B14278" w:rsidP="00B14278">
      <w:pPr>
        <w:pStyle w:val="NoSpacing"/>
        <w:rPr>
          <w:rFonts w:ascii="Segoe UI Symbol" w:hAnsi="Segoe UI Symbol"/>
        </w:rPr>
      </w:pPr>
    </w:p>
    <w:p w14:paraId="5A1744FD" w14:textId="77777777" w:rsidR="00B14278" w:rsidRPr="00B14278" w:rsidRDefault="00B14278" w:rsidP="00B14278">
      <w:pPr>
        <w:pStyle w:val="NoSpacing"/>
        <w:rPr>
          <w:rFonts w:ascii="Segoe UI Symbol" w:hAnsi="Segoe UI Symbol"/>
        </w:rPr>
      </w:pPr>
      <w:r w:rsidRPr="00B14278">
        <w:rPr>
          <w:rFonts w:ascii="Segoe UI Symbol" w:hAnsi="Segoe UI Symbol"/>
        </w:rPr>
        <w:t>The design avoids unnecessary domestic features and reflects the utilitarian character of agricultural structures in the area.</w:t>
      </w:r>
    </w:p>
    <w:p w14:paraId="49BE73A1" w14:textId="77777777" w:rsidR="00B14278" w:rsidRPr="00B14278" w:rsidRDefault="00B14278" w:rsidP="00B14278">
      <w:pPr>
        <w:pStyle w:val="NoSpacing"/>
        <w:rPr>
          <w:rFonts w:ascii="Segoe UI Symbol" w:hAnsi="Segoe UI Symbol"/>
        </w:rPr>
      </w:pPr>
    </w:p>
    <w:p w14:paraId="2A66B989" w14:textId="4B5E98EE" w:rsidR="00B14278" w:rsidRPr="00B14278" w:rsidRDefault="007C65BC" w:rsidP="007C65BC">
      <w:pPr>
        <w:pStyle w:val="Heading2"/>
      </w:pPr>
      <w:bookmarkStart w:id="7" w:name="_Toc226620814"/>
      <w:r>
        <w:t xml:space="preserve">4.4 </w:t>
      </w:r>
      <w:r w:rsidR="00B14278" w:rsidRPr="00B14278">
        <w:t>Landscaping</w:t>
      </w:r>
      <w:bookmarkEnd w:id="7"/>
    </w:p>
    <w:p w14:paraId="41E892A3" w14:textId="77777777" w:rsidR="00B14278" w:rsidRPr="00B14278" w:rsidRDefault="00B14278" w:rsidP="00B14278">
      <w:pPr>
        <w:pStyle w:val="NoSpacing"/>
        <w:rPr>
          <w:rFonts w:ascii="Segoe UI Symbol" w:hAnsi="Segoe UI Symbol"/>
        </w:rPr>
      </w:pPr>
    </w:p>
    <w:p w14:paraId="124E5733" w14:textId="77777777" w:rsidR="00B14278" w:rsidRPr="00B14278" w:rsidRDefault="00B14278" w:rsidP="00B14278">
      <w:pPr>
        <w:pStyle w:val="NoSpacing"/>
        <w:rPr>
          <w:rFonts w:ascii="Segoe UI Symbol" w:hAnsi="Segoe UI Symbol"/>
        </w:rPr>
      </w:pPr>
      <w:r w:rsidRPr="00B14278">
        <w:rPr>
          <w:rFonts w:ascii="Segoe UI Symbol" w:hAnsi="Segoe UI Symbol"/>
        </w:rPr>
        <w:t>No significant landscaping works are required. The building will sit within an established paddock setting, with existing vegetation and built form providing sufficient screening.</w:t>
      </w:r>
    </w:p>
    <w:p w14:paraId="62740D27" w14:textId="77777777" w:rsidR="00B14278" w:rsidRPr="00B14278" w:rsidRDefault="00B14278" w:rsidP="00B14278">
      <w:pPr>
        <w:pStyle w:val="NoSpacing"/>
        <w:rPr>
          <w:rFonts w:ascii="Segoe UI Symbol" w:hAnsi="Segoe UI Symbol"/>
        </w:rPr>
      </w:pPr>
    </w:p>
    <w:p w14:paraId="192971E7" w14:textId="77777777" w:rsidR="00B14278" w:rsidRPr="00B14278" w:rsidRDefault="00B14278" w:rsidP="00B14278">
      <w:pPr>
        <w:pStyle w:val="NoSpacing"/>
        <w:rPr>
          <w:rFonts w:ascii="Segoe UI Symbol" w:hAnsi="Segoe UI Symbol"/>
        </w:rPr>
      </w:pPr>
      <w:r w:rsidRPr="00B14278">
        <w:rPr>
          <w:rFonts w:ascii="Segoe UI Symbol" w:hAnsi="Segoe UI Symbol"/>
        </w:rPr>
        <w:t>The proposal will not result in the loss of important landscape features.</w:t>
      </w:r>
    </w:p>
    <w:p w14:paraId="66037180" w14:textId="77777777" w:rsidR="00B14278" w:rsidRDefault="00B14278" w:rsidP="00B14278">
      <w:pPr>
        <w:pStyle w:val="NoSpacing"/>
        <w:rPr>
          <w:rFonts w:ascii="Segoe UI Symbol" w:hAnsi="Segoe UI Symbol"/>
        </w:rPr>
      </w:pPr>
    </w:p>
    <w:p w14:paraId="277599FB" w14:textId="77777777" w:rsidR="001202A6" w:rsidRPr="00B14278" w:rsidRDefault="001202A6" w:rsidP="00B14278">
      <w:pPr>
        <w:pStyle w:val="NoSpacing"/>
        <w:rPr>
          <w:rFonts w:ascii="Segoe UI Symbol" w:hAnsi="Segoe UI Symbol"/>
        </w:rPr>
      </w:pPr>
    </w:p>
    <w:p w14:paraId="2D261963" w14:textId="77777777" w:rsidR="00B14278" w:rsidRPr="00B14278" w:rsidRDefault="00B14278" w:rsidP="00B14278">
      <w:pPr>
        <w:pStyle w:val="Heading1"/>
      </w:pPr>
      <w:bookmarkStart w:id="8" w:name="_Toc226620815"/>
      <w:r w:rsidRPr="00B14278">
        <w:t>5. Access</w:t>
      </w:r>
      <w:bookmarkEnd w:id="8"/>
    </w:p>
    <w:p w14:paraId="29A8B54C" w14:textId="77777777" w:rsidR="00B14278" w:rsidRPr="00B14278" w:rsidRDefault="00B14278" w:rsidP="00B14278">
      <w:pPr>
        <w:pStyle w:val="NoSpacing"/>
        <w:rPr>
          <w:rFonts w:ascii="Segoe UI Symbol" w:hAnsi="Segoe UI Symbol"/>
        </w:rPr>
      </w:pPr>
    </w:p>
    <w:p w14:paraId="483FDF47" w14:textId="77777777" w:rsidR="00B14278" w:rsidRPr="00B14278" w:rsidRDefault="00B14278" w:rsidP="00B14278">
      <w:pPr>
        <w:pStyle w:val="NoSpacing"/>
        <w:rPr>
          <w:rFonts w:ascii="Segoe UI Symbol" w:hAnsi="Segoe UI Symbol"/>
        </w:rPr>
      </w:pPr>
      <w:r w:rsidRPr="00B14278">
        <w:rPr>
          <w:rFonts w:ascii="Segoe UI Symbol" w:hAnsi="Segoe UI Symbol"/>
        </w:rPr>
        <w:t>Access to the site is already established and will remain unchanged.</w:t>
      </w:r>
    </w:p>
    <w:p w14:paraId="5565893F" w14:textId="77777777" w:rsidR="00B14278" w:rsidRPr="00B14278" w:rsidRDefault="00B14278" w:rsidP="00B14278">
      <w:pPr>
        <w:pStyle w:val="NoSpacing"/>
        <w:rPr>
          <w:rFonts w:ascii="Segoe UI Symbol" w:hAnsi="Segoe UI Symbol"/>
        </w:rPr>
      </w:pPr>
    </w:p>
    <w:p w14:paraId="334F29A7" w14:textId="77777777" w:rsidR="00B14278" w:rsidRPr="00B14278" w:rsidRDefault="00B14278" w:rsidP="00B14278">
      <w:pPr>
        <w:pStyle w:val="NoSpacing"/>
        <w:rPr>
          <w:rFonts w:ascii="Segoe UI Symbol" w:hAnsi="Segoe UI Symbol"/>
        </w:rPr>
      </w:pPr>
      <w:r w:rsidRPr="00B14278">
        <w:rPr>
          <w:rFonts w:ascii="Segoe UI Symbol" w:hAnsi="Segoe UI Symbol"/>
        </w:rPr>
        <w:t>The building will be accessed informally via the existing paddock, with no requirement for new formal access arrangements, parking areas, or intensification of use.</w:t>
      </w:r>
    </w:p>
    <w:p w14:paraId="7EFDB77E" w14:textId="77777777" w:rsidR="00B14278" w:rsidRPr="00B14278" w:rsidRDefault="00B14278" w:rsidP="00B14278">
      <w:pPr>
        <w:pStyle w:val="NoSpacing"/>
        <w:rPr>
          <w:rFonts w:ascii="Segoe UI Symbol" w:hAnsi="Segoe UI Symbol"/>
        </w:rPr>
      </w:pPr>
    </w:p>
    <w:p w14:paraId="66755615" w14:textId="77777777" w:rsidR="00B14278" w:rsidRPr="00B14278" w:rsidRDefault="00B14278" w:rsidP="00B14278">
      <w:pPr>
        <w:pStyle w:val="NoSpacing"/>
        <w:rPr>
          <w:rFonts w:ascii="Segoe UI Symbol" w:hAnsi="Segoe UI Symbol"/>
        </w:rPr>
      </w:pPr>
      <w:r w:rsidRPr="00B14278">
        <w:rPr>
          <w:rFonts w:ascii="Segoe UI Symbol" w:hAnsi="Segoe UI Symbol"/>
        </w:rPr>
        <w:t>The proposal is low key and will not generate additional traffic movements beyond those associated with routine land management.</w:t>
      </w:r>
    </w:p>
    <w:p w14:paraId="3E744077" w14:textId="77777777" w:rsidR="00B14278" w:rsidRPr="00B14278" w:rsidRDefault="00B14278" w:rsidP="00B14278">
      <w:pPr>
        <w:pStyle w:val="NoSpacing"/>
        <w:rPr>
          <w:rFonts w:ascii="Segoe UI Symbol" w:hAnsi="Segoe UI Symbol"/>
        </w:rPr>
      </w:pPr>
    </w:p>
    <w:p w14:paraId="0CD9F119" w14:textId="77777777" w:rsidR="00B14278" w:rsidRPr="00B14278" w:rsidRDefault="00B14278" w:rsidP="00B14278">
      <w:pPr>
        <w:pStyle w:val="Heading1"/>
      </w:pPr>
      <w:bookmarkStart w:id="9" w:name="_Toc226620816"/>
      <w:r w:rsidRPr="00B14278">
        <w:t>6. Character and Impact</w:t>
      </w:r>
      <w:bookmarkEnd w:id="9"/>
    </w:p>
    <w:p w14:paraId="2002F3B9" w14:textId="77777777" w:rsidR="00B14278" w:rsidRPr="00B14278" w:rsidRDefault="00B14278" w:rsidP="00B14278">
      <w:pPr>
        <w:pStyle w:val="NoSpacing"/>
        <w:rPr>
          <w:rFonts w:ascii="Segoe UI Symbol" w:hAnsi="Segoe UI Symbol"/>
        </w:rPr>
      </w:pPr>
    </w:p>
    <w:p w14:paraId="2C4CB70E" w14:textId="77777777" w:rsidR="00B14278" w:rsidRPr="00B14278" w:rsidRDefault="00B14278" w:rsidP="00B14278">
      <w:pPr>
        <w:pStyle w:val="NoSpacing"/>
        <w:rPr>
          <w:rFonts w:ascii="Segoe UI Symbol" w:hAnsi="Segoe UI Symbol"/>
        </w:rPr>
      </w:pPr>
      <w:r w:rsidRPr="00B14278">
        <w:rPr>
          <w:rFonts w:ascii="Segoe UI Symbol" w:hAnsi="Segoe UI Symbol"/>
        </w:rPr>
        <w:t>The proposal has been designed to respect and respond to the rural character of Chute Cadley.</w:t>
      </w:r>
    </w:p>
    <w:p w14:paraId="16176C6E" w14:textId="77777777" w:rsidR="00B14278" w:rsidRPr="00B14278" w:rsidRDefault="00B14278" w:rsidP="00B14278">
      <w:pPr>
        <w:pStyle w:val="NoSpacing"/>
        <w:rPr>
          <w:rFonts w:ascii="Segoe UI Symbol" w:hAnsi="Segoe UI Symbol"/>
        </w:rPr>
      </w:pPr>
    </w:p>
    <w:p w14:paraId="1BA7715C" w14:textId="77777777" w:rsidR="00B14278" w:rsidRPr="00B14278" w:rsidRDefault="00B14278" w:rsidP="00B14278">
      <w:pPr>
        <w:pStyle w:val="NoSpacing"/>
        <w:rPr>
          <w:rFonts w:ascii="Segoe UI Symbol" w:hAnsi="Segoe UI Symbol"/>
        </w:rPr>
      </w:pPr>
      <w:r w:rsidRPr="00B14278">
        <w:rPr>
          <w:rFonts w:ascii="Segoe UI Symbol" w:hAnsi="Segoe UI Symbol"/>
        </w:rPr>
        <w:t>Its small scale, simple design, and use of traditional materials ensure that it integrates appropriately with its surroundings. The presence of existing screening, including the adjacent barn, further reduces any visual impact.</w:t>
      </w:r>
    </w:p>
    <w:p w14:paraId="01B48F26" w14:textId="77777777" w:rsidR="00B14278" w:rsidRPr="00B14278" w:rsidRDefault="00B14278" w:rsidP="00B14278">
      <w:pPr>
        <w:pStyle w:val="NoSpacing"/>
        <w:rPr>
          <w:rFonts w:ascii="Segoe UI Symbol" w:hAnsi="Segoe UI Symbol"/>
        </w:rPr>
      </w:pPr>
    </w:p>
    <w:p w14:paraId="06E4452D" w14:textId="77777777" w:rsidR="00B14278" w:rsidRDefault="00B14278" w:rsidP="00B14278">
      <w:pPr>
        <w:pStyle w:val="NoSpacing"/>
        <w:rPr>
          <w:rFonts w:ascii="Segoe UI Symbol" w:hAnsi="Segoe UI Symbol"/>
        </w:rPr>
      </w:pPr>
      <w:r w:rsidRPr="00B14278">
        <w:rPr>
          <w:rFonts w:ascii="Segoe UI Symbol" w:hAnsi="Segoe UI Symbol"/>
        </w:rPr>
        <w:t>The development will not result in harm to the character or appearance of the area and is consistent with the established pattern of small-scale rural outbuildings.</w:t>
      </w:r>
    </w:p>
    <w:p w14:paraId="5BA5819D" w14:textId="77777777" w:rsidR="00787F6E" w:rsidRDefault="00787F6E" w:rsidP="00B14278">
      <w:pPr>
        <w:pStyle w:val="NoSpacing"/>
        <w:rPr>
          <w:rFonts w:ascii="Segoe UI Symbol" w:hAnsi="Segoe UI Symbol"/>
        </w:rPr>
      </w:pPr>
    </w:p>
    <w:p w14:paraId="45FEFC11" w14:textId="5505D530" w:rsidR="00787F6E" w:rsidRDefault="00787F6E" w:rsidP="00787F6E">
      <w:pPr>
        <w:pStyle w:val="Heading1"/>
      </w:pPr>
      <w:bookmarkStart w:id="10" w:name="_Toc226620817"/>
      <w:r>
        <w:t>7.0 Biodiversity and Habitat</w:t>
      </w:r>
      <w:bookmarkEnd w:id="10"/>
    </w:p>
    <w:p w14:paraId="65669682" w14:textId="77777777" w:rsidR="00787F6E" w:rsidRDefault="00787F6E" w:rsidP="00B14278">
      <w:pPr>
        <w:pStyle w:val="NoSpacing"/>
        <w:rPr>
          <w:rFonts w:ascii="Segoe UI Symbol" w:hAnsi="Segoe UI Symbol"/>
        </w:rPr>
      </w:pPr>
    </w:p>
    <w:p w14:paraId="23CA87C0" w14:textId="77777777" w:rsidR="00787F6E" w:rsidRPr="00787F6E" w:rsidRDefault="00787F6E" w:rsidP="00787F6E">
      <w:pPr>
        <w:pStyle w:val="NoSpacing"/>
        <w:rPr>
          <w:rFonts w:ascii="Segoe UI Symbol" w:hAnsi="Segoe UI Symbol"/>
        </w:rPr>
      </w:pPr>
      <w:r w:rsidRPr="00787F6E">
        <w:rPr>
          <w:rFonts w:ascii="Segoe UI Symbol" w:hAnsi="Segoe UI Symbol"/>
        </w:rPr>
        <w:t xml:space="preserve">The existing trees and hedgerows within and adjacent to the site have been fully considered as part of the design process. A Tree Plan has been submitted in support of the application, which demonstrates that the proposed outbuilding has been carefully sited to avoid any conflict with existing root protection areas. The development will not require the removal or pruning of any trees </w:t>
      </w:r>
      <w:r w:rsidRPr="00787F6E">
        <w:rPr>
          <w:rFonts w:ascii="Segoe UI Symbol" w:hAnsi="Segoe UI Symbol"/>
        </w:rPr>
        <w:lastRenderedPageBreak/>
        <w:t>or hedgerows, and no adverse impacts on these features are anticipated. As such, the proposal retains all existing trees and hedgerows, preserving their contribution to the character and setting of the site.</w:t>
      </w:r>
    </w:p>
    <w:p w14:paraId="2BC68953" w14:textId="77777777" w:rsidR="00787F6E" w:rsidRPr="00787F6E" w:rsidRDefault="00787F6E" w:rsidP="00787F6E">
      <w:pPr>
        <w:pStyle w:val="NoSpacing"/>
        <w:rPr>
          <w:rFonts w:ascii="Segoe UI Symbol" w:hAnsi="Segoe UI Symbol"/>
        </w:rPr>
      </w:pPr>
      <w:r w:rsidRPr="00787F6E">
        <w:rPr>
          <w:rFonts w:ascii="Segoe UI Symbol" w:hAnsi="Segoe UI Symbol"/>
        </w:rPr>
        <w:t>The proposal will involve the localised removal of grass and low-level vegetation within the footprint of the building and its immediate base; however, this is limited in extent and confined to an area of managed paddock with low ecological value. There will be no loss or fragmentation of higher value habitats, and the development will not give rise to any wider ecological impacts.</w:t>
      </w:r>
    </w:p>
    <w:p w14:paraId="07BB9915" w14:textId="77777777" w:rsidR="00787F6E" w:rsidRPr="00B14278" w:rsidRDefault="00787F6E" w:rsidP="00B14278">
      <w:pPr>
        <w:pStyle w:val="NoSpacing"/>
        <w:rPr>
          <w:rFonts w:ascii="Segoe UI Symbol" w:hAnsi="Segoe UI Symbol"/>
        </w:rPr>
      </w:pPr>
    </w:p>
    <w:p w14:paraId="41DFA248" w14:textId="4B86AB37" w:rsidR="00B14278" w:rsidRPr="00B14278" w:rsidRDefault="00787F6E" w:rsidP="00B14278">
      <w:pPr>
        <w:pStyle w:val="Heading1"/>
      </w:pPr>
      <w:bookmarkStart w:id="11" w:name="_Toc226620818"/>
      <w:r>
        <w:t>8</w:t>
      </w:r>
      <w:r w:rsidR="00B14278" w:rsidRPr="00B14278">
        <w:t>. Conclusion</w:t>
      </w:r>
      <w:bookmarkEnd w:id="11"/>
    </w:p>
    <w:p w14:paraId="3B616DA9" w14:textId="77777777" w:rsidR="00B14278" w:rsidRPr="00B14278" w:rsidRDefault="00B14278" w:rsidP="00B14278">
      <w:pPr>
        <w:pStyle w:val="NoSpacing"/>
        <w:rPr>
          <w:rFonts w:ascii="Segoe UI Symbol" w:hAnsi="Segoe UI Symbol"/>
        </w:rPr>
      </w:pPr>
    </w:p>
    <w:p w14:paraId="23B8CD81" w14:textId="77777777" w:rsidR="00B14278" w:rsidRPr="00B14278" w:rsidRDefault="00B14278" w:rsidP="00B14278">
      <w:pPr>
        <w:pStyle w:val="NoSpacing"/>
        <w:rPr>
          <w:rFonts w:ascii="Segoe UI Symbol" w:hAnsi="Segoe UI Symbol"/>
        </w:rPr>
      </w:pPr>
      <w:r w:rsidRPr="00B14278">
        <w:rPr>
          <w:rFonts w:ascii="Segoe UI Symbol" w:hAnsi="Segoe UI Symbol"/>
        </w:rPr>
        <w:t>The proposed outbuilding represents a small-scale, functional addition to an established rural site.</w:t>
      </w:r>
    </w:p>
    <w:p w14:paraId="03B090EE" w14:textId="77777777" w:rsidR="00B14278" w:rsidRPr="00B14278" w:rsidRDefault="00B14278" w:rsidP="00B14278">
      <w:pPr>
        <w:pStyle w:val="NoSpacing"/>
        <w:rPr>
          <w:rFonts w:ascii="Segoe UI Symbol" w:hAnsi="Segoe UI Symbol"/>
        </w:rPr>
      </w:pPr>
    </w:p>
    <w:p w14:paraId="27B49D61" w14:textId="77777777" w:rsidR="00B14278" w:rsidRPr="00B14278" w:rsidRDefault="00B14278" w:rsidP="00B14278">
      <w:pPr>
        <w:pStyle w:val="NoSpacing"/>
        <w:rPr>
          <w:rFonts w:ascii="Segoe UI Symbol" w:hAnsi="Segoe UI Symbol"/>
        </w:rPr>
      </w:pPr>
      <w:r w:rsidRPr="00B14278">
        <w:rPr>
          <w:rFonts w:ascii="Segoe UI Symbol" w:hAnsi="Segoe UI Symbol"/>
        </w:rPr>
        <w:t>Its design, scale, and siting have been carefully considered to ensure it remains discreet, proportionate, and in keeping with the character of the area. The proposal will not give rise to adverse impacts and is considered to accord with relevant planning policies.</w:t>
      </w:r>
    </w:p>
    <w:p w14:paraId="57065E70" w14:textId="77777777" w:rsidR="00B14278" w:rsidRPr="00B14278" w:rsidRDefault="00B14278" w:rsidP="00B14278">
      <w:pPr>
        <w:pStyle w:val="NoSpacing"/>
        <w:rPr>
          <w:rFonts w:ascii="Segoe UI Symbol" w:hAnsi="Segoe UI Symbol"/>
        </w:rPr>
      </w:pPr>
    </w:p>
    <w:p w14:paraId="6D16235E" w14:textId="2A61E47A" w:rsidR="00D043EB" w:rsidRPr="00B14278" w:rsidRDefault="00B14278" w:rsidP="00B14278">
      <w:pPr>
        <w:pStyle w:val="NoSpacing"/>
        <w:rPr>
          <w:rFonts w:ascii="Segoe UI Symbol" w:hAnsi="Segoe UI Symbol"/>
        </w:rPr>
      </w:pPr>
      <w:r w:rsidRPr="00B14278">
        <w:rPr>
          <w:rFonts w:ascii="Segoe UI Symbol" w:hAnsi="Segoe UI Symbol"/>
        </w:rPr>
        <w:t>Planning permission is therefore respectfully sought.</w:t>
      </w:r>
    </w:p>
    <w:p w14:paraId="0557B108" w14:textId="77777777" w:rsidR="00D043EB" w:rsidRPr="00B14278" w:rsidRDefault="00D043EB" w:rsidP="00B14278">
      <w:pPr>
        <w:pStyle w:val="NoSpacing"/>
        <w:rPr>
          <w:rFonts w:ascii="Segoe UI Symbol" w:hAnsi="Segoe UI Symbol"/>
        </w:rPr>
      </w:pPr>
    </w:p>
    <w:p w14:paraId="102F3855" w14:textId="77777777" w:rsidR="00D043EB" w:rsidRPr="00B14278" w:rsidRDefault="00D043EB" w:rsidP="00B14278">
      <w:pPr>
        <w:pStyle w:val="NoSpacing"/>
        <w:rPr>
          <w:rFonts w:ascii="Segoe UI Symbol" w:hAnsi="Segoe UI Symbol"/>
        </w:rPr>
      </w:pPr>
    </w:p>
    <w:p w14:paraId="12188B9B" w14:textId="77777777" w:rsidR="00D043EB" w:rsidRPr="00B14278" w:rsidRDefault="00D043EB" w:rsidP="00B14278">
      <w:pPr>
        <w:pStyle w:val="NoSpacing"/>
        <w:rPr>
          <w:rFonts w:ascii="Segoe UI Symbol" w:hAnsi="Segoe UI Symbol"/>
        </w:rPr>
      </w:pPr>
    </w:p>
    <w:p w14:paraId="52B079F9" w14:textId="77777777" w:rsidR="00D043EB" w:rsidRPr="00B14278" w:rsidRDefault="00D043EB" w:rsidP="00B14278">
      <w:pPr>
        <w:pStyle w:val="NoSpacing"/>
        <w:rPr>
          <w:rFonts w:ascii="Segoe UI Symbol" w:hAnsi="Segoe UI Symbol"/>
        </w:rPr>
      </w:pPr>
    </w:p>
    <w:p w14:paraId="6A0A2872" w14:textId="77777777" w:rsidR="00D043EB" w:rsidRPr="00B14278" w:rsidRDefault="00D043EB" w:rsidP="00B14278">
      <w:pPr>
        <w:pStyle w:val="NoSpacing"/>
        <w:rPr>
          <w:rFonts w:ascii="Segoe UI Symbol" w:hAnsi="Segoe UI Symbol"/>
        </w:rPr>
      </w:pPr>
    </w:p>
    <w:p w14:paraId="22BE8737" w14:textId="77777777" w:rsidR="00D043EB" w:rsidRPr="00B14278" w:rsidRDefault="00D043EB" w:rsidP="00B14278">
      <w:pPr>
        <w:pStyle w:val="NoSpacing"/>
        <w:rPr>
          <w:rFonts w:ascii="Segoe UI Symbol" w:hAnsi="Segoe UI Symbol"/>
        </w:rPr>
      </w:pPr>
    </w:p>
    <w:p w14:paraId="02560EBE" w14:textId="77777777" w:rsidR="00D043EB" w:rsidRPr="00B14278" w:rsidRDefault="00D043EB" w:rsidP="00B14278">
      <w:pPr>
        <w:pStyle w:val="NoSpacing"/>
        <w:rPr>
          <w:rFonts w:ascii="Segoe UI Symbol" w:hAnsi="Segoe UI Symbol"/>
        </w:rPr>
      </w:pPr>
    </w:p>
    <w:p w14:paraId="3A80469F" w14:textId="6743E81A" w:rsidR="00E14B92" w:rsidRPr="00B14278" w:rsidRDefault="00E14B92" w:rsidP="00B14278">
      <w:pPr>
        <w:pStyle w:val="NoSpacing"/>
        <w:rPr>
          <w:rFonts w:ascii="Segoe UI Symbol" w:hAnsi="Segoe UI Symbol"/>
        </w:rPr>
      </w:pPr>
    </w:p>
    <w:sectPr w:rsidR="00E14B92" w:rsidRPr="00B14278"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8FDC2" w14:textId="77777777" w:rsidR="004F0280" w:rsidRDefault="004F0280" w:rsidP="005D25C1">
      <w:pPr>
        <w:spacing w:after="0" w:line="240" w:lineRule="auto"/>
      </w:pPr>
      <w:r>
        <w:separator/>
      </w:r>
    </w:p>
  </w:endnote>
  <w:endnote w:type="continuationSeparator" w:id="0">
    <w:p w14:paraId="45823C3C" w14:textId="77777777" w:rsidR="004F0280" w:rsidRDefault="004F0280"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D50D6" w14:textId="77777777" w:rsidR="004F0280" w:rsidRDefault="004F0280" w:rsidP="005D25C1">
      <w:pPr>
        <w:spacing w:after="0" w:line="240" w:lineRule="auto"/>
      </w:pPr>
      <w:r>
        <w:separator/>
      </w:r>
    </w:p>
  </w:footnote>
  <w:footnote w:type="continuationSeparator" w:id="0">
    <w:p w14:paraId="38EADDC8" w14:textId="77777777" w:rsidR="004F0280" w:rsidRDefault="004F0280"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00C13"/>
    <w:rsid w:val="00030AC1"/>
    <w:rsid w:val="000464F8"/>
    <w:rsid w:val="0005496D"/>
    <w:rsid w:val="00056EDA"/>
    <w:rsid w:val="00076D84"/>
    <w:rsid w:val="000A4ED2"/>
    <w:rsid w:val="000E298F"/>
    <w:rsid w:val="000F47B7"/>
    <w:rsid w:val="001202A6"/>
    <w:rsid w:val="00161FC1"/>
    <w:rsid w:val="0019742B"/>
    <w:rsid w:val="001B0676"/>
    <w:rsid w:val="001F2675"/>
    <w:rsid w:val="0023440B"/>
    <w:rsid w:val="00242C40"/>
    <w:rsid w:val="00256DC1"/>
    <w:rsid w:val="002B64EB"/>
    <w:rsid w:val="002C4B41"/>
    <w:rsid w:val="00341401"/>
    <w:rsid w:val="0038335C"/>
    <w:rsid w:val="003C5CFC"/>
    <w:rsid w:val="003E0599"/>
    <w:rsid w:val="003E3B38"/>
    <w:rsid w:val="003E7E17"/>
    <w:rsid w:val="00471689"/>
    <w:rsid w:val="00486E86"/>
    <w:rsid w:val="004979C3"/>
    <w:rsid w:val="004B45FD"/>
    <w:rsid w:val="004F0280"/>
    <w:rsid w:val="005300AA"/>
    <w:rsid w:val="005349AD"/>
    <w:rsid w:val="0058091C"/>
    <w:rsid w:val="005A2512"/>
    <w:rsid w:val="005D25C1"/>
    <w:rsid w:val="005E407A"/>
    <w:rsid w:val="00706BDC"/>
    <w:rsid w:val="00731E4A"/>
    <w:rsid w:val="0075076A"/>
    <w:rsid w:val="00751450"/>
    <w:rsid w:val="00785EEF"/>
    <w:rsid w:val="00787F6E"/>
    <w:rsid w:val="007937CA"/>
    <w:rsid w:val="007A36D6"/>
    <w:rsid w:val="007C65BC"/>
    <w:rsid w:val="007F0035"/>
    <w:rsid w:val="007F0406"/>
    <w:rsid w:val="00810998"/>
    <w:rsid w:val="00825413"/>
    <w:rsid w:val="0083520D"/>
    <w:rsid w:val="00845CBF"/>
    <w:rsid w:val="00847088"/>
    <w:rsid w:val="008F314C"/>
    <w:rsid w:val="00911ED8"/>
    <w:rsid w:val="00931087"/>
    <w:rsid w:val="00942BA7"/>
    <w:rsid w:val="0094407C"/>
    <w:rsid w:val="009671C3"/>
    <w:rsid w:val="009B6916"/>
    <w:rsid w:val="009C3A67"/>
    <w:rsid w:val="009F77FD"/>
    <w:rsid w:val="00A10DC6"/>
    <w:rsid w:val="00A334C9"/>
    <w:rsid w:val="00A34BF4"/>
    <w:rsid w:val="00A45B12"/>
    <w:rsid w:val="00B04466"/>
    <w:rsid w:val="00B14278"/>
    <w:rsid w:val="00B168A6"/>
    <w:rsid w:val="00B33F0C"/>
    <w:rsid w:val="00B5754E"/>
    <w:rsid w:val="00B7187A"/>
    <w:rsid w:val="00B71AFA"/>
    <w:rsid w:val="00BD2E02"/>
    <w:rsid w:val="00BD3394"/>
    <w:rsid w:val="00C01468"/>
    <w:rsid w:val="00C03D3E"/>
    <w:rsid w:val="00C1045E"/>
    <w:rsid w:val="00C11A72"/>
    <w:rsid w:val="00C307E5"/>
    <w:rsid w:val="00C46844"/>
    <w:rsid w:val="00C60A0D"/>
    <w:rsid w:val="00C75486"/>
    <w:rsid w:val="00C947B9"/>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2675E"/>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14278"/>
    <w:pPr>
      <w:keepNext/>
      <w:keepLines/>
      <w:spacing w:before="240" w:after="0"/>
      <w:outlineLvl w:val="0"/>
    </w:pPr>
    <w:rPr>
      <w:rFonts w:ascii="Georgia" w:eastAsiaTheme="majorEastAsia" w:hAnsi="Georgia" w:cstheme="majorBidi"/>
      <w:sz w:val="24"/>
      <w:szCs w:val="32"/>
    </w:rPr>
  </w:style>
  <w:style w:type="paragraph" w:styleId="Heading2">
    <w:name w:val="heading 2"/>
    <w:basedOn w:val="Normal"/>
    <w:next w:val="Normal"/>
    <w:link w:val="Heading2Char"/>
    <w:uiPriority w:val="9"/>
    <w:unhideWhenUsed/>
    <w:qFormat/>
    <w:rsid w:val="007C65BC"/>
    <w:pPr>
      <w:keepNext/>
      <w:keepLines/>
      <w:spacing w:before="40" w:after="0"/>
      <w:outlineLvl w:val="1"/>
    </w:pPr>
    <w:rPr>
      <w:rFonts w:ascii="Georgia" w:eastAsiaTheme="majorEastAsia" w:hAnsi="Georg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14278"/>
    <w:rPr>
      <w:rFonts w:ascii="Georgia" w:eastAsiaTheme="majorEastAsia" w:hAnsi="Georgia" w:cstheme="majorBidi"/>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7C65BC"/>
    <w:rPr>
      <w:rFonts w:ascii="Georgia" w:eastAsiaTheme="majorEastAsia" w:hAnsi="Georgia" w:cstheme="majorBidi"/>
      <w:sz w:val="22"/>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paragraph" w:styleId="NoSpacing">
    <w:name w:val="No Spacing"/>
    <w:uiPriority w:val="1"/>
    <w:qFormat/>
    <w:rsid w:val="00B14278"/>
    <w:pPr>
      <w:suppressAutoHyphens/>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31</TotalTime>
  <Pages>6</Pages>
  <Words>1016</Words>
  <Characters>5655</Characters>
  <Application>Microsoft Office Word</Application>
  <DocSecurity>0</DocSecurity>
  <Lines>209</Lines>
  <Paragraphs>98</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10</cp:revision>
  <cp:lastPrinted>2011-08-04T13:01:00Z</cp:lastPrinted>
  <dcterms:created xsi:type="dcterms:W3CDTF">2026-04-09T07:44:00Z</dcterms:created>
  <dcterms:modified xsi:type="dcterms:W3CDTF">2026-04-16T10:14:00Z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