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0B221" w14:textId="7F71E9B0" w:rsidR="00482AD3" w:rsidRPr="00BE5567" w:rsidRDefault="00876D97">
      <w:pPr>
        <w:rPr>
          <w:rFonts w:cstheme="minorHAnsi"/>
          <w:color w:val="FF0000"/>
        </w:rPr>
      </w:pPr>
      <w:r w:rsidRPr="00BE5567">
        <w:rPr>
          <w:rFonts w:cstheme="minorHAnsi"/>
          <w:noProof/>
          <w:color w:val="FF0000"/>
          <w:lang w:eastAsia="en-GB"/>
        </w:rPr>
        <mc:AlternateContent>
          <mc:Choice Requires="wps">
            <w:drawing>
              <wp:inline distT="0" distB="0" distL="0" distR="0" wp14:anchorId="76F0B9E3" wp14:editId="76F0B9E4">
                <wp:extent cx="4010025" cy="1404620"/>
                <wp:effectExtent l="0" t="0" r="9525" b="31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1404620"/>
                        </a:xfrm>
                        <a:prstGeom prst="rect">
                          <a:avLst/>
                        </a:prstGeom>
                        <a:solidFill>
                          <a:srgbClr val="FFFFFF"/>
                        </a:solidFill>
                        <a:ln w="9525">
                          <a:noFill/>
                          <a:miter lim="800000"/>
                          <a:headEnd/>
                          <a:tailEnd/>
                        </a:ln>
                      </wps:spPr>
                      <wps:txbx>
                        <w:txbxContent>
                          <w:p w14:paraId="0AABA0CE" w14:textId="1AEF618B" w:rsidR="00305BEC" w:rsidRDefault="00305BEC" w:rsidP="00305BEC">
                            <w:pPr>
                              <w:pStyle w:val="Eventname"/>
                            </w:pPr>
                            <w:r>
                              <w:t>The Royal International Air Tattoo 202</w:t>
                            </w:r>
                            <w:r w:rsidR="00A918FC">
                              <w:t>4</w:t>
                            </w:r>
                          </w:p>
                        </w:txbxContent>
                      </wps:txbx>
                      <wps:bodyPr rot="0" vert="horz" wrap="square" lIns="91440" tIns="45720" rIns="91440" bIns="45720" anchor="t" anchorCtr="0">
                        <a:spAutoFit/>
                      </wps:bodyPr>
                    </wps:wsp>
                  </a:graphicData>
                </a:graphic>
              </wp:inline>
            </w:drawing>
          </mc:Choice>
          <mc:Fallback>
            <w:pict>
              <v:shapetype w14:anchorId="76F0B9E3" id="_x0000_t202" coordsize="21600,21600" o:spt="202" path="m,l,21600r21600,l21600,xe">
                <v:stroke joinstyle="miter"/>
                <v:path gradientshapeok="t" o:connecttype="rect"/>
              </v:shapetype>
              <v:shape id="Text Box 2" o:spid="_x0000_s1026" type="#_x0000_t202" style="width:315.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" stroked="f">
                <v:textbox style="mso-fit-shape-to-text:t">
                  <w:txbxContent>
                    <w:p w14:paraId="0AABA0CE" w14:textId="1AEF618B" w:rsidR="00305BEC" w:rsidRDefault="00305BEC" w:rsidP="00305BEC">
                      <w:pPr>
                        <w:pStyle w:val="Eventname"/>
                      </w:pPr>
                      <w:r>
                        <w:t>The Royal International Air Tattoo 202</w:t>
                      </w:r>
                      <w:r w:rsidR="00A918FC">
                        <w:t>4</w:t>
                      </w:r>
                    </w:p>
                  </w:txbxContent>
                </v:textbox>
                <w10:anchorlock/>
              </v:shape>
            </w:pict>
          </mc:Fallback>
        </mc:AlternateContent>
      </w:r>
    </w:p>
    <w:p w14:paraId="76F0B222" w14:textId="77777777" w:rsidR="00876D97" w:rsidRPr="00BE5567" w:rsidRDefault="00876D97">
      <w:pPr>
        <w:rPr>
          <w:rFonts w:cstheme="minorHAnsi"/>
          <w:color w:val="FF0000"/>
        </w:rPr>
      </w:pPr>
      <w:r w:rsidRPr="00BE5567">
        <w:rPr>
          <w:rFonts w:cstheme="minorHAnsi"/>
          <w:noProof/>
          <w:color w:val="FF0000"/>
          <w:lang w:eastAsia="en-GB"/>
        </w:rPr>
        <mc:AlternateContent>
          <mc:Choice Requires="wps">
            <w:drawing>
              <wp:inline distT="0" distB="0" distL="0" distR="0" wp14:anchorId="76F0B9E5" wp14:editId="76F0B9E6">
                <wp:extent cx="5638800" cy="3505200"/>
                <wp:effectExtent l="0" t="0" r="0" b="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505200"/>
                        </a:xfrm>
                        <a:prstGeom prst="rect">
                          <a:avLst/>
                        </a:prstGeom>
                        <a:solidFill>
                          <a:srgbClr val="FFFFFF"/>
                        </a:solidFill>
                        <a:ln w="9525">
                          <a:noFill/>
                          <a:miter lim="800000"/>
                          <a:headEnd/>
                          <a:tailEnd/>
                        </a:ln>
                      </wps:spPr>
                      <wps:txbx>
                        <w:txbxContent>
                          <w:p w14:paraId="76F0BA59" w14:textId="67A729E0" w:rsidR="00223784" w:rsidRDefault="009C65BE" w:rsidP="00C53063">
                            <w:pPr>
                              <w:pStyle w:val="SOPtitle"/>
                            </w:pPr>
                            <w:r>
                              <w:t>Delivery</w:t>
                            </w:r>
                            <w:r w:rsidR="00223784">
                              <w:t xml:space="preserve"> Instruction</w:t>
                            </w:r>
                          </w:p>
                          <w:p w14:paraId="76F0BA5A" w14:textId="329204D9" w:rsidR="00223784" w:rsidRDefault="00223784" w:rsidP="00C53063">
                            <w:pPr>
                              <w:pStyle w:val="SOPmatter"/>
                            </w:pPr>
                            <w:r>
                              <w:t xml:space="preserve">Number: </w:t>
                            </w:r>
                            <w:r w:rsidR="005019F9">
                              <w:t>6.</w:t>
                            </w:r>
                            <w:r w:rsidR="008D3663">
                              <w:t>3</w:t>
                            </w:r>
                          </w:p>
                          <w:p w14:paraId="76F0BA5B" w14:textId="523C942F" w:rsidR="00223784" w:rsidRDefault="00223784" w:rsidP="00C53063">
                            <w:pPr>
                              <w:pStyle w:val="SOPmatter"/>
                            </w:pPr>
                            <w:r>
                              <w:t xml:space="preserve">Title: </w:t>
                            </w:r>
                            <w:r w:rsidR="00A918FC">
                              <w:t>Volunteer</w:t>
                            </w:r>
                            <w:r>
                              <w:t xml:space="preserve"> Campsite</w:t>
                            </w:r>
                          </w:p>
                          <w:p w14:paraId="03317D65" w14:textId="25702CB9" w:rsidR="00A918FC" w:rsidRPr="00A918FC" w:rsidRDefault="00223784" w:rsidP="00C53063">
                            <w:pPr>
                              <w:pStyle w:val="SOPmatter"/>
                              <w:rPr>
                                <w:bCs/>
                              </w:rPr>
                            </w:pPr>
                            <w:r>
                              <w:t xml:space="preserve">Owner: </w:t>
                            </w:r>
                            <w:r w:rsidR="003C4298">
                              <w:rPr>
                                <w:bCs/>
                              </w:rPr>
                              <w:t xml:space="preserve">Alicia Pullen </w:t>
                            </w:r>
                          </w:p>
                          <w:p w14:paraId="76F0BA5D" w14:textId="5E3FD1AC" w:rsidR="00223784" w:rsidRDefault="00223784" w:rsidP="00C53063">
                            <w:pPr>
                              <w:pStyle w:val="SOPmatter"/>
                            </w:pPr>
                            <w:r>
                              <w:t xml:space="preserve">RIAT Ext: </w:t>
                            </w:r>
                            <w:r w:rsidR="002E45AA">
                              <w:t>5666</w:t>
                            </w:r>
                          </w:p>
                          <w:p w14:paraId="76F0BA5E" w14:textId="21C847F3" w:rsidR="00223784" w:rsidRDefault="00223784" w:rsidP="00C53063">
                            <w:pPr>
                              <w:pStyle w:val="SOPmatter"/>
                            </w:pPr>
                            <w:r>
                              <w:t xml:space="preserve">Department: Volunteer Engagement </w:t>
                            </w:r>
                          </w:p>
                          <w:p w14:paraId="76F0BA5F" w14:textId="5AAC936F" w:rsidR="00223784" w:rsidRDefault="00223784" w:rsidP="00C53063">
                            <w:pPr>
                              <w:pStyle w:val="SOPmatter"/>
                            </w:pPr>
                            <w:r>
                              <w:t>Revision: 0</w:t>
                            </w:r>
                            <w:r w:rsidR="001A68A2">
                              <w:t>.1</w:t>
                            </w:r>
                          </w:p>
                          <w:p w14:paraId="76F0BA60" w14:textId="23B1227D" w:rsidR="00223784" w:rsidRPr="00C53063" w:rsidRDefault="00223784" w:rsidP="00C53063">
                            <w:pPr>
                              <w:pStyle w:val="SOPmatter"/>
                            </w:pPr>
                            <w:r>
                              <w:t xml:space="preserve">Date: </w:t>
                            </w:r>
                            <w:r w:rsidR="003E4BBB">
                              <w:rPr>
                                <w:bCs/>
                              </w:rPr>
                              <w:t>24.04.24</w:t>
                            </w:r>
                          </w:p>
                        </w:txbxContent>
                      </wps:txbx>
                      <wps:bodyPr rot="0" vert="horz" wrap="square" lIns="91440" tIns="45720" rIns="91440" bIns="45720" anchor="t" anchorCtr="0">
                        <a:noAutofit/>
                      </wps:bodyPr>
                    </wps:wsp>
                  </a:graphicData>
                </a:graphic>
              </wp:inline>
            </w:drawing>
          </mc:Choice>
          <mc:Fallback>
            <w:pict>
              <v:shape w14:anchorId="76F0B9E5" id="_x0000_s1027" type="#_x0000_t202" style="width:444pt;height: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" stroked="f">
                <v:textbox>
                  <w:txbxContent>
                    <w:p w14:paraId="76F0BA59" w14:textId="67A729E0" w:rsidR="00223784" w:rsidRDefault="009C65BE" w:rsidP="00C53063">
                      <w:pPr>
                        <w:pStyle w:val="SOPtitle"/>
                      </w:pPr>
                      <w:r>
                        <w:t>Delivery</w:t>
                      </w:r>
                      <w:r w:rsidR="00223784">
                        <w:t xml:space="preserve"> Instruction</w:t>
                      </w:r>
                    </w:p>
                    <w:p w14:paraId="76F0BA5A" w14:textId="329204D9" w:rsidR="00223784" w:rsidRDefault="00223784" w:rsidP="00C53063">
                      <w:pPr>
                        <w:pStyle w:val="SOPmatter"/>
                      </w:pPr>
                      <w:r>
                        <w:t xml:space="preserve">Number: </w:t>
                      </w:r>
                      <w:r w:rsidR="005019F9">
                        <w:t>6.</w:t>
                      </w:r>
                      <w:r w:rsidR="008D3663">
                        <w:t>3</w:t>
                      </w:r>
                    </w:p>
                    <w:p w14:paraId="76F0BA5B" w14:textId="523C942F" w:rsidR="00223784" w:rsidRDefault="00223784" w:rsidP="00C53063">
                      <w:pPr>
                        <w:pStyle w:val="SOPmatter"/>
                      </w:pPr>
                      <w:r>
                        <w:t xml:space="preserve">Title: </w:t>
                      </w:r>
                      <w:r w:rsidR="00A918FC">
                        <w:t>Volunteer</w:t>
                      </w:r>
                      <w:r>
                        <w:t xml:space="preserve"> Campsite</w:t>
                      </w:r>
                    </w:p>
                    <w:p w14:paraId="03317D65" w14:textId="25702CB9" w:rsidR="00A918FC" w:rsidRPr="00A918FC" w:rsidRDefault="00223784" w:rsidP="00C53063">
                      <w:pPr>
                        <w:pStyle w:val="SOPmatter"/>
                        <w:rPr>
                          <w:bCs/>
                        </w:rPr>
                      </w:pPr>
                      <w:r>
                        <w:t xml:space="preserve">Owner: </w:t>
                      </w:r>
                      <w:r w:rsidR="003C4298">
                        <w:rPr>
                          <w:bCs/>
                        </w:rPr>
                        <w:t xml:space="preserve">Alicia Pullen </w:t>
                      </w:r>
                    </w:p>
                    <w:p w14:paraId="76F0BA5D" w14:textId="5E3FD1AC" w:rsidR="00223784" w:rsidRDefault="00223784" w:rsidP="00C53063">
                      <w:pPr>
                        <w:pStyle w:val="SOPmatter"/>
                      </w:pPr>
                      <w:r>
                        <w:t xml:space="preserve">RIAT Ext: </w:t>
                      </w:r>
                      <w:r w:rsidR="002E45AA">
                        <w:t>5666</w:t>
                      </w:r>
                    </w:p>
                    <w:p w14:paraId="76F0BA5E" w14:textId="21C847F3" w:rsidR="00223784" w:rsidRDefault="00223784" w:rsidP="00C53063">
                      <w:pPr>
                        <w:pStyle w:val="SOPmatter"/>
                      </w:pPr>
                      <w:r>
                        <w:t xml:space="preserve">Department: Volunteer Engagement </w:t>
                      </w:r>
                    </w:p>
                    <w:p w14:paraId="76F0BA5F" w14:textId="5AAC936F" w:rsidR="00223784" w:rsidRDefault="00223784" w:rsidP="00C53063">
                      <w:pPr>
                        <w:pStyle w:val="SOPmatter"/>
                      </w:pPr>
                      <w:r>
                        <w:t>Revision: 0</w:t>
                      </w:r>
                      <w:r w:rsidR="001A68A2">
                        <w:t>.1</w:t>
                      </w:r>
                    </w:p>
                    <w:p w14:paraId="76F0BA60" w14:textId="23B1227D" w:rsidR="00223784" w:rsidRPr="00C53063" w:rsidRDefault="00223784" w:rsidP="00C53063">
                      <w:pPr>
                        <w:pStyle w:val="SOPmatter"/>
                      </w:pPr>
                      <w:r>
                        <w:t xml:space="preserve">Date: </w:t>
                      </w:r>
                      <w:r w:rsidR="003E4BBB">
                        <w:rPr>
                          <w:bCs/>
                        </w:rPr>
                        <w:t>24.04.24</w:t>
                      </w:r>
                    </w:p>
                  </w:txbxContent>
                </v:textbox>
                <w10:anchorlock/>
              </v:shape>
            </w:pict>
          </mc:Fallback>
        </mc:AlternateContent>
      </w:r>
    </w:p>
    <w:p w14:paraId="76F0B223" w14:textId="77777777" w:rsidR="00C53063" w:rsidRPr="00BE5567" w:rsidRDefault="00C53063">
      <w:pPr>
        <w:rPr>
          <w:rFonts w:cstheme="minorHAnsi"/>
          <w:color w:val="FF0000"/>
        </w:rPr>
      </w:pPr>
    </w:p>
    <w:tbl>
      <w:tblPr>
        <w:tblStyle w:val="TableGrid"/>
        <w:tblW w:w="0" w:type="auto"/>
        <w:tblLook w:val="04A0" w:firstRow="1" w:lastRow="0" w:firstColumn="1" w:lastColumn="0" w:noHBand="0" w:noVBand="1"/>
      </w:tblPr>
      <w:tblGrid>
        <w:gridCol w:w="3114"/>
        <w:gridCol w:w="5902"/>
      </w:tblGrid>
      <w:tr w:rsidR="0056772E" w:rsidRPr="00BE5567" w14:paraId="76F0B226" w14:textId="77777777" w:rsidTr="00350F8D">
        <w:tc>
          <w:tcPr>
            <w:tcW w:w="3114" w:type="dxa"/>
            <w:shd w:val="clear" w:color="auto" w:fill="3333FF"/>
            <w:vAlign w:val="center"/>
          </w:tcPr>
          <w:p w14:paraId="76F0B224" w14:textId="77777777" w:rsidR="001A7C7D" w:rsidRPr="00BE5567" w:rsidRDefault="00600897" w:rsidP="00350F8D">
            <w:pPr>
              <w:pStyle w:val="Frontmattertableleft"/>
              <w:rPr>
                <w:rFonts w:asciiTheme="minorHAnsi" w:hAnsiTheme="minorHAnsi" w:cstheme="minorHAnsi"/>
                <w:sz w:val="22"/>
              </w:rPr>
            </w:pPr>
            <w:r w:rsidRPr="00BE5567">
              <w:rPr>
                <w:rFonts w:asciiTheme="minorHAnsi" w:hAnsiTheme="minorHAnsi" w:cstheme="minorHAnsi"/>
                <w:sz w:val="22"/>
              </w:rPr>
              <w:t>Objective:</w:t>
            </w:r>
          </w:p>
        </w:tc>
        <w:tc>
          <w:tcPr>
            <w:tcW w:w="5902" w:type="dxa"/>
            <w:shd w:val="clear" w:color="auto" w:fill="99CCFF"/>
          </w:tcPr>
          <w:p w14:paraId="76F0B225" w14:textId="14102D95" w:rsidR="001A7C7D" w:rsidRPr="00BE5567" w:rsidRDefault="0014770B" w:rsidP="00E87B3F">
            <w:pPr>
              <w:pStyle w:val="Frontmattertableright"/>
              <w:rPr>
                <w:rFonts w:asciiTheme="minorHAnsi" w:hAnsiTheme="minorHAnsi" w:cstheme="minorHAnsi"/>
                <w:sz w:val="22"/>
              </w:rPr>
            </w:pPr>
            <w:r w:rsidRPr="00BE5567">
              <w:rPr>
                <w:rFonts w:asciiTheme="minorHAnsi" w:hAnsiTheme="minorHAnsi" w:cstheme="minorHAnsi"/>
                <w:sz w:val="22"/>
              </w:rPr>
              <w:t xml:space="preserve">To outline the administrative, </w:t>
            </w:r>
            <w:r w:rsidR="004222A7" w:rsidRPr="00BE5567">
              <w:rPr>
                <w:rFonts w:asciiTheme="minorHAnsi" w:hAnsiTheme="minorHAnsi" w:cstheme="minorHAnsi"/>
                <w:sz w:val="22"/>
              </w:rPr>
              <w:t>logistic,</w:t>
            </w:r>
            <w:r w:rsidRPr="00BE5567">
              <w:rPr>
                <w:rFonts w:asciiTheme="minorHAnsi" w:hAnsiTheme="minorHAnsi" w:cstheme="minorHAnsi"/>
                <w:sz w:val="22"/>
              </w:rPr>
              <w:t xml:space="preserve"> and organisational arrangements applicable to </w:t>
            </w:r>
            <w:r w:rsidR="009578C5" w:rsidRPr="00BE5567">
              <w:rPr>
                <w:rFonts w:asciiTheme="minorHAnsi" w:hAnsiTheme="minorHAnsi" w:cstheme="minorHAnsi"/>
                <w:sz w:val="22"/>
              </w:rPr>
              <w:t xml:space="preserve">the </w:t>
            </w:r>
            <w:r w:rsidR="003F3961">
              <w:rPr>
                <w:rFonts w:asciiTheme="minorHAnsi" w:hAnsiTheme="minorHAnsi" w:cstheme="minorHAnsi"/>
                <w:sz w:val="22"/>
              </w:rPr>
              <w:t>Volunteer</w:t>
            </w:r>
            <w:r w:rsidR="009578C5" w:rsidRPr="00BE5567">
              <w:rPr>
                <w:rFonts w:asciiTheme="minorHAnsi" w:hAnsiTheme="minorHAnsi" w:cstheme="minorHAnsi"/>
                <w:sz w:val="22"/>
              </w:rPr>
              <w:t xml:space="preserve"> </w:t>
            </w:r>
            <w:r w:rsidR="002708E1" w:rsidRPr="00BE5567">
              <w:rPr>
                <w:rFonts w:asciiTheme="minorHAnsi" w:hAnsiTheme="minorHAnsi" w:cstheme="minorHAnsi"/>
                <w:sz w:val="22"/>
              </w:rPr>
              <w:t>C</w:t>
            </w:r>
            <w:r w:rsidR="009578C5" w:rsidRPr="00BE5567">
              <w:rPr>
                <w:rFonts w:asciiTheme="minorHAnsi" w:hAnsiTheme="minorHAnsi" w:cstheme="minorHAnsi"/>
                <w:sz w:val="22"/>
              </w:rPr>
              <w:t>ampsite on Site 14</w:t>
            </w:r>
          </w:p>
        </w:tc>
      </w:tr>
      <w:tr w:rsidR="0056772E" w:rsidRPr="00BE5567" w14:paraId="76F0B229" w14:textId="77777777" w:rsidTr="00350F8D">
        <w:tc>
          <w:tcPr>
            <w:tcW w:w="3114" w:type="dxa"/>
            <w:shd w:val="clear" w:color="auto" w:fill="3333FF"/>
            <w:vAlign w:val="center"/>
          </w:tcPr>
          <w:p w14:paraId="76F0B227" w14:textId="77777777" w:rsidR="001A7C7D" w:rsidRPr="00BE5567" w:rsidRDefault="00600897" w:rsidP="00350F8D">
            <w:pPr>
              <w:pStyle w:val="Frontmattertableleft"/>
              <w:rPr>
                <w:rFonts w:asciiTheme="minorHAnsi" w:hAnsiTheme="minorHAnsi" w:cstheme="minorHAnsi"/>
                <w:sz w:val="22"/>
              </w:rPr>
            </w:pPr>
            <w:r w:rsidRPr="00BE5567">
              <w:rPr>
                <w:rFonts w:asciiTheme="minorHAnsi" w:hAnsiTheme="minorHAnsi" w:cstheme="minorHAnsi"/>
                <w:sz w:val="22"/>
              </w:rPr>
              <w:t>Applies to:</w:t>
            </w:r>
          </w:p>
        </w:tc>
        <w:tc>
          <w:tcPr>
            <w:tcW w:w="5902" w:type="dxa"/>
            <w:shd w:val="clear" w:color="auto" w:fill="99CCFF"/>
          </w:tcPr>
          <w:p w14:paraId="44579972" w14:textId="77777777" w:rsidR="00521B53" w:rsidRPr="00521B53" w:rsidRDefault="00521B53" w:rsidP="00521B53">
            <w:pPr>
              <w:pStyle w:val="Tablecontentbold"/>
              <w:rPr>
                <w:b w:val="0"/>
                <w:bCs/>
              </w:rPr>
            </w:pPr>
            <w:r w:rsidRPr="00521B53">
              <w:rPr>
                <w:b w:val="0"/>
                <w:bCs/>
              </w:rPr>
              <w:t>Volunteer Engagement</w:t>
            </w:r>
          </w:p>
          <w:p w14:paraId="6FA68BD1" w14:textId="77777777" w:rsidR="00521B53" w:rsidRPr="00521B53" w:rsidRDefault="00521B53" w:rsidP="00521B53">
            <w:pPr>
              <w:pStyle w:val="Tablecontentbold"/>
              <w:rPr>
                <w:b w:val="0"/>
                <w:bCs/>
              </w:rPr>
            </w:pPr>
            <w:r w:rsidRPr="00521B53">
              <w:rPr>
                <w:b w:val="0"/>
                <w:bCs/>
              </w:rPr>
              <w:t>Campsite Manager (FTC)</w:t>
            </w:r>
          </w:p>
          <w:p w14:paraId="634ED639" w14:textId="77777777" w:rsidR="00521B53" w:rsidRPr="00521B53" w:rsidRDefault="00521B53" w:rsidP="00521B53">
            <w:pPr>
              <w:pStyle w:val="Tablecontentbold"/>
              <w:rPr>
                <w:b w:val="0"/>
                <w:bCs/>
              </w:rPr>
            </w:pPr>
            <w:r w:rsidRPr="00521B53">
              <w:rPr>
                <w:b w:val="0"/>
                <w:bCs/>
              </w:rPr>
              <w:t>Team Reception</w:t>
            </w:r>
          </w:p>
          <w:p w14:paraId="6669ED67" w14:textId="77777777" w:rsidR="00521B53" w:rsidRDefault="00521B53" w:rsidP="00521B53">
            <w:pPr>
              <w:pStyle w:val="Tablecontentbold"/>
              <w:rPr>
                <w:b w:val="0"/>
                <w:bCs/>
              </w:rPr>
            </w:pPr>
            <w:r w:rsidRPr="00521B53">
              <w:rPr>
                <w:b w:val="0"/>
                <w:bCs/>
              </w:rPr>
              <w:t>Ground Operations</w:t>
            </w:r>
          </w:p>
          <w:p w14:paraId="76F0B228" w14:textId="137ABB23" w:rsidR="001A7C7D" w:rsidRPr="00521B53" w:rsidRDefault="00521B53" w:rsidP="00521B53">
            <w:pPr>
              <w:pStyle w:val="Tablecontentbold"/>
              <w:rPr>
                <w:b w:val="0"/>
                <w:bCs/>
              </w:rPr>
            </w:pPr>
            <w:r w:rsidRPr="00521B53">
              <w:rPr>
                <w:b w:val="0"/>
                <w:bCs/>
              </w:rPr>
              <w:t>IT &amp; Comms</w:t>
            </w:r>
          </w:p>
        </w:tc>
      </w:tr>
      <w:tr w:rsidR="0056772E" w:rsidRPr="00BE5567" w14:paraId="76F0B22C" w14:textId="77777777" w:rsidTr="00350F8D">
        <w:tc>
          <w:tcPr>
            <w:tcW w:w="3114" w:type="dxa"/>
            <w:shd w:val="clear" w:color="auto" w:fill="3333FF"/>
            <w:vAlign w:val="center"/>
          </w:tcPr>
          <w:p w14:paraId="76F0B22A" w14:textId="77777777" w:rsidR="001A7C7D" w:rsidRPr="00BE5567" w:rsidRDefault="00600897" w:rsidP="00350F8D">
            <w:pPr>
              <w:pStyle w:val="Frontmattertableleft"/>
              <w:rPr>
                <w:rFonts w:asciiTheme="minorHAnsi" w:hAnsiTheme="minorHAnsi" w:cstheme="minorHAnsi"/>
                <w:sz w:val="22"/>
              </w:rPr>
            </w:pPr>
            <w:r w:rsidRPr="00BE5567">
              <w:rPr>
                <w:rFonts w:asciiTheme="minorHAnsi" w:hAnsiTheme="minorHAnsi" w:cstheme="minorHAnsi"/>
                <w:sz w:val="22"/>
              </w:rPr>
              <w:t>Policy or handbook reference:</w:t>
            </w:r>
          </w:p>
        </w:tc>
        <w:tc>
          <w:tcPr>
            <w:tcW w:w="5902" w:type="dxa"/>
            <w:shd w:val="clear" w:color="auto" w:fill="99CCFF"/>
          </w:tcPr>
          <w:p w14:paraId="76F0B22B" w14:textId="08C57165" w:rsidR="001A7C7D" w:rsidRPr="00BE5567" w:rsidRDefault="007F6757" w:rsidP="00AA7C43">
            <w:pPr>
              <w:pStyle w:val="Frontmattertableright"/>
              <w:rPr>
                <w:rFonts w:asciiTheme="minorHAnsi" w:hAnsiTheme="minorHAnsi" w:cstheme="minorHAnsi"/>
                <w:sz w:val="22"/>
              </w:rPr>
            </w:pPr>
            <w:r w:rsidRPr="00BE5567">
              <w:rPr>
                <w:rFonts w:asciiTheme="minorHAnsi" w:hAnsiTheme="minorHAnsi" w:cstheme="minorHAnsi"/>
                <w:sz w:val="22"/>
              </w:rPr>
              <w:t xml:space="preserve">RIAT </w:t>
            </w:r>
            <w:r w:rsidR="00AA7C43" w:rsidRPr="00BE5567">
              <w:rPr>
                <w:rFonts w:asciiTheme="minorHAnsi" w:hAnsiTheme="minorHAnsi" w:cstheme="minorHAnsi"/>
                <w:sz w:val="22"/>
              </w:rPr>
              <w:t>20</w:t>
            </w:r>
            <w:r w:rsidR="009C65BE" w:rsidRPr="00BE5567">
              <w:rPr>
                <w:rFonts w:asciiTheme="minorHAnsi" w:hAnsiTheme="minorHAnsi" w:cstheme="minorHAnsi"/>
                <w:sz w:val="22"/>
              </w:rPr>
              <w:t>2</w:t>
            </w:r>
            <w:r w:rsidR="003F3961">
              <w:rPr>
                <w:rFonts w:asciiTheme="minorHAnsi" w:hAnsiTheme="minorHAnsi" w:cstheme="minorHAnsi"/>
                <w:sz w:val="22"/>
              </w:rPr>
              <w:t>4</w:t>
            </w:r>
            <w:r w:rsidRPr="00BE5567">
              <w:rPr>
                <w:rFonts w:asciiTheme="minorHAnsi" w:hAnsiTheme="minorHAnsi" w:cstheme="minorHAnsi"/>
                <w:sz w:val="22"/>
              </w:rPr>
              <w:t xml:space="preserve"> CAD Map</w:t>
            </w:r>
            <w:r w:rsidRPr="00BE5567">
              <w:rPr>
                <w:rFonts w:asciiTheme="minorHAnsi" w:hAnsiTheme="minorHAnsi" w:cstheme="minorHAnsi"/>
                <w:sz w:val="22"/>
              </w:rPr>
              <w:br/>
            </w:r>
            <w:r w:rsidR="00B6619A" w:rsidRPr="00BE5567">
              <w:rPr>
                <w:rFonts w:asciiTheme="minorHAnsi" w:hAnsiTheme="minorHAnsi" w:cstheme="minorHAnsi"/>
                <w:sz w:val="22"/>
              </w:rPr>
              <w:t xml:space="preserve">RIAT </w:t>
            </w:r>
            <w:r w:rsidR="006067D1" w:rsidRPr="00BE5567">
              <w:rPr>
                <w:rFonts w:asciiTheme="minorHAnsi" w:hAnsiTheme="minorHAnsi" w:cstheme="minorHAnsi"/>
                <w:sz w:val="22"/>
              </w:rPr>
              <w:t>20</w:t>
            </w:r>
            <w:r w:rsidR="009C65BE" w:rsidRPr="00BE5567">
              <w:rPr>
                <w:rFonts w:asciiTheme="minorHAnsi" w:hAnsiTheme="minorHAnsi" w:cstheme="minorHAnsi"/>
                <w:sz w:val="22"/>
              </w:rPr>
              <w:t>2</w:t>
            </w:r>
            <w:r w:rsidR="003F3961">
              <w:rPr>
                <w:rFonts w:asciiTheme="minorHAnsi" w:hAnsiTheme="minorHAnsi" w:cstheme="minorHAnsi"/>
                <w:sz w:val="22"/>
              </w:rPr>
              <w:t>4</w:t>
            </w:r>
            <w:r w:rsidR="00B6619A" w:rsidRPr="00BE5567">
              <w:rPr>
                <w:rFonts w:asciiTheme="minorHAnsi" w:hAnsiTheme="minorHAnsi" w:cstheme="minorHAnsi"/>
                <w:sz w:val="22"/>
              </w:rPr>
              <w:t xml:space="preserve"> Event Risk Assessment</w:t>
            </w:r>
          </w:p>
        </w:tc>
      </w:tr>
      <w:tr w:rsidR="0056772E" w:rsidRPr="00BE5567" w14:paraId="76F0B22F" w14:textId="77777777" w:rsidTr="00350F8D">
        <w:tc>
          <w:tcPr>
            <w:tcW w:w="3114" w:type="dxa"/>
            <w:shd w:val="clear" w:color="auto" w:fill="3333FF"/>
            <w:vAlign w:val="center"/>
          </w:tcPr>
          <w:p w14:paraId="76F0B22D" w14:textId="77777777" w:rsidR="001A7C7D" w:rsidRPr="00BE5567" w:rsidRDefault="00600897" w:rsidP="00350F8D">
            <w:pPr>
              <w:pStyle w:val="Frontmattertableleft"/>
              <w:rPr>
                <w:rFonts w:asciiTheme="minorHAnsi" w:hAnsiTheme="minorHAnsi" w:cstheme="minorHAnsi"/>
                <w:sz w:val="22"/>
              </w:rPr>
            </w:pPr>
            <w:r w:rsidRPr="00BE5567">
              <w:rPr>
                <w:rFonts w:asciiTheme="minorHAnsi" w:hAnsiTheme="minorHAnsi" w:cstheme="minorHAnsi"/>
                <w:sz w:val="22"/>
              </w:rPr>
              <w:t>Pre-requisites:</w:t>
            </w:r>
          </w:p>
        </w:tc>
        <w:tc>
          <w:tcPr>
            <w:tcW w:w="5902" w:type="dxa"/>
            <w:shd w:val="clear" w:color="auto" w:fill="99CCFF"/>
          </w:tcPr>
          <w:p w14:paraId="76F0B22E" w14:textId="77777777" w:rsidR="001A7C7D" w:rsidRPr="00BE5567" w:rsidRDefault="00D11FCC" w:rsidP="00600897">
            <w:pPr>
              <w:pStyle w:val="Frontmattertableright"/>
              <w:rPr>
                <w:rFonts w:asciiTheme="minorHAnsi" w:hAnsiTheme="minorHAnsi" w:cstheme="minorHAnsi"/>
                <w:sz w:val="22"/>
              </w:rPr>
            </w:pPr>
            <w:r w:rsidRPr="00BE5567">
              <w:rPr>
                <w:rFonts w:asciiTheme="minorHAnsi" w:hAnsiTheme="minorHAnsi" w:cstheme="minorHAnsi"/>
                <w:sz w:val="22"/>
              </w:rPr>
              <w:t>N/A</w:t>
            </w:r>
          </w:p>
        </w:tc>
      </w:tr>
    </w:tbl>
    <w:p w14:paraId="76F0B230" w14:textId="77777777" w:rsidR="00C53063" w:rsidRPr="00BE5567" w:rsidRDefault="00C53063">
      <w:pPr>
        <w:rPr>
          <w:rFonts w:cstheme="minorHAnsi"/>
          <w:color w:val="FF0000"/>
        </w:rPr>
      </w:pPr>
    </w:p>
    <w:p w14:paraId="76F0B231" w14:textId="77777777" w:rsidR="007F6757" w:rsidRPr="00BE5567" w:rsidRDefault="007F6757">
      <w:pPr>
        <w:rPr>
          <w:rFonts w:cstheme="minorHAnsi"/>
          <w:color w:val="FF0000"/>
        </w:rPr>
      </w:pPr>
    </w:p>
    <w:p w14:paraId="76F0B232" w14:textId="77777777" w:rsidR="007F6757" w:rsidRPr="00BE5567" w:rsidRDefault="007F6757">
      <w:pPr>
        <w:rPr>
          <w:rFonts w:cstheme="minorHAnsi"/>
          <w:color w:val="FF0000"/>
        </w:rPr>
      </w:pPr>
    </w:p>
    <w:p w14:paraId="76F0B233" w14:textId="77777777" w:rsidR="00EE7D29" w:rsidRPr="00BE5567" w:rsidRDefault="00F834AE">
      <w:pPr>
        <w:rPr>
          <w:rFonts w:cstheme="minorHAnsi"/>
          <w:color w:val="FF0000"/>
        </w:rPr>
      </w:pPr>
      <w:r w:rsidRPr="00BE5567">
        <w:rPr>
          <w:rFonts w:cstheme="minorHAnsi"/>
          <w:noProof/>
          <w:color w:val="FF0000"/>
          <w:lang w:eastAsia="en-GB"/>
        </w:rPr>
        <mc:AlternateContent>
          <mc:Choice Requires="wps">
            <w:drawing>
              <wp:anchor distT="45720" distB="45720" distL="114300" distR="114300" simplePos="0" relativeHeight="251658243" behindDoc="0" locked="0" layoutInCell="1" allowOverlap="1" wp14:anchorId="76F0B9E7" wp14:editId="76F0B9E8">
                <wp:simplePos x="0" y="0"/>
                <wp:positionH relativeFrom="column">
                  <wp:posOffset>3534410</wp:posOffset>
                </wp:positionH>
                <wp:positionV relativeFrom="paragraph">
                  <wp:posOffset>200660</wp:posOffset>
                </wp:positionV>
                <wp:extent cx="2360930" cy="140462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6F0BA61" w14:textId="1567E36A" w:rsidR="00223784" w:rsidRDefault="0042785C">
                            <w:r>
                              <w:rPr>
                                <w:noProof/>
                                <w:color w:val="FF0000"/>
                                <w:szCs w:val="28"/>
                                <w:lang w:eastAsia="en-GB"/>
                              </w:rPr>
                              <w:drawing>
                                <wp:inline distT="0" distB="0" distL="0" distR="0" wp14:anchorId="42569232" wp14:editId="0E3361B5">
                                  <wp:extent cx="2376488" cy="981105"/>
                                  <wp:effectExtent l="0" t="0" r="0" b="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7776" cy="98576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6F0B9E7" id="_x0000_s1028" type="#_x0000_t202" style="position:absolute;margin-left:278.3pt;margin-top:15.8pt;width:185.9pt;height:110.6pt;z-index:25165824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lu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" stroked="f">
                <v:textbox style="mso-fit-shape-to-text:t">
                  <w:txbxContent>
                    <w:p w14:paraId="76F0BA61" w14:textId="1567E36A" w:rsidR="00223784" w:rsidRDefault="0042785C">
                      <w:r>
                        <w:rPr>
                          <w:noProof/>
                          <w:color w:val="FF0000"/>
                          <w:szCs w:val="28"/>
                          <w:lang w:eastAsia="en-GB"/>
                        </w:rPr>
                        <w:drawing>
                          <wp:inline distT="0" distB="0" distL="0" distR="0" wp14:anchorId="42569232" wp14:editId="0E3361B5">
                            <wp:extent cx="2376488" cy="981105"/>
                            <wp:effectExtent l="0" t="0" r="0" b="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87776" cy="985765"/>
                                    </a:xfrm>
                                    <a:prstGeom prst="rect">
                                      <a:avLst/>
                                    </a:prstGeom>
                                    <a:noFill/>
                                    <a:ln>
                                      <a:noFill/>
                                    </a:ln>
                                  </pic:spPr>
                                </pic:pic>
                              </a:graphicData>
                            </a:graphic>
                          </wp:inline>
                        </w:drawing>
                      </w:r>
                    </w:p>
                  </w:txbxContent>
                </v:textbox>
                <w10:wrap type="square"/>
              </v:shape>
            </w:pict>
          </mc:Fallback>
        </mc:AlternateContent>
      </w:r>
    </w:p>
    <w:p w14:paraId="76F0B234" w14:textId="77777777" w:rsidR="00F834AE" w:rsidRPr="00BE5567" w:rsidRDefault="00F834AE">
      <w:pPr>
        <w:rPr>
          <w:rFonts w:cstheme="minorHAnsi"/>
          <w:color w:val="FF0000"/>
        </w:rPr>
      </w:pPr>
      <w:r w:rsidRPr="00BE5567">
        <w:rPr>
          <w:rFonts w:cstheme="minorHAnsi"/>
          <w:color w:val="FF0000"/>
        </w:rPr>
        <w:br w:type="page"/>
      </w:r>
    </w:p>
    <w:p w14:paraId="19D2B77D" w14:textId="4C1490CE" w:rsidR="005F56EF" w:rsidRPr="00A918FC" w:rsidRDefault="005F56EF" w:rsidP="005F56EF">
      <w:pPr>
        <w:spacing w:after="0" w:line="240" w:lineRule="auto"/>
        <w:ind w:left="426"/>
        <w:textAlignment w:val="baseline"/>
        <w:rPr>
          <w:rFonts w:eastAsia="Times New Roman" w:cstheme="minorHAnsi"/>
          <w:b/>
          <w:bCs/>
          <w:lang w:eastAsia="en-GB"/>
        </w:rPr>
      </w:pPr>
      <w:r w:rsidRPr="00A918FC">
        <w:rPr>
          <w:rFonts w:eastAsia="Times New Roman" w:cstheme="minorHAnsi"/>
          <w:b/>
          <w:bCs/>
          <w:lang w:eastAsia="en-GB"/>
        </w:rPr>
        <w:lastRenderedPageBreak/>
        <w:t>This Delivery Instruction is a part of a series of publications as described in the RIAT 202</w:t>
      </w:r>
      <w:r w:rsidR="004347A2" w:rsidRPr="00A918FC">
        <w:rPr>
          <w:rFonts w:eastAsia="Times New Roman" w:cstheme="minorHAnsi"/>
          <w:b/>
          <w:bCs/>
          <w:lang w:eastAsia="en-GB"/>
        </w:rPr>
        <w:t>3</w:t>
      </w:r>
      <w:r w:rsidRPr="00A918FC">
        <w:rPr>
          <w:rFonts w:eastAsia="Times New Roman" w:cstheme="minorHAnsi"/>
          <w:b/>
          <w:bCs/>
          <w:lang w:eastAsia="en-GB"/>
        </w:rPr>
        <w:t xml:space="preserve"> Event Plan.  Delivery Instructions are produced by the Royal Air Force Charitable Trust Enterprises to ensure that the Royal International Air Tattoo is staged effectively, </w:t>
      </w:r>
      <w:r w:rsidR="001A68A2" w:rsidRPr="00A918FC">
        <w:rPr>
          <w:rFonts w:eastAsia="Times New Roman" w:cstheme="minorHAnsi"/>
          <w:b/>
          <w:bCs/>
          <w:lang w:eastAsia="en-GB"/>
        </w:rPr>
        <w:t>efficiently,</w:t>
      </w:r>
      <w:r w:rsidRPr="00A918FC">
        <w:rPr>
          <w:rFonts w:eastAsia="Times New Roman" w:cstheme="minorHAnsi"/>
          <w:b/>
          <w:bCs/>
          <w:lang w:eastAsia="en-GB"/>
        </w:rPr>
        <w:t xml:space="preserve"> </w:t>
      </w:r>
      <w:r w:rsidR="001A68A2" w:rsidRPr="00A918FC">
        <w:rPr>
          <w:rFonts w:eastAsia="Times New Roman" w:cstheme="minorHAnsi"/>
          <w:b/>
          <w:bCs/>
          <w:lang w:eastAsia="en-GB"/>
        </w:rPr>
        <w:t>and</w:t>
      </w:r>
      <w:r w:rsidRPr="00A918FC">
        <w:rPr>
          <w:rFonts w:eastAsia="Times New Roman" w:cstheme="minorHAnsi"/>
          <w:b/>
          <w:bCs/>
          <w:lang w:eastAsia="en-GB"/>
        </w:rPr>
        <w:t xml:space="preserve"> most importantly, safely. Should there be any concerns regarding the content of this document, please refer the matter to your RIAT Manager, the author, or in their absence to SOC (Ext 5131 during the show week) as soon as possible. </w:t>
      </w:r>
    </w:p>
    <w:p w14:paraId="657A04DA" w14:textId="77777777" w:rsidR="00A918FC" w:rsidRPr="00A918FC" w:rsidRDefault="00A918FC" w:rsidP="005F56EF">
      <w:pPr>
        <w:spacing w:after="0" w:line="240" w:lineRule="auto"/>
        <w:ind w:left="426"/>
        <w:textAlignment w:val="baseline"/>
        <w:rPr>
          <w:rFonts w:eastAsia="Times New Roman" w:cstheme="minorHAnsi"/>
          <w:b/>
          <w:bCs/>
          <w:lang w:eastAsia="en-GB"/>
        </w:rPr>
      </w:pPr>
    </w:p>
    <w:p w14:paraId="43D60802" w14:textId="2041510A" w:rsidR="005F56EF" w:rsidRPr="00A918FC" w:rsidRDefault="005F56EF" w:rsidP="005F56EF">
      <w:pPr>
        <w:spacing w:after="0" w:line="240" w:lineRule="auto"/>
        <w:ind w:left="426"/>
        <w:textAlignment w:val="baseline"/>
        <w:rPr>
          <w:rFonts w:eastAsia="Times New Roman" w:cstheme="minorHAnsi"/>
          <w:b/>
          <w:bCs/>
          <w:lang w:eastAsia="en-GB"/>
        </w:rPr>
      </w:pPr>
      <w:r w:rsidRPr="00A918FC">
        <w:rPr>
          <w:rFonts w:eastAsia="Times New Roman" w:cstheme="minorHAnsi"/>
          <w:b/>
          <w:bCs/>
          <w:lang w:eastAsia="en-GB"/>
        </w:rPr>
        <w:t xml:space="preserve">RAF Fairford </w:t>
      </w:r>
      <w:r w:rsidR="001A68A2" w:rsidRPr="00A918FC">
        <w:rPr>
          <w:rFonts w:eastAsia="Times New Roman" w:cstheme="minorHAnsi"/>
          <w:b/>
          <w:bCs/>
          <w:lang w:eastAsia="en-GB"/>
        </w:rPr>
        <w:t>is always an operational airfield,</w:t>
      </w:r>
      <w:r w:rsidRPr="00A918FC">
        <w:rPr>
          <w:rFonts w:eastAsia="Times New Roman" w:cstheme="minorHAnsi"/>
          <w:b/>
          <w:bCs/>
          <w:lang w:eastAsia="en-GB"/>
        </w:rPr>
        <w:t xml:space="preserve"> and many critical rules apply.  </w:t>
      </w:r>
    </w:p>
    <w:p w14:paraId="04FE0727" w14:textId="77777777" w:rsidR="005F56EF" w:rsidRPr="00A918FC" w:rsidRDefault="005F56EF" w:rsidP="005F56EF">
      <w:pPr>
        <w:spacing w:after="0" w:line="240" w:lineRule="auto"/>
        <w:ind w:left="426"/>
        <w:textAlignment w:val="baseline"/>
        <w:rPr>
          <w:rFonts w:eastAsia="Times New Roman" w:cstheme="minorHAnsi"/>
          <w:b/>
          <w:bCs/>
          <w:lang w:eastAsia="en-GB"/>
        </w:rPr>
      </w:pPr>
    </w:p>
    <w:tbl>
      <w:tblPr>
        <w:tblStyle w:val="TableGrid"/>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508"/>
        <w:gridCol w:w="4508"/>
      </w:tblGrid>
      <w:tr w:rsidR="005F56EF" w:rsidRPr="00A918FC" w14:paraId="6003168B" w14:textId="77777777" w:rsidTr="009F06E4">
        <w:trPr>
          <w:trHeight w:val="340"/>
          <w:jc w:val="center"/>
        </w:trPr>
        <w:tc>
          <w:tcPr>
            <w:tcW w:w="9016" w:type="dxa"/>
            <w:gridSpan w:val="2"/>
            <w:vAlign w:val="center"/>
          </w:tcPr>
          <w:p w14:paraId="20650F27" w14:textId="77777777" w:rsidR="005F56EF" w:rsidRPr="00A918FC" w:rsidRDefault="005F56EF" w:rsidP="009F06E4">
            <w:pPr>
              <w:pStyle w:val="Tableheader"/>
            </w:pPr>
            <w:r w:rsidRPr="00A918FC">
              <w:t>Standard Distribution</w:t>
            </w:r>
          </w:p>
        </w:tc>
      </w:tr>
      <w:tr w:rsidR="005F56EF" w:rsidRPr="00A918FC" w14:paraId="0E07408D" w14:textId="77777777" w:rsidTr="009F06E4">
        <w:trPr>
          <w:trHeight w:val="340"/>
          <w:jc w:val="center"/>
        </w:trPr>
        <w:tc>
          <w:tcPr>
            <w:tcW w:w="9016" w:type="dxa"/>
            <w:gridSpan w:val="2"/>
            <w:vAlign w:val="center"/>
          </w:tcPr>
          <w:p w14:paraId="7184C85B" w14:textId="02181D3B" w:rsidR="005F56EF" w:rsidRPr="00A918FC" w:rsidRDefault="005F56EF" w:rsidP="009F06E4">
            <w:pPr>
              <w:pStyle w:val="Tablesub-header"/>
              <w:rPr>
                <w:rFonts w:asciiTheme="minorHAnsi" w:hAnsiTheme="minorHAnsi" w:cstheme="minorHAnsi"/>
                <w:sz w:val="22"/>
              </w:rPr>
            </w:pPr>
            <w:r w:rsidRPr="00A918FC">
              <w:rPr>
                <w:rFonts w:asciiTheme="minorHAnsi" w:hAnsiTheme="minorHAnsi" w:cstheme="minorHAnsi"/>
                <w:sz w:val="22"/>
              </w:rPr>
              <w:t>All completed LIs can also be accessed via: RIAT2</w:t>
            </w:r>
            <w:r w:rsidR="004347A2" w:rsidRPr="00A918FC">
              <w:rPr>
                <w:rFonts w:asciiTheme="minorHAnsi" w:hAnsiTheme="minorHAnsi" w:cstheme="minorHAnsi"/>
                <w:sz w:val="22"/>
              </w:rPr>
              <w:t>3</w:t>
            </w:r>
            <w:r w:rsidRPr="00A918FC">
              <w:rPr>
                <w:rFonts w:asciiTheme="minorHAnsi" w:hAnsiTheme="minorHAnsi" w:cstheme="minorHAnsi"/>
                <w:sz w:val="22"/>
              </w:rPr>
              <w:t xml:space="preserve"> Showbook</w:t>
            </w:r>
          </w:p>
        </w:tc>
      </w:tr>
      <w:tr w:rsidR="005F56EF" w:rsidRPr="00A918FC" w14:paraId="4A447830" w14:textId="77777777" w:rsidTr="009F06E4">
        <w:trPr>
          <w:jc w:val="center"/>
        </w:trPr>
        <w:tc>
          <w:tcPr>
            <w:tcW w:w="4508" w:type="dxa"/>
            <w:vAlign w:val="center"/>
          </w:tcPr>
          <w:p w14:paraId="47440D81"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All Directors and Heads (</w:t>
            </w:r>
            <w:proofErr w:type="spellStart"/>
            <w:r w:rsidRPr="00A918FC">
              <w:rPr>
                <w:rFonts w:eastAsia="Times New Roman" w:cstheme="minorHAnsi"/>
                <w:b/>
                <w:bCs/>
                <w:lang w:eastAsia="en-GB"/>
              </w:rPr>
              <w:t>Sharepoint</w:t>
            </w:r>
            <w:proofErr w:type="spellEnd"/>
            <w:r w:rsidRPr="00A918FC">
              <w:rPr>
                <w:rFonts w:eastAsia="Times New Roman" w:cstheme="minorHAnsi"/>
                <w:b/>
                <w:bCs/>
                <w:lang w:eastAsia="en-GB"/>
              </w:rPr>
              <w:t>)</w:t>
            </w:r>
          </w:p>
          <w:p w14:paraId="18C6F51E"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All Staff (</w:t>
            </w:r>
            <w:proofErr w:type="spellStart"/>
            <w:r w:rsidRPr="00A918FC">
              <w:rPr>
                <w:rFonts w:eastAsia="Times New Roman" w:cstheme="minorHAnsi"/>
                <w:b/>
                <w:bCs/>
                <w:lang w:eastAsia="en-GB"/>
              </w:rPr>
              <w:t>Sharepoint</w:t>
            </w:r>
            <w:proofErr w:type="spellEnd"/>
            <w:r w:rsidRPr="00A918FC">
              <w:rPr>
                <w:rFonts w:eastAsia="Times New Roman" w:cstheme="minorHAnsi"/>
                <w:b/>
                <w:bCs/>
                <w:lang w:eastAsia="en-GB"/>
              </w:rPr>
              <w:t>)</w:t>
            </w:r>
          </w:p>
          <w:p w14:paraId="23B63EEA"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Comms and IT (</w:t>
            </w:r>
            <w:proofErr w:type="spellStart"/>
            <w:r w:rsidRPr="00A918FC">
              <w:rPr>
                <w:rFonts w:eastAsia="Times New Roman" w:cstheme="minorHAnsi"/>
                <w:b/>
                <w:bCs/>
                <w:lang w:eastAsia="en-GB"/>
              </w:rPr>
              <w:t>Sharepoint</w:t>
            </w:r>
            <w:proofErr w:type="spellEnd"/>
            <w:r w:rsidRPr="00A918FC">
              <w:rPr>
                <w:rFonts w:eastAsia="Times New Roman" w:cstheme="minorHAnsi"/>
                <w:b/>
                <w:bCs/>
                <w:lang w:eastAsia="en-GB"/>
              </w:rPr>
              <w:t>)</w:t>
            </w:r>
          </w:p>
          <w:p w14:paraId="219867A2" w14:textId="6C4F932C"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 xml:space="preserve">Volunteer Managers (via </w:t>
            </w:r>
            <w:r w:rsidR="00A918FC" w:rsidRPr="00A918FC">
              <w:rPr>
                <w:rFonts w:eastAsia="Times New Roman" w:cstheme="minorHAnsi"/>
                <w:b/>
                <w:bCs/>
                <w:lang w:eastAsia="en-GB"/>
              </w:rPr>
              <w:t>RIAT Managers</w:t>
            </w:r>
            <w:r w:rsidRPr="00A918FC">
              <w:rPr>
                <w:rFonts w:eastAsia="Times New Roman" w:cstheme="minorHAnsi"/>
                <w:b/>
                <w:bCs/>
                <w:lang w:eastAsia="en-GB"/>
              </w:rPr>
              <w:t>)</w:t>
            </w:r>
          </w:p>
          <w:p w14:paraId="6ECC7669"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 </w:t>
            </w:r>
          </w:p>
          <w:p w14:paraId="34E77BB4"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420 ABS (USAF RAF Fairford) - Mrs D Blake (via Ops Director)</w:t>
            </w:r>
          </w:p>
          <w:p w14:paraId="2F816F0D" w14:textId="77777777" w:rsidR="005F56EF" w:rsidRPr="00A918FC" w:rsidRDefault="005F56EF" w:rsidP="00A918FC">
            <w:pPr>
              <w:pStyle w:val="Tablecontentbold"/>
            </w:pPr>
          </w:p>
        </w:tc>
        <w:tc>
          <w:tcPr>
            <w:tcW w:w="4508" w:type="dxa"/>
            <w:vAlign w:val="center"/>
          </w:tcPr>
          <w:p w14:paraId="138E0437" w14:textId="77777777" w:rsidR="005F56EF" w:rsidRPr="00A918FC" w:rsidRDefault="005F56EF" w:rsidP="00A918FC">
            <w:pPr>
              <w:pStyle w:val="Tablecontentbold"/>
            </w:pPr>
          </w:p>
        </w:tc>
      </w:tr>
      <w:tr w:rsidR="005F56EF" w:rsidRPr="00A918FC" w14:paraId="0CBBF195" w14:textId="77777777" w:rsidTr="009F06E4">
        <w:trPr>
          <w:trHeight w:val="510"/>
          <w:jc w:val="center"/>
        </w:trPr>
        <w:tc>
          <w:tcPr>
            <w:tcW w:w="9016" w:type="dxa"/>
            <w:gridSpan w:val="2"/>
            <w:vAlign w:val="center"/>
          </w:tcPr>
          <w:p w14:paraId="3FC3AAD8" w14:textId="77777777" w:rsidR="005F56EF" w:rsidRPr="00A918FC" w:rsidRDefault="005F56EF" w:rsidP="009F06E4">
            <w:pPr>
              <w:pStyle w:val="Tableheader"/>
            </w:pPr>
            <w:r w:rsidRPr="00A918FC">
              <w:t>Additional Distribution</w:t>
            </w:r>
          </w:p>
          <w:p w14:paraId="507DFF67" w14:textId="77777777" w:rsidR="005F56EF" w:rsidRPr="00A918FC" w:rsidRDefault="005F56EF" w:rsidP="009F06E4">
            <w:pPr>
              <w:pStyle w:val="Tableheadersub-text"/>
              <w:rPr>
                <w:sz w:val="22"/>
              </w:rPr>
            </w:pPr>
            <w:r w:rsidRPr="00A918FC">
              <w:rPr>
                <w:sz w:val="22"/>
              </w:rPr>
              <w:t>(responsibility of author and must be in PDF)</w:t>
            </w:r>
          </w:p>
        </w:tc>
      </w:tr>
      <w:tr w:rsidR="005F56EF" w:rsidRPr="00A918FC" w14:paraId="6247C593" w14:textId="77777777" w:rsidTr="009F06E4">
        <w:trPr>
          <w:jc w:val="center"/>
        </w:trPr>
        <w:tc>
          <w:tcPr>
            <w:tcW w:w="4508" w:type="dxa"/>
            <w:vAlign w:val="center"/>
          </w:tcPr>
          <w:p w14:paraId="4BA2015C" w14:textId="77777777" w:rsidR="00A918FC" w:rsidRPr="00521B53" w:rsidRDefault="00A918FC" w:rsidP="00A918FC">
            <w:pPr>
              <w:pStyle w:val="Tablecontentbold"/>
              <w:rPr>
                <w:b w:val="0"/>
                <w:bCs/>
              </w:rPr>
            </w:pPr>
            <w:r w:rsidRPr="00521B53">
              <w:rPr>
                <w:b w:val="0"/>
                <w:bCs/>
              </w:rPr>
              <w:t>For Action:</w:t>
            </w:r>
          </w:p>
          <w:p w14:paraId="1C71A9AB" w14:textId="77777777" w:rsidR="009B39CC" w:rsidRPr="00521B53" w:rsidRDefault="009B39CC" w:rsidP="00A918FC">
            <w:pPr>
              <w:pStyle w:val="Tablecontentbold"/>
              <w:rPr>
                <w:b w:val="0"/>
                <w:bCs/>
              </w:rPr>
            </w:pPr>
          </w:p>
          <w:p w14:paraId="47DAE4DF" w14:textId="77777777" w:rsidR="00B620C3" w:rsidRPr="00521B53" w:rsidRDefault="00B620C3" w:rsidP="00B620C3">
            <w:pPr>
              <w:pStyle w:val="Tablecontentbold"/>
              <w:rPr>
                <w:b w:val="0"/>
                <w:bCs/>
              </w:rPr>
            </w:pPr>
            <w:r w:rsidRPr="00521B53">
              <w:rPr>
                <w:b w:val="0"/>
                <w:bCs/>
              </w:rPr>
              <w:t>Volunteer Engagement</w:t>
            </w:r>
          </w:p>
          <w:p w14:paraId="39EEF690" w14:textId="721EF351" w:rsidR="00521B53" w:rsidRPr="00521B53" w:rsidRDefault="00521B53" w:rsidP="00B620C3">
            <w:pPr>
              <w:pStyle w:val="Tablecontentbold"/>
              <w:rPr>
                <w:b w:val="0"/>
                <w:bCs/>
              </w:rPr>
            </w:pPr>
            <w:r w:rsidRPr="00521B53">
              <w:rPr>
                <w:b w:val="0"/>
                <w:bCs/>
              </w:rPr>
              <w:t>Campsite Manager (FTC</w:t>
            </w:r>
            <w:r>
              <w:rPr>
                <w:b w:val="0"/>
                <w:bCs/>
              </w:rPr>
              <w:t>)</w:t>
            </w:r>
          </w:p>
          <w:p w14:paraId="5BB16AFF" w14:textId="39920F5A" w:rsidR="00521B53" w:rsidRPr="00521B53" w:rsidRDefault="00521B53" w:rsidP="00B620C3">
            <w:pPr>
              <w:pStyle w:val="Tablecontentbold"/>
              <w:rPr>
                <w:b w:val="0"/>
                <w:bCs/>
              </w:rPr>
            </w:pPr>
            <w:r w:rsidRPr="00521B53">
              <w:rPr>
                <w:b w:val="0"/>
                <w:bCs/>
              </w:rPr>
              <w:t>Team Reception</w:t>
            </w:r>
          </w:p>
          <w:p w14:paraId="171B79ED" w14:textId="77777777" w:rsidR="00B620C3" w:rsidRPr="00521B53" w:rsidRDefault="00B620C3" w:rsidP="00B620C3">
            <w:pPr>
              <w:pStyle w:val="Tablecontentbold"/>
              <w:rPr>
                <w:b w:val="0"/>
                <w:bCs/>
              </w:rPr>
            </w:pPr>
            <w:r w:rsidRPr="00521B53">
              <w:rPr>
                <w:b w:val="0"/>
                <w:bCs/>
              </w:rPr>
              <w:t>Ground Operations</w:t>
            </w:r>
          </w:p>
          <w:p w14:paraId="14213E42" w14:textId="77777777" w:rsidR="00B620C3" w:rsidRPr="00521B53" w:rsidRDefault="00B620C3" w:rsidP="00B620C3">
            <w:pPr>
              <w:pStyle w:val="Tablecontentbold"/>
              <w:rPr>
                <w:b w:val="0"/>
                <w:bCs/>
              </w:rPr>
            </w:pPr>
            <w:r w:rsidRPr="00521B53">
              <w:rPr>
                <w:b w:val="0"/>
                <w:bCs/>
              </w:rPr>
              <w:t>IT &amp; Comms</w:t>
            </w:r>
          </w:p>
          <w:p w14:paraId="132E05A9" w14:textId="09520E5B" w:rsidR="00A918FC" w:rsidRPr="00521B53" w:rsidRDefault="00A918FC" w:rsidP="00521B53">
            <w:pPr>
              <w:pStyle w:val="Tablecontentbold"/>
              <w:rPr>
                <w:b w:val="0"/>
                <w:bCs/>
              </w:rPr>
            </w:pPr>
          </w:p>
        </w:tc>
        <w:tc>
          <w:tcPr>
            <w:tcW w:w="4508" w:type="dxa"/>
            <w:vAlign w:val="center"/>
          </w:tcPr>
          <w:p w14:paraId="78E176FA" w14:textId="77777777" w:rsidR="005F56EF" w:rsidRPr="00521B53" w:rsidRDefault="00521B53" w:rsidP="00A918FC">
            <w:pPr>
              <w:pStyle w:val="Tablecontentbold"/>
              <w:rPr>
                <w:b w:val="0"/>
                <w:bCs/>
              </w:rPr>
            </w:pPr>
            <w:r w:rsidRPr="00521B53">
              <w:rPr>
                <w:b w:val="0"/>
                <w:bCs/>
              </w:rPr>
              <w:t>For Info:</w:t>
            </w:r>
          </w:p>
          <w:p w14:paraId="5D7C039A" w14:textId="77777777" w:rsidR="00521B53" w:rsidRPr="00521B53" w:rsidRDefault="00521B53" w:rsidP="00A918FC">
            <w:pPr>
              <w:pStyle w:val="Tablecontentbold"/>
              <w:rPr>
                <w:b w:val="0"/>
                <w:bCs/>
              </w:rPr>
            </w:pPr>
          </w:p>
          <w:p w14:paraId="6F4932F0" w14:textId="77777777" w:rsidR="00521B53" w:rsidRDefault="00521B53" w:rsidP="00A918FC">
            <w:pPr>
              <w:pStyle w:val="Tablecontentbold"/>
              <w:rPr>
                <w:b w:val="0"/>
                <w:bCs/>
              </w:rPr>
            </w:pPr>
            <w:r w:rsidRPr="00521B53">
              <w:rPr>
                <w:b w:val="0"/>
                <w:bCs/>
              </w:rPr>
              <w:t>People &amp; Sustainability Director</w:t>
            </w:r>
          </w:p>
          <w:p w14:paraId="7B4CAC34" w14:textId="6C17F739" w:rsidR="00521B53" w:rsidRDefault="003662EE" w:rsidP="00A918FC">
            <w:pPr>
              <w:pStyle w:val="Tablecontentbold"/>
              <w:rPr>
                <w:b w:val="0"/>
                <w:bCs/>
              </w:rPr>
            </w:pPr>
            <w:r>
              <w:rPr>
                <w:b w:val="0"/>
                <w:bCs/>
              </w:rPr>
              <w:t>Operations Director</w:t>
            </w:r>
          </w:p>
          <w:p w14:paraId="1C542D8E" w14:textId="64646A3E" w:rsidR="00521B53" w:rsidRDefault="00521B53" w:rsidP="00A918FC">
            <w:pPr>
              <w:pStyle w:val="Tablecontentbold"/>
              <w:rPr>
                <w:b w:val="0"/>
                <w:bCs/>
              </w:rPr>
            </w:pPr>
            <w:r>
              <w:rPr>
                <w:b w:val="0"/>
                <w:bCs/>
              </w:rPr>
              <w:t>Night Duty Officers</w:t>
            </w:r>
          </w:p>
          <w:p w14:paraId="679BE25C" w14:textId="3E66A511" w:rsidR="00521B53" w:rsidRPr="00521B53" w:rsidRDefault="00521B53" w:rsidP="00A918FC">
            <w:pPr>
              <w:pStyle w:val="Tablecontentbold"/>
              <w:rPr>
                <w:b w:val="0"/>
                <w:bCs/>
              </w:rPr>
            </w:pPr>
          </w:p>
        </w:tc>
      </w:tr>
      <w:tr w:rsidR="005F56EF" w:rsidRPr="00A918FC" w14:paraId="5DC00C6A" w14:textId="77777777" w:rsidTr="009F06E4">
        <w:trPr>
          <w:trHeight w:val="340"/>
          <w:jc w:val="center"/>
        </w:trPr>
        <w:tc>
          <w:tcPr>
            <w:tcW w:w="4508" w:type="dxa"/>
            <w:vAlign w:val="center"/>
          </w:tcPr>
          <w:p w14:paraId="767396A7" w14:textId="77777777" w:rsidR="005F56EF" w:rsidRPr="00A918FC" w:rsidRDefault="005F56EF" w:rsidP="009F06E4">
            <w:pPr>
              <w:pStyle w:val="Tableheader"/>
            </w:pPr>
            <w:r w:rsidRPr="00A918FC">
              <w:t>Emergency Telephone Numbers</w:t>
            </w:r>
          </w:p>
        </w:tc>
        <w:tc>
          <w:tcPr>
            <w:tcW w:w="4508" w:type="dxa"/>
            <w:vAlign w:val="center"/>
          </w:tcPr>
          <w:p w14:paraId="4B678758" w14:textId="77777777" w:rsidR="005F56EF" w:rsidRPr="00A918FC" w:rsidRDefault="005F56EF" w:rsidP="009F06E4">
            <w:pPr>
              <w:pStyle w:val="Tableheader"/>
            </w:pPr>
            <w:r w:rsidRPr="00A918FC">
              <w:t>General Communications</w:t>
            </w:r>
          </w:p>
        </w:tc>
      </w:tr>
      <w:tr w:rsidR="005F56EF" w:rsidRPr="00A918FC" w14:paraId="2E4734A0" w14:textId="77777777" w:rsidTr="009F06E4">
        <w:trPr>
          <w:jc w:val="center"/>
        </w:trPr>
        <w:tc>
          <w:tcPr>
            <w:tcW w:w="4508" w:type="dxa"/>
            <w:vAlign w:val="center"/>
          </w:tcPr>
          <w:p w14:paraId="2BA9295B"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 xml:space="preserve">3333 </w:t>
            </w:r>
            <w:r w:rsidRPr="00A918FC">
              <w:rPr>
                <w:rFonts w:eastAsia="Times New Roman" w:cstheme="minorHAnsi"/>
                <w:lang w:eastAsia="en-GB"/>
              </w:rPr>
              <w:t>Dial from RIAT Ext. only</w:t>
            </w:r>
            <w:r w:rsidRPr="00A918FC">
              <w:rPr>
                <w:rFonts w:eastAsia="Times New Roman" w:cstheme="minorHAnsi"/>
                <w:b/>
                <w:bCs/>
                <w:lang w:eastAsia="en-GB"/>
              </w:rPr>
              <w:t> </w:t>
            </w:r>
          </w:p>
          <w:p w14:paraId="13A462A6" w14:textId="77777777" w:rsidR="005F56EF" w:rsidRPr="00A918FC" w:rsidRDefault="005F56EF" w:rsidP="009F06E4">
            <w:pPr>
              <w:ind w:left="426"/>
              <w:textAlignment w:val="baseline"/>
              <w:rPr>
                <w:rFonts w:eastAsia="Times New Roman" w:cstheme="minorHAnsi"/>
                <w:b/>
                <w:bCs/>
                <w:lang w:eastAsia="en-GB"/>
              </w:rPr>
            </w:pPr>
          </w:p>
          <w:p w14:paraId="246944EF"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b/>
                <w:bCs/>
                <w:lang w:eastAsia="en-GB"/>
              </w:rPr>
              <w:t>(01285) 713999</w:t>
            </w:r>
          </w:p>
          <w:p w14:paraId="75865B5D" w14:textId="77777777" w:rsidR="005F56EF" w:rsidRPr="00A918FC" w:rsidRDefault="005F56EF" w:rsidP="009F06E4">
            <w:pPr>
              <w:ind w:left="426"/>
              <w:textAlignment w:val="baseline"/>
              <w:rPr>
                <w:rFonts w:eastAsia="Times New Roman" w:cstheme="minorHAnsi"/>
                <w:b/>
                <w:bCs/>
                <w:lang w:eastAsia="en-GB"/>
              </w:rPr>
            </w:pPr>
            <w:r w:rsidRPr="00A918FC">
              <w:rPr>
                <w:rFonts w:eastAsia="Times New Roman" w:cstheme="minorHAnsi"/>
                <w:lang w:eastAsia="en-GB"/>
              </w:rPr>
              <w:t>when dialling from a mobile phone or external telephone (diverts to Ext 3333</w:t>
            </w:r>
            <w:r w:rsidRPr="00A918FC">
              <w:rPr>
                <w:rFonts w:eastAsia="Times New Roman" w:cstheme="minorHAnsi"/>
                <w:b/>
                <w:bCs/>
                <w:lang w:eastAsia="en-GB"/>
              </w:rPr>
              <w:t>) </w:t>
            </w:r>
          </w:p>
          <w:p w14:paraId="3E6BF71F" w14:textId="77777777" w:rsidR="005F56EF" w:rsidRPr="00A918FC" w:rsidRDefault="005F56EF" w:rsidP="009F06E4">
            <w:pPr>
              <w:ind w:left="426"/>
              <w:textAlignment w:val="baseline"/>
              <w:rPr>
                <w:rFonts w:eastAsia="Times New Roman" w:cstheme="minorHAnsi"/>
                <w:b/>
                <w:bCs/>
                <w:lang w:eastAsia="en-GB"/>
              </w:rPr>
            </w:pPr>
          </w:p>
          <w:p w14:paraId="4EF42F4F" w14:textId="77777777" w:rsidR="005F56EF" w:rsidRPr="00A918FC" w:rsidRDefault="005F56EF" w:rsidP="009F06E4">
            <w:pPr>
              <w:ind w:left="426"/>
              <w:textAlignment w:val="baseline"/>
              <w:rPr>
                <w:rFonts w:eastAsia="Times New Roman" w:cstheme="minorHAnsi"/>
                <w:lang w:eastAsia="en-GB"/>
              </w:rPr>
            </w:pPr>
            <w:r w:rsidRPr="00A918FC">
              <w:rPr>
                <w:rFonts w:eastAsia="Times New Roman" w:cstheme="minorHAnsi"/>
                <w:b/>
                <w:bCs/>
                <w:lang w:eastAsia="en-GB"/>
              </w:rPr>
              <w:t xml:space="preserve">999 </w:t>
            </w:r>
            <w:r w:rsidRPr="00A918FC">
              <w:rPr>
                <w:rFonts w:eastAsia="Times New Roman" w:cstheme="minorHAnsi"/>
                <w:lang w:eastAsia="en-GB"/>
              </w:rPr>
              <w:t>Dial from any Ext or phone</w:t>
            </w:r>
          </w:p>
          <w:p w14:paraId="08C7DBBE" w14:textId="77777777" w:rsidR="005F56EF" w:rsidRPr="00A918FC" w:rsidRDefault="005F56EF" w:rsidP="00A918FC">
            <w:pPr>
              <w:pStyle w:val="Tablecontentbold"/>
            </w:pPr>
          </w:p>
        </w:tc>
        <w:tc>
          <w:tcPr>
            <w:tcW w:w="4508" w:type="dxa"/>
            <w:vAlign w:val="center"/>
          </w:tcPr>
          <w:p w14:paraId="7645CD08" w14:textId="77777777" w:rsidR="005F56EF" w:rsidRPr="00A918FC" w:rsidRDefault="005F56EF" w:rsidP="00A918FC">
            <w:pPr>
              <w:pStyle w:val="Tablecontentbold"/>
            </w:pPr>
            <w:r w:rsidRPr="00A918FC">
              <w:t>Tel:</w:t>
            </w:r>
            <w:r w:rsidRPr="00A918FC">
              <w:tab/>
              <w:t>01285-713300 for operator</w:t>
            </w:r>
          </w:p>
          <w:p w14:paraId="2C6B7D98" w14:textId="77777777" w:rsidR="00A918FC" w:rsidRPr="00A918FC" w:rsidRDefault="00A918FC" w:rsidP="00A918FC">
            <w:pPr>
              <w:pStyle w:val="Tablecontentbold"/>
            </w:pPr>
          </w:p>
          <w:p w14:paraId="6ED790E8" w14:textId="77777777" w:rsidR="005F56EF" w:rsidRPr="00A918FC" w:rsidRDefault="005F56EF" w:rsidP="00A918FC">
            <w:pPr>
              <w:pStyle w:val="Tablecontentbold"/>
              <w:rPr>
                <w:rStyle w:val="Hyperlink"/>
              </w:rPr>
            </w:pPr>
            <w:r w:rsidRPr="00A918FC">
              <w:t>Web:</w:t>
            </w:r>
            <w:r w:rsidRPr="00A918FC">
              <w:tab/>
            </w:r>
            <w:hyperlink r:id="rId13" w:history="1">
              <w:r w:rsidRPr="00A918FC">
                <w:rPr>
                  <w:rStyle w:val="Hyperlink"/>
                </w:rPr>
                <w:t>www.airtattoo.com</w:t>
              </w:r>
            </w:hyperlink>
          </w:p>
          <w:p w14:paraId="3E6F8050" w14:textId="77777777" w:rsidR="00A918FC" w:rsidRPr="00A918FC" w:rsidRDefault="00A918FC" w:rsidP="00A918FC">
            <w:pPr>
              <w:pStyle w:val="Tablecontentbold"/>
            </w:pPr>
          </w:p>
          <w:p w14:paraId="5EDF0ECA" w14:textId="77777777" w:rsidR="005F56EF" w:rsidRPr="00A918FC" w:rsidRDefault="005F56EF" w:rsidP="00A918FC">
            <w:pPr>
              <w:pStyle w:val="Tablecontentbold"/>
            </w:pPr>
            <w:r w:rsidRPr="00A918FC">
              <w:t>Email:</w:t>
            </w:r>
            <w:r w:rsidRPr="00A918FC">
              <w:tab/>
            </w:r>
            <w:hyperlink r:id="rId14" w:history="1">
              <w:r w:rsidRPr="00A918FC">
                <w:rPr>
                  <w:rStyle w:val="Hyperlink"/>
                </w:rPr>
                <w:t>customer.services@rafcte.com</w:t>
              </w:r>
            </w:hyperlink>
            <w:r w:rsidRPr="00A918FC">
              <w:t xml:space="preserve"> </w:t>
            </w:r>
          </w:p>
        </w:tc>
      </w:tr>
      <w:tr w:rsidR="005F56EF" w:rsidRPr="00A918FC" w14:paraId="1E5C1C81" w14:textId="77777777" w:rsidTr="009F06E4">
        <w:trPr>
          <w:trHeight w:val="340"/>
          <w:jc w:val="center"/>
        </w:trPr>
        <w:tc>
          <w:tcPr>
            <w:tcW w:w="9016" w:type="dxa"/>
            <w:gridSpan w:val="2"/>
            <w:vAlign w:val="center"/>
          </w:tcPr>
          <w:p w14:paraId="7CBA9E69" w14:textId="77777777" w:rsidR="005F56EF" w:rsidRPr="00A918FC" w:rsidRDefault="005F56EF" w:rsidP="009F06E4">
            <w:pPr>
              <w:pStyle w:val="Tableheader"/>
            </w:pPr>
            <w:r w:rsidRPr="00A918FC">
              <w:t>Postal Address</w:t>
            </w:r>
          </w:p>
        </w:tc>
      </w:tr>
      <w:tr w:rsidR="005F56EF" w:rsidRPr="00A918FC" w14:paraId="757CD626" w14:textId="77777777" w:rsidTr="009F06E4">
        <w:trPr>
          <w:trHeight w:val="340"/>
          <w:jc w:val="center"/>
        </w:trPr>
        <w:tc>
          <w:tcPr>
            <w:tcW w:w="9016" w:type="dxa"/>
            <w:gridSpan w:val="2"/>
            <w:vAlign w:val="center"/>
          </w:tcPr>
          <w:p w14:paraId="4EBE4C2A" w14:textId="77777777" w:rsidR="005F56EF" w:rsidRPr="00A918FC" w:rsidRDefault="005F56EF" w:rsidP="00A918FC">
            <w:pPr>
              <w:pStyle w:val="Tablecontentbold"/>
            </w:pPr>
            <w:r w:rsidRPr="00A918FC">
              <w:t>RAFCTE, Douglas Bader House, Horcott Hill, Fairford, Gloucestershire GL7 4RB, UK</w:t>
            </w:r>
          </w:p>
        </w:tc>
      </w:tr>
    </w:tbl>
    <w:p w14:paraId="5130696A" w14:textId="77777777" w:rsidR="005F56EF" w:rsidRPr="00A918FC" w:rsidRDefault="005F56EF" w:rsidP="005F56EF">
      <w:pPr>
        <w:rPr>
          <w:rFonts w:cstheme="minorHAnsi"/>
        </w:rPr>
      </w:pPr>
    </w:p>
    <w:p w14:paraId="76F0B268" w14:textId="3E03A226" w:rsidR="003725EC" w:rsidRPr="003662EE" w:rsidRDefault="005F56EF" w:rsidP="003662EE">
      <w:pPr>
        <w:spacing w:after="0" w:line="240" w:lineRule="auto"/>
        <w:ind w:left="426"/>
        <w:rPr>
          <w:rFonts w:eastAsia="Times New Roman" w:cstheme="minorHAnsi"/>
          <w:b/>
          <w:bCs/>
          <w:lang w:eastAsia="en-GB"/>
        </w:rPr>
      </w:pPr>
      <w:r w:rsidRPr="00A918FC">
        <w:rPr>
          <w:rFonts w:eastAsia="Times New Roman" w:cstheme="minorHAnsi"/>
          <w:b/>
          <w:bCs/>
          <w:lang w:eastAsia="en-GB"/>
        </w:rPr>
        <w:t xml:space="preserve">In organising The Royal International Air Tattoo, The Royal Air Force Charitable Trust Enterprises (RAFCTE) aims to support its parent charity, The Royal Air Force Charitable Trust (RAFCT). RAFCT’s mission is to Promote the Royal Air Force and Inspire young people and Royal Air Force personnel to fulfil their potential in air, space and technology (further information at </w:t>
      </w:r>
      <w:hyperlink r:id="rId15" w:history="1">
        <w:r w:rsidRPr="00A918FC">
          <w:rPr>
            <w:rStyle w:val="Hyperlink"/>
            <w:rFonts w:eastAsia="Times New Roman" w:cstheme="minorHAnsi"/>
            <w:b/>
            <w:bCs/>
            <w:lang w:eastAsia="en-GB"/>
          </w:rPr>
          <w:t>www.airtatttoo.com</w:t>
        </w:r>
      </w:hyperlink>
      <w:r w:rsidRPr="00A918FC">
        <w:rPr>
          <w:rFonts w:eastAsia="Times New Roman" w:cstheme="minorHAnsi"/>
          <w:b/>
          <w:bCs/>
          <w:lang w:eastAsia="en-GB"/>
        </w:rPr>
        <w:t xml:space="preserve">). The Charity will do this </w:t>
      </w:r>
      <w:proofErr w:type="gramStart"/>
      <w:r w:rsidRPr="00A918FC">
        <w:rPr>
          <w:rFonts w:eastAsia="Times New Roman" w:cstheme="minorHAnsi"/>
          <w:b/>
          <w:bCs/>
          <w:lang w:eastAsia="en-GB"/>
        </w:rPr>
        <w:t>by:</w:t>
      </w:r>
      <w:proofErr w:type="gramEnd"/>
      <w:r w:rsidRPr="00A918FC">
        <w:rPr>
          <w:rFonts w:eastAsia="Times New Roman" w:cstheme="minorHAnsi"/>
          <w:b/>
          <w:bCs/>
          <w:lang w:eastAsia="en-GB"/>
        </w:rPr>
        <w:t xml:space="preserve"> staging the Royal International Air Tattoo and other similar activities; by giving financial grants to satisfy the Trust’s objectives; and, by funding scholarships and other awards. RAFCTE will deliver RIAT to provide the highest possible standard of entertainment for those visiting. The event aims to foster friendship, co-operation and understanding among the many air forces participating from around the world and to inspire the audience</w:t>
      </w:r>
      <w:proofErr w:type="gramStart"/>
      <w:r w:rsidRPr="00A918FC">
        <w:rPr>
          <w:rFonts w:eastAsia="Times New Roman" w:cstheme="minorHAnsi"/>
          <w:b/>
          <w:bCs/>
          <w:lang w:eastAsia="en-GB"/>
        </w:rPr>
        <w:t xml:space="preserve"> and in particular,</w:t>
      </w:r>
      <w:proofErr w:type="gramEnd"/>
      <w:r w:rsidRPr="00A918FC">
        <w:rPr>
          <w:rFonts w:eastAsia="Times New Roman" w:cstheme="minorHAnsi"/>
          <w:b/>
          <w:bCs/>
          <w:lang w:eastAsia="en-GB"/>
        </w:rPr>
        <w:t xml:space="preserve"> the next generation, in all aspects of aviation.</w:t>
      </w:r>
    </w:p>
    <w:p w14:paraId="76F0B28B" w14:textId="2F4F6786" w:rsidR="00CE3BF7" w:rsidRPr="008B0F23" w:rsidRDefault="00CE3BF7"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CE3BF7" w:rsidRPr="008B0F23" w14:paraId="76F0B28E" w14:textId="77777777" w:rsidTr="5BF4E500">
        <w:tc>
          <w:tcPr>
            <w:tcW w:w="2410" w:type="dxa"/>
          </w:tcPr>
          <w:p w14:paraId="76F0B28C" w14:textId="77777777" w:rsidR="00CE3BF7" w:rsidRPr="008B0F23" w:rsidRDefault="004A0A3E" w:rsidP="009B39CC">
            <w:pPr>
              <w:pStyle w:val="Blocklabel"/>
              <w:rPr>
                <w:sz w:val="20"/>
                <w:szCs w:val="20"/>
              </w:rPr>
            </w:pPr>
            <w:r w:rsidRPr="008B0F23">
              <w:rPr>
                <w:sz w:val="20"/>
                <w:szCs w:val="20"/>
              </w:rPr>
              <w:t>Purpose</w:t>
            </w:r>
          </w:p>
        </w:tc>
        <w:tc>
          <w:tcPr>
            <w:tcW w:w="8505" w:type="dxa"/>
          </w:tcPr>
          <w:p w14:paraId="4434EDBC" w14:textId="4812CC43" w:rsidR="008D7484" w:rsidRDefault="009578C5" w:rsidP="00C67407">
            <w:pPr>
              <w:pStyle w:val="Blockcontent"/>
              <w:rPr>
                <w:sz w:val="20"/>
                <w:szCs w:val="20"/>
              </w:rPr>
            </w:pPr>
            <w:r w:rsidRPr="008B0F23">
              <w:rPr>
                <w:sz w:val="20"/>
                <w:szCs w:val="20"/>
              </w:rPr>
              <w:t xml:space="preserve">The </w:t>
            </w:r>
            <w:r w:rsidR="008D7484" w:rsidRPr="008B0F23">
              <w:rPr>
                <w:sz w:val="20"/>
                <w:szCs w:val="20"/>
              </w:rPr>
              <w:t>Volunteer</w:t>
            </w:r>
            <w:r w:rsidRPr="008B0F23">
              <w:rPr>
                <w:sz w:val="20"/>
                <w:szCs w:val="20"/>
              </w:rPr>
              <w:t xml:space="preserve"> Campsite provide</w:t>
            </w:r>
            <w:r w:rsidR="00F70B90" w:rsidRPr="008B0F23">
              <w:rPr>
                <w:sz w:val="20"/>
                <w:szCs w:val="20"/>
              </w:rPr>
              <w:t>s</w:t>
            </w:r>
            <w:r w:rsidR="008A5E2F" w:rsidRPr="008B0F23">
              <w:rPr>
                <w:sz w:val="20"/>
                <w:szCs w:val="20"/>
              </w:rPr>
              <w:t xml:space="preserve"> a temporary </w:t>
            </w:r>
            <w:r w:rsidR="00F13390">
              <w:rPr>
                <w:sz w:val="20"/>
                <w:szCs w:val="20"/>
              </w:rPr>
              <w:t xml:space="preserve">camping </w:t>
            </w:r>
            <w:r w:rsidR="008A5E2F" w:rsidRPr="008B0F23">
              <w:rPr>
                <w:sz w:val="20"/>
                <w:szCs w:val="20"/>
              </w:rPr>
              <w:t xml:space="preserve">area with facilities, including </w:t>
            </w:r>
            <w:r w:rsidR="00A918FC" w:rsidRPr="008B0F23">
              <w:rPr>
                <w:sz w:val="20"/>
                <w:szCs w:val="20"/>
              </w:rPr>
              <w:t>toilets and showers</w:t>
            </w:r>
            <w:r w:rsidR="008A5E2F" w:rsidRPr="008B0F23">
              <w:rPr>
                <w:sz w:val="20"/>
                <w:szCs w:val="20"/>
              </w:rPr>
              <w:t xml:space="preserve">, </w:t>
            </w:r>
            <w:r w:rsidR="00C67407" w:rsidRPr="008B0F23">
              <w:rPr>
                <w:sz w:val="20"/>
                <w:szCs w:val="20"/>
              </w:rPr>
              <w:t xml:space="preserve">a </w:t>
            </w:r>
            <w:r w:rsidR="00944C9A" w:rsidRPr="008B0F23">
              <w:rPr>
                <w:sz w:val="20"/>
                <w:szCs w:val="20"/>
              </w:rPr>
              <w:t xml:space="preserve">small </w:t>
            </w:r>
            <w:r w:rsidR="008A5E2F" w:rsidRPr="008B0F23">
              <w:rPr>
                <w:sz w:val="20"/>
                <w:szCs w:val="20"/>
              </w:rPr>
              <w:t xml:space="preserve">dressing area and </w:t>
            </w:r>
            <w:r w:rsidR="00944C9A" w:rsidRPr="008B0F23">
              <w:rPr>
                <w:sz w:val="20"/>
                <w:szCs w:val="20"/>
              </w:rPr>
              <w:t>water boiler</w:t>
            </w:r>
            <w:r w:rsidR="008A5E2F" w:rsidRPr="008B0F23">
              <w:rPr>
                <w:sz w:val="20"/>
                <w:szCs w:val="20"/>
              </w:rPr>
              <w:t xml:space="preserve"> for</w:t>
            </w:r>
            <w:r w:rsidRPr="008B0F23">
              <w:rPr>
                <w:sz w:val="20"/>
                <w:szCs w:val="20"/>
              </w:rPr>
              <w:t xml:space="preserve"> </w:t>
            </w:r>
            <w:r w:rsidR="007C347F" w:rsidRPr="008B0F23">
              <w:rPr>
                <w:sz w:val="20"/>
                <w:szCs w:val="20"/>
              </w:rPr>
              <w:t xml:space="preserve">volunteers and </w:t>
            </w:r>
            <w:r w:rsidRPr="008B0F23">
              <w:rPr>
                <w:sz w:val="20"/>
                <w:szCs w:val="20"/>
              </w:rPr>
              <w:t>staff</w:t>
            </w:r>
            <w:r w:rsidR="00C67407" w:rsidRPr="008B0F23">
              <w:rPr>
                <w:sz w:val="20"/>
                <w:szCs w:val="20"/>
              </w:rPr>
              <w:t xml:space="preserve"> </w:t>
            </w:r>
            <w:r w:rsidR="00A918FC" w:rsidRPr="008B0F23">
              <w:rPr>
                <w:sz w:val="20"/>
                <w:szCs w:val="20"/>
              </w:rPr>
              <w:t>who choose to camp</w:t>
            </w:r>
            <w:r w:rsidR="00C67407" w:rsidRPr="008B0F23">
              <w:rPr>
                <w:sz w:val="20"/>
                <w:szCs w:val="20"/>
              </w:rPr>
              <w:t xml:space="preserve"> </w:t>
            </w:r>
            <w:r w:rsidR="00A918FC" w:rsidRPr="008B0F23">
              <w:rPr>
                <w:sz w:val="20"/>
                <w:szCs w:val="20"/>
              </w:rPr>
              <w:t>whilst</w:t>
            </w:r>
            <w:r w:rsidRPr="008B0F23">
              <w:rPr>
                <w:sz w:val="20"/>
                <w:szCs w:val="20"/>
              </w:rPr>
              <w:t xml:space="preserve"> </w:t>
            </w:r>
            <w:r w:rsidR="00C67407" w:rsidRPr="008B0F23">
              <w:rPr>
                <w:sz w:val="20"/>
                <w:szCs w:val="20"/>
              </w:rPr>
              <w:t>volunteering at</w:t>
            </w:r>
            <w:r w:rsidRPr="008B0F23">
              <w:rPr>
                <w:sz w:val="20"/>
                <w:szCs w:val="20"/>
              </w:rPr>
              <w:t xml:space="preserve"> </w:t>
            </w:r>
            <w:r w:rsidR="007C347F" w:rsidRPr="008B0F23">
              <w:rPr>
                <w:sz w:val="20"/>
                <w:szCs w:val="20"/>
              </w:rPr>
              <w:t>RIA</w:t>
            </w:r>
            <w:r w:rsidR="007A64EC" w:rsidRPr="008B0F23">
              <w:rPr>
                <w:sz w:val="20"/>
                <w:szCs w:val="20"/>
              </w:rPr>
              <w:t>T.</w:t>
            </w:r>
            <w:r w:rsidR="001D249C">
              <w:rPr>
                <w:sz w:val="20"/>
                <w:szCs w:val="20"/>
              </w:rPr>
              <w:t xml:space="preserve"> </w:t>
            </w:r>
          </w:p>
          <w:p w14:paraId="00FCF485" w14:textId="77777777" w:rsidR="00934592" w:rsidRPr="008B0F23" w:rsidRDefault="00934592" w:rsidP="00C67407">
            <w:pPr>
              <w:pStyle w:val="Blockcontent"/>
              <w:rPr>
                <w:sz w:val="20"/>
                <w:szCs w:val="20"/>
              </w:rPr>
            </w:pPr>
          </w:p>
          <w:p w14:paraId="57720F63" w14:textId="0BE06B8E" w:rsidR="00D467C7" w:rsidRPr="008B0F23" w:rsidRDefault="008D7484" w:rsidP="008D7484">
            <w:pPr>
              <w:pStyle w:val="Blockline"/>
              <w:rPr>
                <w:sz w:val="20"/>
                <w:szCs w:val="20"/>
              </w:rPr>
            </w:pPr>
            <w:r w:rsidRPr="008B0F23">
              <w:rPr>
                <w:sz w:val="20"/>
                <w:szCs w:val="20"/>
              </w:rPr>
              <w:t>Volunteers and staff are welcome to bring their own camping equipment, to include a tent</w:t>
            </w:r>
            <w:r w:rsidR="001D249C">
              <w:rPr>
                <w:sz w:val="20"/>
                <w:szCs w:val="20"/>
              </w:rPr>
              <w:t xml:space="preserve">, </w:t>
            </w:r>
            <w:r w:rsidRPr="008B0F23">
              <w:rPr>
                <w:sz w:val="20"/>
                <w:szCs w:val="20"/>
              </w:rPr>
              <w:t>caravan</w:t>
            </w:r>
            <w:r w:rsidR="001D249C">
              <w:rPr>
                <w:sz w:val="20"/>
                <w:szCs w:val="20"/>
              </w:rPr>
              <w:t xml:space="preserve"> or </w:t>
            </w:r>
            <w:r w:rsidRPr="008B0F23">
              <w:rPr>
                <w:sz w:val="20"/>
                <w:szCs w:val="20"/>
              </w:rPr>
              <w:t>motorhome and associated equipment. They must request a pitch during their online registration process</w:t>
            </w:r>
            <w:r w:rsidR="00C67407" w:rsidRPr="008B0F23">
              <w:rPr>
                <w:sz w:val="20"/>
                <w:szCs w:val="20"/>
              </w:rPr>
              <w:t xml:space="preserve">, </w:t>
            </w:r>
            <w:r w:rsidR="00D467C7" w:rsidRPr="008B0F23">
              <w:rPr>
                <w:sz w:val="20"/>
                <w:szCs w:val="20"/>
              </w:rPr>
              <w:t xml:space="preserve">which should be completed </w:t>
            </w:r>
            <w:r w:rsidR="00C67407" w:rsidRPr="008B0F23">
              <w:rPr>
                <w:sz w:val="20"/>
                <w:szCs w:val="20"/>
              </w:rPr>
              <w:t>prior to arrival</w:t>
            </w:r>
            <w:r w:rsidRPr="008B0F23">
              <w:rPr>
                <w:sz w:val="20"/>
                <w:szCs w:val="20"/>
              </w:rPr>
              <w:t xml:space="preserve">.  </w:t>
            </w:r>
          </w:p>
          <w:p w14:paraId="795E857B" w14:textId="7D0A58F1" w:rsidR="00C67407" w:rsidRPr="008B0F23" w:rsidRDefault="008D7484" w:rsidP="008D7484">
            <w:pPr>
              <w:pStyle w:val="Blockline"/>
              <w:rPr>
                <w:sz w:val="20"/>
                <w:szCs w:val="20"/>
              </w:rPr>
            </w:pPr>
            <w:r w:rsidRPr="008B0F23">
              <w:rPr>
                <w:sz w:val="20"/>
                <w:szCs w:val="20"/>
              </w:rPr>
              <w:t xml:space="preserve">On arrival </w:t>
            </w:r>
            <w:r w:rsidR="00D467C7" w:rsidRPr="008B0F23">
              <w:rPr>
                <w:sz w:val="20"/>
                <w:szCs w:val="20"/>
              </w:rPr>
              <w:t xml:space="preserve">all </w:t>
            </w:r>
            <w:r w:rsidRPr="008B0F23">
              <w:rPr>
                <w:sz w:val="20"/>
                <w:szCs w:val="20"/>
              </w:rPr>
              <w:t xml:space="preserve">volunteers </w:t>
            </w:r>
            <w:r w:rsidR="00C67407" w:rsidRPr="008B0F23">
              <w:rPr>
                <w:sz w:val="20"/>
                <w:szCs w:val="20"/>
              </w:rPr>
              <w:t xml:space="preserve">must check-in at Team Reception first and </w:t>
            </w:r>
            <w:r w:rsidR="00D467C7" w:rsidRPr="008B0F23">
              <w:rPr>
                <w:sz w:val="20"/>
                <w:szCs w:val="20"/>
              </w:rPr>
              <w:t xml:space="preserve">campers </w:t>
            </w:r>
            <w:r w:rsidR="00C67407" w:rsidRPr="008B0F23">
              <w:rPr>
                <w:sz w:val="20"/>
                <w:szCs w:val="20"/>
              </w:rPr>
              <w:t xml:space="preserve">will </w:t>
            </w:r>
            <w:r w:rsidR="00D467C7" w:rsidRPr="008B0F23">
              <w:rPr>
                <w:sz w:val="20"/>
                <w:szCs w:val="20"/>
              </w:rPr>
              <w:t xml:space="preserve">be </w:t>
            </w:r>
            <w:r w:rsidR="00C67407" w:rsidRPr="008B0F23">
              <w:rPr>
                <w:sz w:val="20"/>
                <w:szCs w:val="20"/>
              </w:rPr>
              <w:t xml:space="preserve">directed to the campsite cabin, </w:t>
            </w:r>
            <w:r w:rsidR="00D467C7" w:rsidRPr="008B0F23">
              <w:rPr>
                <w:sz w:val="20"/>
                <w:szCs w:val="20"/>
              </w:rPr>
              <w:t xml:space="preserve">located on Site 14, </w:t>
            </w:r>
            <w:r w:rsidR="00C67407" w:rsidRPr="008B0F23">
              <w:rPr>
                <w:sz w:val="20"/>
                <w:szCs w:val="20"/>
              </w:rPr>
              <w:t>where a member of the campsite team will be waiting to allocate them a pitch. Where</w:t>
            </w:r>
            <w:r w:rsidR="00D467C7" w:rsidRPr="008B0F23">
              <w:rPr>
                <w:sz w:val="20"/>
                <w:szCs w:val="20"/>
              </w:rPr>
              <w:t>ver</w:t>
            </w:r>
            <w:r w:rsidR="00C67407" w:rsidRPr="008B0F23">
              <w:rPr>
                <w:sz w:val="20"/>
                <w:szCs w:val="20"/>
              </w:rPr>
              <w:t xml:space="preserve"> possible, campers will be allocated a pitch situated within their team. </w:t>
            </w:r>
          </w:p>
          <w:p w14:paraId="3E779E16" w14:textId="5006D762" w:rsidR="00D467C7" w:rsidRDefault="00D467C7" w:rsidP="00437FC2">
            <w:pPr>
              <w:pStyle w:val="BodyText"/>
            </w:pPr>
            <w:r>
              <w:t>Electric hook-up can be requested at registration stage for motorhomes</w:t>
            </w:r>
            <w:r w:rsidR="003B377D">
              <w:t xml:space="preserve"> and</w:t>
            </w:r>
            <w:r>
              <w:t xml:space="preserve"> caravans, </w:t>
            </w:r>
            <w:r w:rsidR="4F3C0649">
              <w:t>however,</w:t>
            </w:r>
            <w:r>
              <w:t xml:space="preserve"> cannot be guaranteed.</w:t>
            </w:r>
            <w:r w:rsidR="24843470">
              <w:t xml:space="preserve">  Volunteers </w:t>
            </w:r>
            <w:r w:rsidR="15734864">
              <w:t>are requested not to arrive early as their passes will not allow access</w:t>
            </w:r>
            <w:r w:rsidR="001A1113">
              <w:t xml:space="preserve"> to the site or Dining Facility</w:t>
            </w:r>
            <w:r w:rsidR="15734864">
              <w:t xml:space="preserve">.  </w:t>
            </w:r>
          </w:p>
          <w:p w14:paraId="159E523B" w14:textId="77777777" w:rsidR="00426FE3" w:rsidRPr="008B0F23" w:rsidRDefault="00426FE3" w:rsidP="00437FC2">
            <w:pPr>
              <w:pStyle w:val="BodyText"/>
            </w:pPr>
          </w:p>
          <w:p w14:paraId="62F88E67" w14:textId="37665E91" w:rsidR="00D467C7" w:rsidRPr="008B0F23" w:rsidRDefault="00D467C7" w:rsidP="00D467C7">
            <w:pPr>
              <w:pStyle w:val="Blockline"/>
              <w:rPr>
                <w:sz w:val="20"/>
                <w:szCs w:val="20"/>
              </w:rPr>
            </w:pPr>
            <w:r w:rsidRPr="008B0F23">
              <w:rPr>
                <w:sz w:val="20"/>
                <w:szCs w:val="20"/>
              </w:rPr>
              <w:t>An area of the Volunteer campsite is dedicated to the</w:t>
            </w:r>
            <w:r w:rsidR="00C67407" w:rsidRPr="008B0F23">
              <w:rPr>
                <w:sz w:val="20"/>
                <w:szCs w:val="20"/>
              </w:rPr>
              <w:t xml:space="preserve"> UAS </w:t>
            </w:r>
            <w:r w:rsidRPr="008B0F23">
              <w:rPr>
                <w:sz w:val="20"/>
                <w:szCs w:val="20"/>
              </w:rPr>
              <w:t>(</w:t>
            </w:r>
            <w:r w:rsidR="008D7484" w:rsidRPr="008B0F23">
              <w:rPr>
                <w:sz w:val="20"/>
                <w:szCs w:val="20"/>
              </w:rPr>
              <w:t>University Air Squadron</w:t>
            </w:r>
            <w:r w:rsidRPr="008B0F23">
              <w:rPr>
                <w:sz w:val="20"/>
                <w:szCs w:val="20"/>
              </w:rPr>
              <w:t>)</w:t>
            </w:r>
            <w:r w:rsidR="008D7484" w:rsidRPr="008B0F23">
              <w:rPr>
                <w:sz w:val="20"/>
                <w:szCs w:val="20"/>
              </w:rPr>
              <w:t xml:space="preserve">, who </w:t>
            </w:r>
            <w:r w:rsidRPr="008B0F23">
              <w:rPr>
                <w:sz w:val="20"/>
                <w:szCs w:val="20"/>
              </w:rPr>
              <w:t xml:space="preserve">attend RIAT to </w:t>
            </w:r>
            <w:r w:rsidR="008D7484" w:rsidRPr="008B0F23">
              <w:rPr>
                <w:sz w:val="20"/>
                <w:szCs w:val="20"/>
              </w:rPr>
              <w:t>support various teams</w:t>
            </w:r>
            <w:r w:rsidR="00C67407" w:rsidRPr="008B0F23">
              <w:rPr>
                <w:sz w:val="20"/>
                <w:szCs w:val="20"/>
              </w:rPr>
              <w:t xml:space="preserve">. </w:t>
            </w:r>
            <w:r w:rsidR="00B17893" w:rsidRPr="008B0F23">
              <w:rPr>
                <w:sz w:val="20"/>
                <w:szCs w:val="20"/>
              </w:rPr>
              <w:t xml:space="preserve">Volunteer Engagement hire </w:t>
            </w:r>
            <w:r w:rsidR="00E95050">
              <w:rPr>
                <w:sz w:val="20"/>
                <w:szCs w:val="20"/>
              </w:rPr>
              <w:t xml:space="preserve">40 x </w:t>
            </w:r>
            <w:r w:rsidR="00B17893" w:rsidRPr="008B0F23">
              <w:rPr>
                <w:sz w:val="20"/>
                <w:szCs w:val="20"/>
              </w:rPr>
              <w:t xml:space="preserve">Stardom </w:t>
            </w:r>
            <w:r w:rsidR="008D7484" w:rsidRPr="008B0F23">
              <w:rPr>
                <w:sz w:val="20"/>
                <w:szCs w:val="20"/>
              </w:rPr>
              <w:t>Tents</w:t>
            </w:r>
            <w:r w:rsidRPr="008B0F23">
              <w:rPr>
                <w:sz w:val="20"/>
                <w:szCs w:val="20"/>
              </w:rPr>
              <w:t xml:space="preserve"> </w:t>
            </w:r>
            <w:r w:rsidR="008D7484" w:rsidRPr="008B0F23">
              <w:rPr>
                <w:sz w:val="20"/>
                <w:szCs w:val="20"/>
              </w:rPr>
              <w:t xml:space="preserve">from Tangerine Fields </w:t>
            </w:r>
            <w:r w:rsidR="00B17893" w:rsidRPr="008B0F23">
              <w:rPr>
                <w:sz w:val="20"/>
                <w:szCs w:val="20"/>
              </w:rPr>
              <w:t>for this purpose</w:t>
            </w:r>
            <w:r w:rsidR="00C67407" w:rsidRPr="008B0F23">
              <w:rPr>
                <w:sz w:val="20"/>
                <w:szCs w:val="20"/>
              </w:rPr>
              <w:t>.</w:t>
            </w:r>
            <w:r w:rsidR="00565ED1">
              <w:rPr>
                <w:sz w:val="20"/>
                <w:szCs w:val="20"/>
              </w:rPr>
              <w:t xml:space="preserve"> Tangerine Fields will rig and de-rig the Stardom Tents</w:t>
            </w:r>
            <w:r w:rsidR="00426FE3">
              <w:rPr>
                <w:sz w:val="20"/>
                <w:szCs w:val="20"/>
              </w:rPr>
              <w:t xml:space="preserve"> and will space them according to our regulations (3m spacing)</w:t>
            </w:r>
          </w:p>
          <w:p w14:paraId="0B2F9CFE" w14:textId="0EBF0E18" w:rsidR="00D467C7" w:rsidRPr="008B0F23" w:rsidRDefault="006E3CE6" w:rsidP="00D467C7">
            <w:pPr>
              <w:pStyle w:val="Blockline"/>
              <w:rPr>
                <w:sz w:val="20"/>
                <w:szCs w:val="20"/>
              </w:rPr>
            </w:pPr>
            <w:r>
              <w:rPr>
                <w:noProof/>
                <w:sz w:val="20"/>
                <w:szCs w:val="20"/>
              </w:rPr>
              <mc:AlternateContent>
                <mc:Choice Requires="wps">
                  <w:drawing>
                    <wp:anchor distT="0" distB="0" distL="114300" distR="114300" simplePos="0" relativeHeight="251661315" behindDoc="0" locked="0" layoutInCell="1" allowOverlap="1" wp14:anchorId="528C5A07" wp14:editId="3D36E44C">
                      <wp:simplePos x="0" y="0"/>
                      <wp:positionH relativeFrom="column">
                        <wp:posOffset>3174</wp:posOffset>
                      </wp:positionH>
                      <wp:positionV relativeFrom="paragraph">
                        <wp:posOffset>79375</wp:posOffset>
                      </wp:positionV>
                      <wp:extent cx="5229225" cy="0"/>
                      <wp:effectExtent l="0" t="0" r="0" b="0"/>
                      <wp:wrapNone/>
                      <wp:docPr id="1849830513" name="Straight Connector 1"/>
                      <wp:cNvGraphicFramePr/>
                      <a:graphic xmlns:a="http://schemas.openxmlformats.org/drawingml/2006/main">
                        <a:graphicData uri="http://schemas.microsoft.com/office/word/2010/wordprocessingShape">
                          <wps:wsp>
                            <wps:cNvCnPr/>
                            <wps:spPr>
                              <a:xfrm>
                                <a:off x="0" y="0"/>
                                <a:ext cx="522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29C6CC" id="Straight Connector 1" o:spid="_x0000_s1026" style="position:absolute;z-index:251661315;visibility:visible;mso-wrap-style:square;mso-wrap-distance-left:9pt;mso-wrap-distance-top:0;mso-wrap-distance-right:9pt;mso-wrap-distance-bottom:0;mso-position-horizontal:absolute;mso-position-horizontal-relative:text;mso-position-vertical:absolute;mso-position-vertical-relative:text" from=".25pt,6.25pt" to="41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" strokecolor="black [3200]" strokeweight=".5pt">
                      <v:stroke joinstyle="miter"/>
                    </v:line>
                  </w:pict>
                </mc:Fallback>
              </mc:AlternateContent>
            </w:r>
          </w:p>
          <w:p w14:paraId="60EE798A" w14:textId="3F906788" w:rsidR="00B17893" w:rsidRDefault="00565ED1" w:rsidP="00426FE3">
            <w:pPr>
              <w:pStyle w:val="Blockline"/>
              <w:rPr>
                <w:sz w:val="20"/>
                <w:szCs w:val="20"/>
              </w:rPr>
            </w:pPr>
            <w:r>
              <w:rPr>
                <w:sz w:val="20"/>
                <w:szCs w:val="20"/>
              </w:rPr>
              <w:t xml:space="preserve">There will be an area on the campsite for </w:t>
            </w:r>
            <w:r w:rsidR="00E95050">
              <w:rPr>
                <w:sz w:val="20"/>
                <w:szCs w:val="20"/>
              </w:rPr>
              <w:t xml:space="preserve">40 x </w:t>
            </w:r>
            <w:proofErr w:type="spellStart"/>
            <w:r w:rsidR="00D467C7" w:rsidRPr="008B0F23">
              <w:rPr>
                <w:sz w:val="20"/>
                <w:szCs w:val="20"/>
              </w:rPr>
              <w:t>Rockdom</w:t>
            </w:r>
            <w:proofErr w:type="spellEnd"/>
            <w:r w:rsidR="00D467C7" w:rsidRPr="008B0F23">
              <w:rPr>
                <w:sz w:val="20"/>
                <w:szCs w:val="20"/>
              </w:rPr>
              <w:t xml:space="preserve"> Tents </w:t>
            </w:r>
            <w:r>
              <w:rPr>
                <w:sz w:val="20"/>
                <w:szCs w:val="20"/>
              </w:rPr>
              <w:t xml:space="preserve">which </w:t>
            </w:r>
            <w:r w:rsidR="00B17893" w:rsidRPr="008B0F23">
              <w:rPr>
                <w:sz w:val="20"/>
                <w:szCs w:val="20"/>
              </w:rPr>
              <w:t>have</w:t>
            </w:r>
            <w:r>
              <w:rPr>
                <w:sz w:val="20"/>
                <w:szCs w:val="20"/>
              </w:rPr>
              <w:t xml:space="preserve"> also</w:t>
            </w:r>
            <w:r w:rsidR="00B17893" w:rsidRPr="008B0F23">
              <w:rPr>
                <w:sz w:val="20"/>
                <w:szCs w:val="20"/>
              </w:rPr>
              <w:t xml:space="preserve"> been </w:t>
            </w:r>
            <w:r w:rsidR="00D467C7" w:rsidRPr="008B0F23">
              <w:rPr>
                <w:sz w:val="20"/>
                <w:szCs w:val="20"/>
              </w:rPr>
              <w:t xml:space="preserve">hired from Tangerine Fields, for those volunteers on the Customer Experience and Merchandise &amp; Programmes Teams, who are staying for </w:t>
            </w:r>
            <w:r>
              <w:rPr>
                <w:sz w:val="20"/>
                <w:szCs w:val="20"/>
              </w:rPr>
              <w:t>2</w:t>
            </w:r>
            <w:r w:rsidR="00D467C7" w:rsidRPr="008B0F23">
              <w:rPr>
                <w:sz w:val="20"/>
                <w:szCs w:val="20"/>
              </w:rPr>
              <w:t>-4 nights.</w:t>
            </w:r>
            <w:r w:rsidR="00B17893" w:rsidRPr="008B0F23">
              <w:rPr>
                <w:sz w:val="20"/>
                <w:szCs w:val="20"/>
              </w:rPr>
              <w:t xml:space="preserve"> </w:t>
            </w:r>
            <w:r w:rsidR="00704684">
              <w:rPr>
                <w:sz w:val="20"/>
                <w:szCs w:val="20"/>
              </w:rPr>
              <w:t xml:space="preserve">Tangerine Fields will rig and de-rig the </w:t>
            </w:r>
            <w:proofErr w:type="spellStart"/>
            <w:r w:rsidR="00704684">
              <w:rPr>
                <w:sz w:val="20"/>
                <w:szCs w:val="20"/>
              </w:rPr>
              <w:t>Rockdom</w:t>
            </w:r>
            <w:proofErr w:type="spellEnd"/>
            <w:r w:rsidR="00704684">
              <w:rPr>
                <w:sz w:val="20"/>
                <w:szCs w:val="20"/>
              </w:rPr>
              <w:t xml:space="preserve"> Tents</w:t>
            </w:r>
            <w:r w:rsidR="00426FE3">
              <w:rPr>
                <w:sz w:val="20"/>
                <w:szCs w:val="20"/>
              </w:rPr>
              <w:t xml:space="preserve"> and will space them according to our regulations (3m spacing)</w:t>
            </w:r>
            <w:r w:rsidR="00704684">
              <w:rPr>
                <w:sz w:val="20"/>
                <w:szCs w:val="20"/>
              </w:rPr>
              <w:t xml:space="preserve"> </w:t>
            </w:r>
          </w:p>
          <w:p w14:paraId="1A77940A" w14:textId="60D98D1F" w:rsidR="00565ED1" w:rsidRPr="008B0F23" w:rsidRDefault="006E3CE6" w:rsidP="00437FC2">
            <w:pPr>
              <w:pStyle w:val="BodyText"/>
            </w:pPr>
            <w:r>
              <w:rPr>
                <w:noProof/>
              </w:rPr>
              <mc:AlternateContent>
                <mc:Choice Requires="wps">
                  <w:drawing>
                    <wp:anchor distT="0" distB="0" distL="114300" distR="114300" simplePos="0" relativeHeight="251665411" behindDoc="0" locked="0" layoutInCell="1" allowOverlap="1" wp14:anchorId="4438E207" wp14:editId="53791507">
                      <wp:simplePos x="0" y="0"/>
                      <wp:positionH relativeFrom="column">
                        <wp:posOffset>3175</wp:posOffset>
                      </wp:positionH>
                      <wp:positionV relativeFrom="paragraph">
                        <wp:posOffset>90170</wp:posOffset>
                      </wp:positionV>
                      <wp:extent cx="5229225" cy="0"/>
                      <wp:effectExtent l="0" t="0" r="0" b="0"/>
                      <wp:wrapNone/>
                      <wp:docPr id="1166396658" name="Straight Connector 1"/>
                      <wp:cNvGraphicFramePr/>
                      <a:graphic xmlns:a="http://schemas.openxmlformats.org/drawingml/2006/main">
                        <a:graphicData uri="http://schemas.microsoft.com/office/word/2010/wordprocessingShape">
                          <wps:wsp>
                            <wps:cNvCnPr/>
                            <wps:spPr>
                              <a:xfrm>
                                <a:off x="0" y="0"/>
                                <a:ext cx="522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0A460A" id="Straight Connector 1" o:spid="_x0000_s1026" style="position:absolute;z-index:251665411;visibility:visible;mso-wrap-style:square;mso-wrap-distance-left:9pt;mso-wrap-distance-top:0;mso-wrap-distance-right:9pt;mso-wrap-distance-bottom:0;mso-position-horizontal:absolute;mso-position-horizontal-relative:text;mso-position-vertical:absolute;mso-position-vertical-relative:text" from=".25pt,7.1pt" to="412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" strokecolor="black [3200]" strokeweight=".5pt">
                      <v:stroke joinstyle="miter"/>
                    </v:line>
                  </w:pict>
                </mc:Fallback>
              </mc:AlternateContent>
            </w:r>
          </w:p>
          <w:p w14:paraId="20AD1C1C" w14:textId="3DD523F3" w:rsidR="000D7001" w:rsidRPr="000D7001" w:rsidRDefault="006C1B26" w:rsidP="000D7001">
            <w:pPr>
              <w:pStyle w:val="Blockcontent"/>
              <w:rPr>
                <w:sz w:val="20"/>
                <w:szCs w:val="20"/>
              </w:rPr>
            </w:pPr>
            <w:r w:rsidRPr="000D7001">
              <w:rPr>
                <w:sz w:val="20"/>
                <w:szCs w:val="20"/>
              </w:rPr>
              <w:t xml:space="preserve">Military Style Tents (USAF) &amp; Bed-Stay Pods: </w:t>
            </w:r>
            <w:r w:rsidR="000D7001" w:rsidRPr="000D7001">
              <w:rPr>
                <w:sz w:val="20"/>
                <w:szCs w:val="20"/>
              </w:rPr>
              <w:t>22 USAF Tents (Alaska) loaned by USAF. 1</w:t>
            </w:r>
            <w:r w:rsidR="004F57F5">
              <w:rPr>
                <w:sz w:val="20"/>
                <w:szCs w:val="20"/>
              </w:rPr>
              <w:t>20</w:t>
            </w:r>
            <w:r w:rsidR="000D7001" w:rsidRPr="000D7001">
              <w:rPr>
                <w:sz w:val="20"/>
                <w:szCs w:val="20"/>
              </w:rPr>
              <w:t xml:space="preserve"> bunkbeds/ pods hired from UK Bed-Stay, to place inside the USAF Tents. Each volunteer will be allocated a bunkbed to themselves and can use the second vacant bed space as storage.  </w:t>
            </w:r>
          </w:p>
          <w:p w14:paraId="2C1C1B3D" w14:textId="77777777" w:rsidR="000D7001" w:rsidRPr="000D7001" w:rsidRDefault="000D7001" w:rsidP="000D7001">
            <w:pPr>
              <w:pStyle w:val="Blockcontent"/>
              <w:rPr>
                <w:sz w:val="20"/>
                <w:szCs w:val="20"/>
              </w:rPr>
            </w:pPr>
            <w:r w:rsidRPr="000D7001">
              <w:rPr>
                <w:sz w:val="20"/>
                <w:szCs w:val="20"/>
              </w:rPr>
              <w:t xml:space="preserve">Two Military (Alaska tents) will be attached as one. 7 tents will have a configuration of 9 </w:t>
            </w:r>
            <w:proofErr w:type="gramStart"/>
            <w:r w:rsidRPr="000D7001">
              <w:rPr>
                <w:sz w:val="20"/>
                <w:szCs w:val="20"/>
              </w:rPr>
              <w:t>bunkbeds</w:t>
            </w:r>
            <w:proofErr w:type="gramEnd"/>
            <w:r w:rsidRPr="000D7001">
              <w:rPr>
                <w:sz w:val="20"/>
                <w:szCs w:val="20"/>
              </w:rPr>
              <w:t xml:space="preserve"> and 4 tents will have a configuration of 16 bunkbeds. Each bunk bed will have a </w:t>
            </w:r>
            <w:proofErr w:type="gramStart"/>
            <w:r w:rsidRPr="000D7001">
              <w:rPr>
                <w:sz w:val="20"/>
                <w:szCs w:val="20"/>
              </w:rPr>
              <w:t>curtain</w:t>
            </w:r>
            <w:proofErr w:type="gramEnd"/>
            <w:r w:rsidRPr="000D7001">
              <w:rPr>
                <w:sz w:val="20"/>
                <w:szCs w:val="20"/>
              </w:rPr>
              <w:t xml:space="preserve"> and the configuration of 9 bunkbeds will have an additional ‘changing area’ for privacy.</w:t>
            </w:r>
          </w:p>
          <w:p w14:paraId="3ABD3994" w14:textId="60DAF925" w:rsidR="006C1B26" w:rsidRDefault="000D7001" w:rsidP="000D7001">
            <w:pPr>
              <w:pStyle w:val="Blockcontent"/>
              <w:rPr>
                <w:sz w:val="20"/>
                <w:szCs w:val="20"/>
              </w:rPr>
            </w:pPr>
            <w:r w:rsidRPr="000D7001">
              <w:rPr>
                <w:sz w:val="20"/>
                <w:szCs w:val="20"/>
              </w:rPr>
              <w:t>Lockers will be provided to assist with the safety of valuables. Ablutions will be in the campsite for use. Volunteers are required to supply their own bedding for the duration of their stay. USAF to rig Alaska style tents. For volunteers staying</w:t>
            </w:r>
            <w:r w:rsidR="00FC60BB">
              <w:rPr>
                <w:sz w:val="20"/>
                <w:szCs w:val="20"/>
              </w:rPr>
              <w:t xml:space="preserve"> approximately</w:t>
            </w:r>
            <w:r w:rsidRPr="000D7001">
              <w:rPr>
                <w:sz w:val="20"/>
                <w:szCs w:val="20"/>
              </w:rPr>
              <w:t xml:space="preserve"> 2 </w:t>
            </w:r>
            <w:r w:rsidR="00B142FD">
              <w:rPr>
                <w:sz w:val="20"/>
                <w:szCs w:val="20"/>
              </w:rPr>
              <w:t>-</w:t>
            </w:r>
            <w:r w:rsidRPr="000D7001">
              <w:rPr>
                <w:sz w:val="20"/>
                <w:szCs w:val="20"/>
              </w:rPr>
              <w:t xml:space="preserve"> 6 nights</w:t>
            </w:r>
            <w:r w:rsidR="00B142FD">
              <w:rPr>
                <w:sz w:val="20"/>
                <w:szCs w:val="20"/>
              </w:rPr>
              <w:t xml:space="preserve">. </w:t>
            </w:r>
          </w:p>
          <w:p w14:paraId="7394E626" w14:textId="782480E2" w:rsidR="000D7001" w:rsidRPr="000D7001" w:rsidRDefault="00E85FFB" w:rsidP="000D7001">
            <w:pPr>
              <w:pStyle w:val="Blockcontent"/>
              <w:rPr>
                <w:sz w:val="20"/>
                <w:szCs w:val="20"/>
              </w:rPr>
            </w:pPr>
            <w:r>
              <w:rPr>
                <w:noProof/>
                <w:sz w:val="20"/>
                <w:szCs w:val="20"/>
              </w:rPr>
              <mc:AlternateContent>
                <mc:Choice Requires="wps">
                  <w:drawing>
                    <wp:anchor distT="0" distB="0" distL="114300" distR="114300" simplePos="0" relativeHeight="251666435" behindDoc="0" locked="0" layoutInCell="1" allowOverlap="1" wp14:anchorId="2B71589C" wp14:editId="01200E8A">
                      <wp:simplePos x="0" y="0"/>
                      <wp:positionH relativeFrom="column">
                        <wp:posOffset>3174</wp:posOffset>
                      </wp:positionH>
                      <wp:positionV relativeFrom="paragraph">
                        <wp:posOffset>88900</wp:posOffset>
                      </wp:positionV>
                      <wp:extent cx="5229225" cy="0"/>
                      <wp:effectExtent l="0" t="0" r="0" b="0"/>
                      <wp:wrapNone/>
                      <wp:docPr id="756288257" name="Straight Connector 1"/>
                      <wp:cNvGraphicFramePr/>
                      <a:graphic xmlns:a="http://schemas.openxmlformats.org/drawingml/2006/main">
                        <a:graphicData uri="http://schemas.microsoft.com/office/word/2010/wordprocessingShape">
                          <wps:wsp>
                            <wps:cNvCnPr/>
                            <wps:spPr>
                              <a:xfrm>
                                <a:off x="0" y="0"/>
                                <a:ext cx="522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73893C" id="Straight Connector 1" o:spid="_x0000_s1026" style="position:absolute;z-index:251666435;visibility:visible;mso-wrap-style:square;mso-wrap-distance-left:9pt;mso-wrap-distance-top:0;mso-wrap-distance-right:9pt;mso-wrap-distance-bottom:0;mso-position-horizontal:absolute;mso-position-horizontal-relative:text;mso-position-vertical:absolute;mso-position-vertical-relative:text" from=".25pt,7pt" to="41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" strokecolor="black [3200]" strokeweight=".5pt">
                      <v:stroke joinstyle="miter"/>
                    </v:line>
                  </w:pict>
                </mc:Fallback>
              </mc:AlternateContent>
            </w:r>
          </w:p>
          <w:p w14:paraId="76F0B28D" w14:textId="3E9D9DB8" w:rsidR="00CE3BF7" w:rsidRPr="008B0F23" w:rsidRDefault="00905799" w:rsidP="00437FC2">
            <w:pPr>
              <w:pStyle w:val="BodyText"/>
            </w:pPr>
            <w:r>
              <w:t xml:space="preserve">Marquee &amp; Bed-Stay Pods: </w:t>
            </w:r>
            <w:r w:rsidR="00B142FD">
              <w:t xml:space="preserve">40 bunkbeds/ pods hired from UK Bed-Stay, will be put inside a 12m x 24m marquee </w:t>
            </w:r>
            <w:r w:rsidR="004F57F5">
              <w:t xml:space="preserve">(hired </w:t>
            </w:r>
            <w:r w:rsidR="2260D3AA">
              <w:t>from</w:t>
            </w:r>
            <w:r w:rsidR="004F57F5">
              <w:t xml:space="preserve"> Good Intents) </w:t>
            </w:r>
            <w:r w:rsidR="00B142FD">
              <w:t xml:space="preserve">on the volunteer campsite. One volunteer will be allocated a bunkbed to themselves and can use the second vacant bed space as storage. </w:t>
            </w:r>
            <w:r w:rsidR="004F57F5">
              <w:t xml:space="preserve">Lockers will be provided to assist with the safety of valuables. Ablutions will be in the campsite for use. Volunteers are required to supply their own bedding for the duration of their stay. </w:t>
            </w:r>
            <w:r w:rsidR="00B142FD">
              <w:t xml:space="preserve"> Each bunkbed will have a curtain </w:t>
            </w:r>
            <w:r w:rsidR="76A498B1">
              <w:t xml:space="preserve">for privacy </w:t>
            </w:r>
            <w:r w:rsidR="00B142FD">
              <w:t>and will have a changing area</w:t>
            </w:r>
            <w:r w:rsidR="004F57F5">
              <w:t xml:space="preserve">. </w:t>
            </w:r>
            <w:r w:rsidR="00B142FD">
              <w:t xml:space="preserve">For volunteers staying </w:t>
            </w:r>
            <w:r w:rsidR="00406996">
              <w:t xml:space="preserve">approximately </w:t>
            </w:r>
            <w:r w:rsidR="00B142FD">
              <w:t xml:space="preserve">2 - 6 nights. </w:t>
            </w:r>
          </w:p>
        </w:tc>
      </w:tr>
    </w:tbl>
    <w:p w14:paraId="76F0B28F" w14:textId="77777777" w:rsidR="00B5206D" w:rsidRPr="008B0F23" w:rsidRDefault="00B5206D"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147501" w:rsidRPr="008B0F23" w14:paraId="76F0B294" w14:textId="77777777" w:rsidTr="5BF4E500">
        <w:tc>
          <w:tcPr>
            <w:tcW w:w="2410" w:type="dxa"/>
          </w:tcPr>
          <w:p w14:paraId="76F0B290" w14:textId="10A7E928" w:rsidR="00147501" w:rsidRPr="008B0F23" w:rsidRDefault="00A918FC" w:rsidP="009B39CC">
            <w:pPr>
              <w:pStyle w:val="Blocklabel"/>
              <w:rPr>
                <w:sz w:val="20"/>
                <w:szCs w:val="20"/>
              </w:rPr>
            </w:pPr>
            <w:r w:rsidRPr="008B0F23">
              <w:rPr>
                <w:sz w:val="20"/>
                <w:szCs w:val="20"/>
              </w:rPr>
              <w:t>Location</w:t>
            </w:r>
          </w:p>
        </w:tc>
        <w:tc>
          <w:tcPr>
            <w:tcW w:w="8505" w:type="dxa"/>
          </w:tcPr>
          <w:p w14:paraId="76F0B291" w14:textId="2131BA6D" w:rsidR="004A0A3E" w:rsidRPr="008B0F23" w:rsidRDefault="009578C5" w:rsidP="00C67407">
            <w:pPr>
              <w:pStyle w:val="Blockcontent"/>
              <w:rPr>
                <w:i/>
                <w:sz w:val="20"/>
                <w:szCs w:val="20"/>
              </w:rPr>
            </w:pPr>
            <w:r w:rsidRPr="008B0F23">
              <w:rPr>
                <w:sz w:val="20"/>
                <w:szCs w:val="20"/>
              </w:rPr>
              <w:t xml:space="preserve">The campsite is split into </w:t>
            </w:r>
            <w:r w:rsidR="00A918FC" w:rsidRPr="008B0F23">
              <w:rPr>
                <w:sz w:val="20"/>
                <w:szCs w:val="20"/>
              </w:rPr>
              <w:t>the following areas</w:t>
            </w:r>
            <w:r w:rsidR="004A0A3E" w:rsidRPr="008B0F23">
              <w:rPr>
                <w:sz w:val="20"/>
                <w:szCs w:val="20"/>
              </w:rPr>
              <w:t>:</w:t>
            </w:r>
          </w:p>
          <w:p w14:paraId="76F0B292" w14:textId="422A169E" w:rsidR="004A0A3E" w:rsidRPr="00DE627B" w:rsidRDefault="00DE627B" w:rsidP="00A918FC">
            <w:pPr>
              <w:pStyle w:val="Bullettext1"/>
              <w:rPr>
                <w:color w:val="auto"/>
                <w:sz w:val="20"/>
                <w:szCs w:val="20"/>
              </w:rPr>
            </w:pPr>
            <w:r>
              <w:rPr>
                <w:color w:val="auto"/>
                <w:sz w:val="20"/>
                <w:szCs w:val="20"/>
              </w:rPr>
              <w:t>Campers</w:t>
            </w:r>
            <w:r w:rsidR="004F57F5">
              <w:rPr>
                <w:color w:val="auto"/>
                <w:sz w:val="20"/>
                <w:szCs w:val="20"/>
              </w:rPr>
              <w:t xml:space="preserve"> bringing their own tents who have requested a pitch via registration are</w:t>
            </w:r>
            <w:r>
              <w:rPr>
                <w:color w:val="auto"/>
                <w:sz w:val="20"/>
                <w:szCs w:val="20"/>
              </w:rPr>
              <w:t xml:space="preserve"> to use t</w:t>
            </w:r>
            <w:r w:rsidR="00944C9A" w:rsidRPr="00DE627B">
              <w:rPr>
                <w:color w:val="auto"/>
                <w:sz w:val="20"/>
                <w:szCs w:val="20"/>
              </w:rPr>
              <w:t xml:space="preserve">he grassed areas on </w:t>
            </w:r>
            <w:r w:rsidR="009578C5" w:rsidRPr="00DE627B">
              <w:rPr>
                <w:color w:val="auto"/>
                <w:sz w:val="20"/>
                <w:szCs w:val="20"/>
              </w:rPr>
              <w:t>Site 14</w:t>
            </w:r>
            <w:r w:rsidR="00A918FC" w:rsidRPr="00DE627B">
              <w:rPr>
                <w:color w:val="auto"/>
                <w:sz w:val="20"/>
                <w:szCs w:val="20"/>
              </w:rPr>
              <w:t xml:space="preserve">, </w:t>
            </w:r>
            <w:r w:rsidR="009578C5" w:rsidRPr="00DE627B">
              <w:rPr>
                <w:color w:val="auto"/>
                <w:sz w:val="20"/>
                <w:szCs w:val="20"/>
              </w:rPr>
              <w:t>adjacent to the Commissary</w:t>
            </w:r>
          </w:p>
          <w:p w14:paraId="1A53CC6E" w14:textId="2E98C8E2" w:rsidR="00147501" w:rsidRPr="00DE627B" w:rsidRDefault="00944C9A" w:rsidP="00A918FC">
            <w:pPr>
              <w:pStyle w:val="Bullettext1"/>
              <w:rPr>
                <w:color w:val="auto"/>
                <w:sz w:val="20"/>
                <w:szCs w:val="20"/>
              </w:rPr>
            </w:pPr>
            <w:r w:rsidRPr="00DE627B">
              <w:rPr>
                <w:color w:val="auto"/>
                <w:sz w:val="20"/>
                <w:szCs w:val="20"/>
              </w:rPr>
              <w:t>The Commissary</w:t>
            </w:r>
            <w:r w:rsidR="00A43BD9" w:rsidRPr="00DE627B">
              <w:rPr>
                <w:color w:val="auto"/>
                <w:sz w:val="20"/>
                <w:szCs w:val="20"/>
              </w:rPr>
              <w:t xml:space="preserve"> front</w:t>
            </w:r>
            <w:r w:rsidRPr="00DE627B">
              <w:rPr>
                <w:color w:val="auto"/>
                <w:sz w:val="20"/>
                <w:szCs w:val="20"/>
              </w:rPr>
              <w:t xml:space="preserve"> carpark</w:t>
            </w:r>
            <w:r w:rsidR="00DA6713" w:rsidRPr="00DE627B">
              <w:rPr>
                <w:color w:val="auto"/>
                <w:sz w:val="20"/>
                <w:szCs w:val="20"/>
              </w:rPr>
              <w:t xml:space="preserve"> </w:t>
            </w:r>
            <w:r w:rsidR="00DE627B">
              <w:rPr>
                <w:color w:val="auto"/>
                <w:sz w:val="20"/>
                <w:szCs w:val="20"/>
              </w:rPr>
              <w:t xml:space="preserve">is </w:t>
            </w:r>
            <w:r w:rsidRPr="00DE627B">
              <w:rPr>
                <w:color w:val="auto"/>
                <w:sz w:val="20"/>
                <w:szCs w:val="20"/>
              </w:rPr>
              <w:t>for motorhomes and caravans</w:t>
            </w:r>
            <w:r w:rsidR="004F57F5">
              <w:rPr>
                <w:color w:val="auto"/>
                <w:sz w:val="20"/>
                <w:szCs w:val="20"/>
              </w:rPr>
              <w:t xml:space="preserve"> only</w:t>
            </w:r>
          </w:p>
          <w:p w14:paraId="791DB896" w14:textId="38E2DFF2" w:rsidR="00A43BD9" w:rsidRPr="00DE627B" w:rsidRDefault="25016D54" w:rsidP="00A918FC">
            <w:pPr>
              <w:pStyle w:val="Bullettext1"/>
              <w:rPr>
                <w:color w:val="auto"/>
                <w:sz w:val="20"/>
                <w:szCs w:val="20"/>
              </w:rPr>
            </w:pPr>
            <w:r w:rsidRPr="5BF4E500">
              <w:rPr>
                <w:color w:val="auto"/>
                <w:sz w:val="20"/>
                <w:szCs w:val="20"/>
              </w:rPr>
              <w:t xml:space="preserve">The Commissary back carpark </w:t>
            </w:r>
            <w:r w:rsidR="004F57F5" w:rsidRPr="5BF4E500">
              <w:rPr>
                <w:color w:val="auto"/>
                <w:sz w:val="20"/>
                <w:szCs w:val="20"/>
              </w:rPr>
              <w:t xml:space="preserve">can be used </w:t>
            </w:r>
            <w:r w:rsidRPr="5BF4E500">
              <w:rPr>
                <w:color w:val="auto"/>
                <w:sz w:val="20"/>
                <w:szCs w:val="20"/>
              </w:rPr>
              <w:t xml:space="preserve">for </w:t>
            </w:r>
            <w:r w:rsidR="004F57F5" w:rsidRPr="5BF4E500">
              <w:rPr>
                <w:color w:val="auto"/>
                <w:sz w:val="20"/>
                <w:szCs w:val="20"/>
              </w:rPr>
              <w:t xml:space="preserve">a </w:t>
            </w:r>
            <w:r w:rsidRPr="5BF4E500">
              <w:rPr>
                <w:color w:val="auto"/>
                <w:sz w:val="20"/>
                <w:szCs w:val="20"/>
              </w:rPr>
              <w:t>‘holding bay’</w:t>
            </w:r>
            <w:r w:rsidR="004F57F5" w:rsidRPr="5BF4E500">
              <w:rPr>
                <w:color w:val="auto"/>
                <w:sz w:val="20"/>
                <w:szCs w:val="20"/>
              </w:rPr>
              <w:t xml:space="preserve"> area,</w:t>
            </w:r>
            <w:r w:rsidRPr="5BF4E500">
              <w:rPr>
                <w:color w:val="auto"/>
                <w:sz w:val="20"/>
                <w:szCs w:val="20"/>
              </w:rPr>
              <w:t xml:space="preserve"> </w:t>
            </w:r>
            <w:r w:rsidR="004F57F5" w:rsidRPr="5BF4E500">
              <w:rPr>
                <w:color w:val="auto"/>
                <w:sz w:val="20"/>
                <w:szCs w:val="20"/>
              </w:rPr>
              <w:t xml:space="preserve">for </w:t>
            </w:r>
            <w:r w:rsidRPr="5BF4E500">
              <w:rPr>
                <w:color w:val="auto"/>
                <w:sz w:val="20"/>
                <w:szCs w:val="20"/>
              </w:rPr>
              <w:t>those volunteers who may arrive overnight</w:t>
            </w:r>
            <w:r w:rsidR="55A55E13" w:rsidRPr="5BF4E500">
              <w:rPr>
                <w:color w:val="auto"/>
                <w:sz w:val="20"/>
                <w:szCs w:val="20"/>
              </w:rPr>
              <w:t xml:space="preserve"> </w:t>
            </w:r>
          </w:p>
          <w:p w14:paraId="54FF5161" w14:textId="429750FA" w:rsidR="00A918FC" w:rsidRPr="00DE627B" w:rsidRDefault="00A918FC" w:rsidP="00A918FC">
            <w:pPr>
              <w:pStyle w:val="Bullettext1"/>
              <w:rPr>
                <w:color w:val="auto"/>
                <w:sz w:val="20"/>
                <w:szCs w:val="20"/>
              </w:rPr>
            </w:pPr>
            <w:r w:rsidRPr="00DE627B">
              <w:rPr>
                <w:color w:val="auto"/>
                <w:sz w:val="20"/>
                <w:szCs w:val="20"/>
              </w:rPr>
              <w:t>USAF tent location</w:t>
            </w:r>
            <w:r w:rsidR="000716D1">
              <w:rPr>
                <w:color w:val="auto"/>
                <w:sz w:val="20"/>
                <w:szCs w:val="20"/>
              </w:rPr>
              <w:t xml:space="preserve"> - middle of site 14</w:t>
            </w:r>
          </w:p>
          <w:p w14:paraId="1D537182" w14:textId="118409F8" w:rsidR="00A43BD9" w:rsidRPr="00DE627B" w:rsidRDefault="00A43BD9" w:rsidP="00A918FC">
            <w:pPr>
              <w:pStyle w:val="Bullettext1"/>
              <w:rPr>
                <w:color w:val="auto"/>
                <w:sz w:val="20"/>
                <w:szCs w:val="20"/>
              </w:rPr>
            </w:pPr>
            <w:r w:rsidRPr="00DE627B">
              <w:rPr>
                <w:color w:val="auto"/>
                <w:sz w:val="20"/>
                <w:szCs w:val="20"/>
              </w:rPr>
              <w:lastRenderedPageBreak/>
              <w:t>Marquee location</w:t>
            </w:r>
            <w:r w:rsidR="000716D1">
              <w:rPr>
                <w:color w:val="auto"/>
                <w:sz w:val="20"/>
                <w:szCs w:val="20"/>
              </w:rPr>
              <w:t xml:space="preserve"> </w:t>
            </w:r>
            <w:r w:rsidR="00F31FF6">
              <w:rPr>
                <w:color w:val="auto"/>
                <w:sz w:val="20"/>
                <w:szCs w:val="20"/>
              </w:rPr>
              <w:t>-</w:t>
            </w:r>
            <w:r w:rsidR="000716D1">
              <w:rPr>
                <w:color w:val="auto"/>
                <w:sz w:val="20"/>
                <w:szCs w:val="20"/>
              </w:rPr>
              <w:t xml:space="preserve"> used to be ‘free camping’ area </w:t>
            </w:r>
            <w:r w:rsidR="00F31FF6">
              <w:rPr>
                <w:color w:val="auto"/>
                <w:sz w:val="20"/>
                <w:szCs w:val="20"/>
              </w:rPr>
              <w:t>to the left of the front of the commissary</w:t>
            </w:r>
          </w:p>
          <w:p w14:paraId="3A32B0C2" w14:textId="5CEE3726" w:rsidR="00A43BD9" w:rsidRDefault="00A43BD9" w:rsidP="00DE627B">
            <w:pPr>
              <w:pStyle w:val="Bullettext1"/>
              <w:rPr>
                <w:color w:val="auto"/>
                <w:sz w:val="20"/>
                <w:szCs w:val="20"/>
              </w:rPr>
            </w:pPr>
            <w:proofErr w:type="spellStart"/>
            <w:r w:rsidRPr="00DE627B">
              <w:rPr>
                <w:color w:val="auto"/>
                <w:sz w:val="20"/>
                <w:szCs w:val="20"/>
              </w:rPr>
              <w:t>Rockdom</w:t>
            </w:r>
            <w:proofErr w:type="spellEnd"/>
            <w:r w:rsidRPr="00DE627B">
              <w:rPr>
                <w:color w:val="auto"/>
                <w:sz w:val="20"/>
                <w:szCs w:val="20"/>
              </w:rPr>
              <w:t xml:space="preserve"> tent location</w:t>
            </w:r>
            <w:r w:rsidR="00F31FF6">
              <w:rPr>
                <w:color w:val="auto"/>
                <w:sz w:val="20"/>
                <w:szCs w:val="20"/>
              </w:rPr>
              <w:t xml:space="preserve"> - along the parking bays on site 14</w:t>
            </w:r>
          </w:p>
          <w:p w14:paraId="76F0B293" w14:textId="554FAD5B" w:rsidR="000716D1" w:rsidRPr="00DE627B" w:rsidRDefault="000716D1" w:rsidP="00DE627B">
            <w:pPr>
              <w:pStyle w:val="Bullettext1"/>
              <w:rPr>
                <w:color w:val="auto"/>
                <w:sz w:val="20"/>
                <w:szCs w:val="20"/>
              </w:rPr>
            </w:pPr>
            <w:r>
              <w:rPr>
                <w:color w:val="auto"/>
                <w:sz w:val="20"/>
                <w:szCs w:val="20"/>
              </w:rPr>
              <w:t>Stardom (UAS) location</w:t>
            </w:r>
            <w:r w:rsidR="00F31FF6">
              <w:rPr>
                <w:color w:val="auto"/>
                <w:sz w:val="20"/>
                <w:szCs w:val="20"/>
              </w:rPr>
              <w:t xml:space="preserve"> - area of the volunteer campsite nearest ablutions</w:t>
            </w:r>
          </w:p>
        </w:tc>
      </w:tr>
    </w:tbl>
    <w:p w14:paraId="76F0B295" w14:textId="77777777" w:rsidR="00147501" w:rsidRPr="008B0F23" w:rsidRDefault="00147501"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147501" w:rsidRPr="008B0F23" w14:paraId="76F0B298" w14:textId="77777777" w:rsidTr="0D4CC0D6">
        <w:tc>
          <w:tcPr>
            <w:tcW w:w="2410" w:type="dxa"/>
          </w:tcPr>
          <w:p w14:paraId="76F0B296" w14:textId="5EC0D46E" w:rsidR="00147501" w:rsidRPr="008B0F23" w:rsidRDefault="00A918FC" w:rsidP="009B39CC">
            <w:pPr>
              <w:pStyle w:val="Blocklabel"/>
              <w:rPr>
                <w:sz w:val="20"/>
                <w:szCs w:val="20"/>
              </w:rPr>
            </w:pPr>
            <w:r w:rsidRPr="008B0F23">
              <w:rPr>
                <w:sz w:val="20"/>
                <w:szCs w:val="20"/>
              </w:rPr>
              <w:t>Volunteer Campsite Responsibilities</w:t>
            </w:r>
          </w:p>
        </w:tc>
        <w:tc>
          <w:tcPr>
            <w:tcW w:w="8505" w:type="dxa"/>
          </w:tcPr>
          <w:p w14:paraId="1BC4775B" w14:textId="2483B7A0" w:rsidR="00DE627B" w:rsidRDefault="00DE627B" w:rsidP="00C67407">
            <w:pPr>
              <w:pStyle w:val="Blockcontent"/>
              <w:rPr>
                <w:sz w:val="20"/>
                <w:szCs w:val="20"/>
              </w:rPr>
            </w:pPr>
            <w:r w:rsidRPr="0D4CC0D6">
              <w:rPr>
                <w:sz w:val="20"/>
                <w:szCs w:val="20"/>
              </w:rPr>
              <w:t xml:space="preserve">Ground Operations are responsible for </w:t>
            </w:r>
            <w:r w:rsidR="00F31FF6" w:rsidRPr="0D4CC0D6">
              <w:rPr>
                <w:sz w:val="20"/>
                <w:szCs w:val="20"/>
              </w:rPr>
              <w:t xml:space="preserve">getting the grass </w:t>
            </w:r>
            <w:r w:rsidRPr="0D4CC0D6">
              <w:rPr>
                <w:sz w:val="20"/>
                <w:szCs w:val="20"/>
              </w:rPr>
              <w:t xml:space="preserve">cut on Site 14, </w:t>
            </w:r>
            <w:r w:rsidR="1F436F1F" w:rsidRPr="0D4CC0D6">
              <w:rPr>
                <w:sz w:val="20"/>
                <w:szCs w:val="20"/>
              </w:rPr>
              <w:t>by 30</w:t>
            </w:r>
            <w:r w:rsidR="1F436F1F" w:rsidRPr="0D4CC0D6">
              <w:rPr>
                <w:sz w:val="20"/>
                <w:szCs w:val="20"/>
                <w:vertAlign w:val="superscript"/>
              </w:rPr>
              <w:t>th</w:t>
            </w:r>
            <w:r w:rsidR="1F436F1F" w:rsidRPr="0D4CC0D6">
              <w:rPr>
                <w:sz w:val="20"/>
                <w:szCs w:val="20"/>
              </w:rPr>
              <w:t xml:space="preserve"> June.</w:t>
            </w:r>
          </w:p>
          <w:p w14:paraId="3F4771DA" w14:textId="31298680" w:rsidR="00DE627B" w:rsidRDefault="00DE627B" w:rsidP="00C67407">
            <w:pPr>
              <w:pStyle w:val="Blockcontent"/>
              <w:rPr>
                <w:sz w:val="20"/>
                <w:szCs w:val="20"/>
              </w:rPr>
            </w:pPr>
            <w:r>
              <w:rPr>
                <w:sz w:val="20"/>
                <w:szCs w:val="20"/>
              </w:rPr>
              <w:t xml:space="preserve">Volunteer Engagement and the Campsite Manager are responsible for layout/ mark out the week prior to the campsite opening. </w:t>
            </w:r>
          </w:p>
          <w:p w14:paraId="1BC3F8DA" w14:textId="6E2E61F6" w:rsidR="00A918FC" w:rsidRPr="008B0F23" w:rsidRDefault="008D7484" w:rsidP="00C67407">
            <w:pPr>
              <w:pStyle w:val="Blockcontent"/>
              <w:rPr>
                <w:sz w:val="20"/>
                <w:szCs w:val="20"/>
              </w:rPr>
            </w:pPr>
            <w:r w:rsidRPr="008B0F23">
              <w:rPr>
                <w:sz w:val="20"/>
                <w:szCs w:val="20"/>
              </w:rPr>
              <w:t>Ground Operations will book and arrange the rig and de-rig of any ablutions (toilets and showers) and will source and arrange for power and water etc via an external contractor. A site visit should take place</w:t>
            </w:r>
            <w:r w:rsidR="00DA6713" w:rsidRPr="008B0F23">
              <w:rPr>
                <w:sz w:val="20"/>
                <w:szCs w:val="20"/>
              </w:rPr>
              <w:t xml:space="preserve"> from any contractors</w:t>
            </w:r>
            <w:r w:rsidRPr="008B0F23">
              <w:rPr>
                <w:sz w:val="20"/>
                <w:szCs w:val="20"/>
              </w:rPr>
              <w:t xml:space="preserve"> beforehand</w:t>
            </w:r>
            <w:r w:rsidR="00015191">
              <w:rPr>
                <w:sz w:val="20"/>
                <w:szCs w:val="20"/>
              </w:rPr>
              <w:t xml:space="preserve"> via Ground Ops. </w:t>
            </w:r>
          </w:p>
          <w:p w14:paraId="73D53CC3" w14:textId="3D230DBC" w:rsidR="008D7484" w:rsidRPr="008B0F23" w:rsidRDefault="008D7484" w:rsidP="00C67407">
            <w:pPr>
              <w:pStyle w:val="Blockcontent"/>
              <w:rPr>
                <w:sz w:val="20"/>
                <w:szCs w:val="20"/>
              </w:rPr>
            </w:pPr>
            <w:r w:rsidRPr="008B0F23">
              <w:rPr>
                <w:sz w:val="20"/>
                <w:szCs w:val="20"/>
              </w:rPr>
              <w:t>The campsite manager</w:t>
            </w:r>
            <w:r w:rsidR="007C347F" w:rsidRPr="008B0F23">
              <w:rPr>
                <w:sz w:val="20"/>
                <w:szCs w:val="20"/>
              </w:rPr>
              <w:t xml:space="preserve"> </w:t>
            </w:r>
            <w:r w:rsidR="00480177" w:rsidRPr="008B0F23">
              <w:rPr>
                <w:sz w:val="20"/>
                <w:szCs w:val="20"/>
              </w:rPr>
              <w:t>has overall r</w:t>
            </w:r>
            <w:r w:rsidR="007C347F" w:rsidRPr="008B0F23">
              <w:rPr>
                <w:sz w:val="20"/>
                <w:szCs w:val="20"/>
              </w:rPr>
              <w:t>esponsib</w:t>
            </w:r>
            <w:r w:rsidR="00480177" w:rsidRPr="008B0F23">
              <w:rPr>
                <w:sz w:val="20"/>
                <w:szCs w:val="20"/>
              </w:rPr>
              <w:t>ility</w:t>
            </w:r>
            <w:r w:rsidR="007C347F" w:rsidRPr="008B0F23">
              <w:rPr>
                <w:sz w:val="20"/>
                <w:szCs w:val="20"/>
              </w:rPr>
              <w:t xml:space="preserve"> for the </w:t>
            </w:r>
            <w:r w:rsidR="00211C21">
              <w:rPr>
                <w:sz w:val="20"/>
                <w:szCs w:val="20"/>
              </w:rPr>
              <w:t>day-to-day</w:t>
            </w:r>
            <w:r w:rsidR="00015191">
              <w:rPr>
                <w:sz w:val="20"/>
                <w:szCs w:val="20"/>
              </w:rPr>
              <w:t xml:space="preserve"> </w:t>
            </w:r>
            <w:r w:rsidR="007C347F" w:rsidRPr="008B0F23">
              <w:rPr>
                <w:sz w:val="20"/>
                <w:szCs w:val="20"/>
              </w:rPr>
              <w:t>management of the campsite</w:t>
            </w:r>
            <w:r w:rsidRPr="008B0F23">
              <w:rPr>
                <w:sz w:val="20"/>
                <w:szCs w:val="20"/>
              </w:rPr>
              <w:t xml:space="preserve"> during volunteer arrivals and departures</w:t>
            </w:r>
            <w:r w:rsidR="00DA6713" w:rsidRPr="008B0F23">
              <w:rPr>
                <w:sz w:val="20"/>
                <w:szCs w:val="20"/>
              </w:rPr>
              <w:t xml:space="preserve"> and will report to the Team Reception Manager. </w:t>
            </w:r>
          </w:p>
          <w:p w14:paraId="4CEB1EA1" w14:textId="04D2B03B" w:rsidR="00F07D2C" w:rsidRDefault="00F07D2C" w:rsidP="00C67407">
            <w:pPr>
              <w:pStyle w:val="Blockcontent"/>
              <w:rPr>
                <w:sz w:val="20"/>
                <w:szCs w:val="20"/>
              </w:rPr>
            </w:pPr>
            <w:r w:rsidRPr="008B0F23">
              <w:rPr>
                <w:sz w:val="20"/>
                <w:szCs w:val="20"/>
              </w:rPr>
              <w:t xml:space="preserve">The campsite </w:t>
            </w:r>
            <w:r w:rsidR="008D7484" w:rsidRPr="008B0F23">
              <w:rPr>
                <w:sz w:val="20"/>
                <w:szCs w:val="20"/>
              </w:rPr>
              <w:t xml:space="preserve">team is made up of </w:t>
            </w:r>
            <w:r w:rsidR="00480177" w:rsidRPr="008B0F23">
              <w:rPr>
                <w:sz w:val="20"/>
                <w:szCs w:val="20"/>
              </w:rPr>
              <w:t>1</w:t>
            </w:r>
            <w:r w:rsidRPr="008B0F23">
              <w:rPr>
                <w:sz w:val="20"/>
                <w:szCs w:val="20"/>
              </w:rPr>
              <w:t xml:space="preserve"> </w:t>
            </w:r>
            <w:r w:rsidR="008D7484" w:rsidRPr="008B0F23">
              <w:rPr>
                <w:sz w:val="20"/>
                <w:szCs w:val="20"/>
              </w:rPr>
              <w:t>c</w:t>
            </w:r>
            <w:r w:rsidRPr="008B0F23">
              <w:rPr>
                <w:sz w:val="20"/>
                <w:szCs w:val="20"/>
              </w:rPr>
              <w:t xml:space="preserve">ampsite </w:t>
            </w:r>
            <w:r w:rsidR="008D7484" w:rsidRPr="008B0F23">
              <w:rPr>
                <w:sz w:val="20"/>
                <w:szCs w:val="20"/>
              </w:rPr>
              <w:t>m</w:t>
            </w:r>
            <w:r w:rsidRPr="008B0F23">
              <w:rPr>
                <w:sz w:val="20"/>
                <w:szCs w:val="20"/>
              </w:rPr>
              <w:t xml:space="preserve">anager and </w:t>
            </w:r>
            <w:r w:rsidR="00480177" w:rsidRPr="008B0F23">
              <w:rPr>
                <w:sz w:val="20"/>
                <w:szCs w:val="20"/>
              </w:rPr>
              <w:t>3</w:t>
            </w:r>
            <w:r w:rsidR="008D7484" w:rsidRPr="008B0F23">
              <w:rPr>
                <w:sz w:val="20"/>
                <w:szCs w:val="20"/>
              </w:rPr>
              <w:t xml:space="preserve"> campsite assistants</w:t>
            </w:r>
            <w:r w:rsidRPr="008B0F23">
              <w:rPr>
                <w:sz w:val="20"/>
                <w:szCs w:val="20"/>
              </w:rPr>
              <w:t xml:space="preserve">, </w:t>
            </w:r>
            <w:r w:rsidR="002254EF" w:rsidRPr="008B0F23">
              <w:rPr>
                <w:sz w:val="20"/>
                <w:szCs w:val="20"/>
              </w:rPr>
              <w:t>who are all part of Team Reception</w:t>
            </w:r>
            <w:r w:rsidR="008D7484" w:rsidRPr="008B0F23">
              <w:rPr>
                <w:sz w:val="20"/>
                <w:szCs w:val="20"/>
              </w:rPr>
              <w:t xml:space="preserve">, see DI 6.1 Team Reception. </w:t>
            </w:r>
            <w:r w:rsidR="002254EF" w:rsidRPr="008B0F23">
              <w:rPr>
                <w:sz w:val="20"/>
                <w:szCs w:val="20"/>
              </w:rPr>
              <w:t xml:space="preserve"> </w:t>
            </w:r>
            <w:r w:rsidR="00DA6713" w:rsidRPr="008B0F23">
              <w:rPr>
                <w:sz w:val="20"/>
                <w:szCs w:val="20"/>
              </w:rPr>
              <w:t xml:space="preserve">The campsite team are split into 2 ‘shifts’ as per the Team Reception Rota. </w:t>
            </w:r>
            <w:r w:rsidR="00480177" w:rsidRPr="008B0F23">
              <w:rPr>
                <w:sz w:val="20"/>
                <w:szCs w:val="20"/>
              </w:rPr>
              <w:t xml:space="preserve">Team Receptionists can assist with the campsite if </w:t>
            </w:r>
            <w:r w:rsidR="00015191">
              <w:rPr>
                <w:sz w:val="20"/>
                <w:szCs w:val="20"/>
              </w:rPr>
              <w:t>required</w:t>
            </w:r>
            <w:r w:rsidR="00480177" w:rsidRPr="008B0F23">
              <w:rPr>
                <w:sz w:val="20"/>
                <w:szCs w:val="20"/>
              </w:rPr>
              <w:t xml:space="preserve">. </w:t>
            </w:r>
          </w:p>
          <w:p w14:paraId="6A0B7981" w14:textId="135ECF29" w:rsidR="00641F6F" w:rsidRDefault="00686B63" w:rsidP="00C67407">
            <w:pPr>
              <w:pStyle w:val="Blockcontent"/>
              <w:rPr>
                <w:sz w:val="20"/>
                <w:szCs w:val="20"/>
              </w:rPr>
            </w:pPr>
            <w:r>
              <w:rPr>
                <w:sz w:val="20"/>
                <w:szCs w:val="20"/>
              </w:rPr>
              <w:t xml:space="preserve">Team Reception Manager </w:t>
            </w:r>
            <w:r w:rsidR="00211C21">
              <w:rPr>
                <w:sz w:val="20"/>
                <w:szCs w:val="20"/>
              </w:rPr>
              <w:t>to</w:t>
            </w:r>
            <w:r>
              <w:rPr>
                <w:sz w:val="20"/>
                <w:szCs w:val="20"/>
              </w:rPr>
              <w:t xml:space="preserve"> provide an expected list of campers to the Campsite Manager prior to arrivals. This is to include Name, Team, </w:t>
            </w:r>
            <w:r w:rsidR="008307B3">
              <w:rPr>
                <w:sz w:val="20"/>
                <w:szCs w:val="20"/>
              </w:rPr>
              <w:t xml:space="preserve">Contact Details, </w:t>
            </w:r>
            <w:r w:rsidR="00211C21">
              <w:rPr>
                <w:sz w:val="20"/>
                <w:szCs w:val="20"/>
              </w:rPr>
              <w:t>any s</w:t>
            </w:r>
            <w:r>
              <w:rPr>
                <w:sz w:val="20"/>
                <w:szCs w:val="20"/>
              </w:rPr>
              <w:t xml:space="preserve">pecial </w:t>
            </w:r>
            <w:r w:rsidR="00211C21">
              <w:rPr>
                <w:sz w:val="20"/>
                <w:szCs w:val="20"/>
              </w:rPr>
              <w:t>r</w:t>
            </w:r>
            <w:r>
              <w:rPr>
                <w:sz w:val="20"/>
                <w:szCs w:val="20"/>
              </w:rPr>
              <w:t xml:space="preserve">equests and </w:t>
            </w:r>
            <w:r w:rsidR="00211C21">
              <w:rPr>
                <w:sz w:val="20"/>
                <w:szCs w:val="20"/>
              </w:rPr>
              <w:t>e</w:t>
            </w:r>
            <w:r>
              <w:rPr>
                <w:sz w:val="20"/>
                <w:szCs w:val="20"/>
              </w:rPr>
              <w:t xml:space="preserve">lectric </w:t>
            </w:r>
            <w:r w:rsidR="00211C21">
              <w:rPr>
                <w:sz w:val="20"/>
                <w:szCs w:val="20"/>
              </w:rPr>
              <w:t>h</w:t>
            </w:r>
            <w:r>
              <w:rPr>
                <w:sz w:val="20"/>
                <w:szCs w:val="20"/>
              </w:rPr>
              <w:t xml:space="preserve">ookup </w:t>
            </w:r>
            <w:r w:rsidR="00211C21">
              <w:rPr>
                <w:sz w:val="20"/>
                <w:szCs w:val="20"/>
              </w:rPr>
              <w:t>r</w:t>
            </w:r>
            <w:r>
              <w:rPr>
                <w:sz w:val="20"/>
                <w:szCs w:val="20"/>
              </w:rPr>
              <w:t>equests.</w:t>
            </w:r>
          </w:p>
          <w:p w14:paraId="76F0B297" w14:textId="28F44386" w:rsidR="008E60CF" w:rsidRPr="008B0F23" w:rsidRDefault="008E60CF" w:rsidP="00C67407">
            <w:pPr>
              <w:pStyle w:val="Blockcontent"/>
              <w:rPr>
                <w:i/>
                <w:sz w:val="20"/>
                <w:szCs w:val="20"/>
              </w:rPr>
            </w:pPr>
            <w:r>
              <w:rPr>
                <w:sz w:val="20"/>
                <w:szCs w:val="20"/>
              </w:rPr>
              <w:t>Volunteer Campsite Team are responsible for allocating pitches,</w:t>
            </w:r>
            <w:r w:rsidR="00B469D5">
              <w:rPr>
                <w:sz w:val="20"/>
                <w:szCs w:val="20"/>
              </w:rPr>
              <w:t xml:space="preserve"> providing a campsite safety brief,</w:t>
            </w:r>
            <w:r>
              <w:rPr>
                <w:sz w:val="20"/>
                <w:szCs w:val="20"/>
              </w:rPr>
              <w:t xml:space="preserve"> ensuring toilets and showers are clean each day, campers are adhering to campsite rules, litter picking</w:t>
            </w:r>
            <w:r w:rsidR="00B469D5">
              <w:rPr>
                <w:sz w:val="20"/>
                <w:szCs w:val="20"/>
              </w:rPr>
              <w:t>, reinforcing quiet hours</w:t>
            </w:r>
            <w:r>
              <w:rPr>
                <w:sz w:val="20"/>
                <w:szCs w:val="20"/>
              </w:rPr>
              <w:t xml:space="preserve"> and ensuring the safety of all campers. </w:t>
            </w:r>
            <w:r w:rsidR="00B469D5">
              <w:rPr>
                <w:sz w:val="20"/>
                <w:szCs w:val="20"/>
              </w:rPr>
              <w:t xml:space="preserve">They can help with maintenance issues onsite. </w:t>
            </w:r>
          </w:p>
        </w:tc>
      </w:tr>
    </w:tbl>
    <w:p w14:paraId="76F0B29A" w14:textId="1FF6BA57" w:rsidR="0014770B" w:rsidRPr="008B0F23" w:rsidRDefault="00296257" w:rsidP="007A64EC">
      <w:pPr>
        <w:pStyle w:val="Heading1"/>
        <w:rPr>
          <w:sz w:val="20"/>
          <w:szCs w:val="20"/>
        </w:rPr>
      </w:pPr>
      <w:bookmarkStart w:id="0" w:name="_Toc503947157"/>
      <w:r w:rsidRPr="008B0F23">
        <w:rPr>
          <w:sz w:val="20"/>
          <w:szCs w:val="20"/>
        </w:rPr>
        <w:t>Concept of O</w:t>
      </w:r>
      <w:r w:rsidR="0014770B" w:rsidRPr="008B0F23">
        <w:rPr>
          <w:sz w:val="20"/>
          <w:szCs w:val="20"/>
        </w:rPr>
        <w:t>perations</w:t>
      </w:r>
      <w:bookmarkEnd w:id="0"/>
    </w:p>
    <w:p w14:paraId="76F0B29B" w14:textId="77777777" w:rsidR="0014770B" w:rsidRPr="008B0F23" w:rsidRDefault="0014770B"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4318D7" w:rsidRPr="008B0F23" w14:paraId="76F0B2DD" w14:textId="77777777" w:rsidTr="5BF4E500">
        <w:tc>
          <w:tcPr>
            <w:tcW w:w="2410" w:type="dxa"/>
          </w:tcPr>
          <w:p w14:paraId="76F0B29C" w14:textId="5E913322" w:rsidR="004318D7" w:rsidRPr="008B0F23" w:rsidRDefault="00C67407" w:rsidP="009B39CC">
            <w:pPr>
              <w:pStyle w:val="Blocklabel"/>
              <w:rPr>
                <w:sz w:val="20"/>
                <w:szCs w:val="20"/>
              </w:rPr>
            </w:pPr>
            <w:r w:rsidRPr="008B0F23">
              <w:rPr>
                <w:sz w:val="20"/>
                <w:szCs w:val="20"/>
              </w:rPr>
              <w:t>Operating</w:t>
            </w:r>
            <w:r w:rsidR="009345B8" w:rsidRPr="008B0F23">
              <w:rPr>
                <w:sz w:val="20"/>
                <w:szCs w:val="20"/>
              </w:rPr>
              <w:t xml:space="preserve"> </w:t>
            </w:r>
            <w:r w:rsidRPr="008B0F23">
              <w:rPr>
                <w:sz w:val="20"/>
                <w:szCs w:val="20"/>
              </w:rPr>
              <w:t>H</w:t>
            </w:r>
            <w:r w:rsidR="009345B8" w:rsidRPr="008B0F23">
              <w:rPr>
                <w:sz w:val="20"/>
                <w:szCs w:val="20"/>
              </w:rPr>
              <w:t>ours</w:t>
            </w:r>
          </w:p>
        </w:tc>
        <w:tc>
          <w:tcPr>
            <w:tcW w:w="8505" w:type="dxa"/>
          </w:tcPr>
          <w:p w14:paraId="78539E7F" w14:textId="36964B83" w:rsidR="00D001FC" w:rsidRPr="008B0F23" w:rsidRDefault="00B17893" w:rsidP="00C67407">
            <w:pPr>
              <w:pStyle w:val="Blockcontent"/>
              <w:rPr>
                <w:sz w:val="20"/>
                <w:szCs w:val="20"/>
              </w:rPr>
            </w:pPr>
            <w:r w:rsidRPr="008B0F23">
              <w:rPr>
                <w:sz w:val="20"/>
                <w:szCs w:val="20"/>
              </w:rPr>
              <w:t xml:space="preserve">The Volunteer Campsite mark out/ layout will take place on </w:t>
            </w:r>
            <w:r w:rsidR="00DA6713" w:rsidRPr="008B0F23">
              <w:rPr>
                <w:sz w:val="20"/>
                <w:szCs w:val="20"/>
              </w:rPr>
              <w:t xml:space="preserve">the weekend of </w:t>
            </w:r>
            <w:r w:rsidRPr="008B0F23">
              <w:rPr>
                <w:sz w:val="20"/>
                <w:szCs w:val="20"/>
              </w:rPr>
              <w:t>Saturday 6</w:t>
            </w:r>
            <w:r w:rsidRPr="008B0F23">
              <w:rPr>
                <w:sz w:val="20"/>
                <w:szCs w:val="20"/>
                <w:vertAlign w:val="superscript"/>
              </w:rPr>
              <w:t>th</w:t>
            </w:r>
            <w:r w:rsidRPr="008B0F23">
              <w:rPr>
                <w:sz w:val="20"/>
                <w:szCs w:val="20"/>
              </w:rPr>
              <w:t xml:space="preserve"> July. </w:t>
            </w:r>
            <w:r w:rsidR="00D001FC" w:rsidRPr="008B0F23">
              <w:rPr>
                <w:sz w:val="20"/>
                <w:szCs w:val="20"/>
              </w:rPr>
              <w:t xml:space="preserve">The </w:t>
            </w:r>
            <w:r w:rsidRPr="008B0F23">
              <w:rPr>
                <w:sz w:val="20"/>
                <w:szCs w:val="20"/>
              </w:rPr>
              <w:t>Volunteer</w:t>
            </w:r>
            <w:r w:rsidR="00D001FC" w:rsidRPr="008B0F23">
              <w:rPr>
                <w:sz w:val="20"/>
                <w:szCs w:val="20"/>
              </w:rPr>
              <w:t xml:space="preserve"> campsite will be available for use</w:t>
            </w:r>
            <w:r w:rsidR="00EF0672" w:rsidRPr="008B0F23">
              <w:rPr>
                <w:sz w:val="20"/>
                <w:szCs w:val="20"/>
              </w:rPr>
              <w:t xml:space="preserve"> </w:t>
            </w:r>
            <w:r w:rsidR="00C67407" w:rsidRPr="008B0F23">
              <w:rPr>
                <w:sz w:val="20"/>
                <w:szCs w:val="20"/>
              </w:rPr>
              <w:t>from 12</w:t>
            </w:r>
            <w:r w:rsidR="007C347F" w:rsidRPr="008B0F23">
              <w:rPr>
                <w:sz w:val="20"/>
                <w:szCs w:val="20"/>
                <w:vertAlign w:val="superscript"/>
              </w:rPr>
              <w:t>th</w:t>
            </w:r>
            <w:r w:rsidR="007C347F" w:rsidRPr="008B0F23">
              <w:rPr>
                <w:sz w:val="20"/>
                <w:szCs w:val="20"/>
              </w:rPr>
              <w:t xml:space="preserve"> July t</w:t>
            </w:r>
            <w:r w:rsidR="00E4014B" w:rsidRPr="008B0F23">
              <w:rPr>
                <w:sz w:val="20"/>
                <w:szCs w:val="20"/>
              </w:rPr>
              <w:t xml:space="preserve">o </w:t>
            </w:r>
            <w:r w:rsidR="00C67407" w:rsidRPr="008B0F23">
              <w:rPr>
                <w:sz w:val="20"/>
                <w:szCs w:val="20"/>
              </w:rPr>
              <w:t>23</w:t>
            </w:r>
            <w:r w:rsidR="00C67407" w:rsidRPr="008B0F23">
              <w:rPr>
                <w:sz w:val="20"/>
                <w:szCs w:val="20"/>
                <w:vertAlign w:val="superscript"/>
              </w:rPr>
              <w:t xml:space="preserve">rd </w:t>
            </w:r>
            <w:r w:rsidR="007C347F" w:rsidRPr="008B0F23">
              <w:rPr>
                <w:sz w:val="20"/>
                <w:szCs w:val="20"/>
              </w:rPr>
              <w:t>July</w:t>
            </w:r>
            <w:r w:rsidR="00E4014B" w:rsidRPr="008B0F23">
              <w:rPr>
                <w:sz w:val="20"/>
                <w:szCs w:val="20"/>
              </w:rPr>
              <w:t xml:space="preserve"> 202</w:t>
            </w:r>
            <w:r w:rsidR="00C67407" w:rsidRPr="008B0F23">
              <w:rPr>
                <w:sz w:val="20"/>
                <w:szCs w:val="20"/>
              </w:rPr>
              <w:t>4</w:t>
            </w:r>
            <w:r w:rsidR="007C347F" w:rsidRPr="008B0F23">
              <w:rPr>
                <w:sz w:val="20"/>
                <w:szCs w:val="20"/>
              </w:rPr>
              <w:t xml:space="preserve">.  </w:t>
            </w:r>
          </w:p>
          <w:p w14:paraId="0DC2BBA2" w14:textId="77777777" w:rsidR="00B17893" w:rsidRPr="008B0F23" w:rsidRDefault="00B17893" w:rsidP="00C67407">
            <w:pPr>
              <w:pStyle w:val="Blockcontent"/>
              <w:rPr>
                <w:i/>
                <w:sz w:val="20"/>
                <w:szCs w:val="20"/>
              </w:rPr>
            </w:pPr>
          </w:p>
          <w:p w14:paraId="76F0B29E" w14:textId="3EAE65C7" w:rsidR="00657D1C" w:rsidRPr="008B0F23" w:rsidRDefault="00C67407" w:rsidP="00C67407">
            <w:pPr>
              <w:pStyle w:val="Blockcontent"/>
              <w:rPr>
                <w:sz w:val="20"/>
                <w:szCs w:val="20"/>
              </w:rPr>
            </w:pPr>
            <w:r w:rsidRPr="008B0F23">
              <w:rPr>
                <w:sz w:val="20"/>
                <w:szCs w:val="20"/>
              </w:rPr>
              <w:t xml:space="preserve">Team Reception operating hours are shown in </w:t>
            </w:r>
            <w:r w:rsidRPr="008B0F23">
              <w:rPr>
                <w:sz w:val="20"/>
                <w:szCs w:val="20"/>
              </w:rPr>
              <w:fldChar w:fldCharType="begin"/>
            </w:r>
            <w:r w:rsidRPr="008B0F23">
              <w:rPr>
                <w:sz w:val="20"/>
                <w:szCs w:val="20"/>
              </w:rPr>
              <w:instrText xml:space="preserve"> REF _Ref453338499 \h  \* MERGEFORMAT </w:instrText>
            </w:r>
            <w:r w:rsidRPr="008B0F23">
              <w:rPr>
                <w:sz w:val="20"/>
                <w:szCs w:val="20"/>
              </w:rPr>
            </w:r>
            <w:r w:rsidRPr="008B0F23">
              <w:rPr>
                <w:sz w:val="20"/>
                <w:szCs w:val="20"/>
              </w:rPr>
              <w:fldChar w:fldCharType="separate"/>
            </w:r>
            <w:r w:rsidRPr="008B0F23">
              <w:rPr>
                <w:sz w:val="20"/>
                <w:szCs w:val="20"/>
              </w:rPr>
              <w:t>Table 1</w:t>
            </w:r>
            <w:r w:rsidRPr="008B0F23">
              <w:rPr>
                <w:sz w:val="20"/>
                <w:szCs w:val="20"/>
              </w:rPr>
              <w:fldChar w:fldCharType="end"/>
            </w:r>
            <w:r w:rsidRPr="008B0F23">
              <w:rPr>
                <w:sz w:val="20"/>
                <w:szCs w:val="20"/>
              </w:rPr>
              <w:t xml:space="preserve">. The campsite manager and 3 campsite assistants are part of Team </w:t>
            </w:r>
            <w:r w:rsidR="540059D8" w:rsidRPr="008B0F23">
              <w:rPr>
                <w:sz w:val="20"/>
                <w:szCs w:val="20"/>
              </w:rPr>
              <w:t>Reception;</w:t>
            </w:r>
            <w:r w:rsidR="00B17893" w:rsidRPr="008B0F23">
              <w:rPr>
                <w:sz w:val="20"/>
                <w:szCs w:val="20"/>
              </w:rPr>
              <w:t xml:space="preserve"> hence the </w:t>
            </w:r>
            <w:r w:rsidR="2AB8FFCB" w:rsidRPr="008B0F23">
              <w:rPr>
                <w:sz w:val="20"/>
                <w:szCs w:val="20"/>
              </w:rPr>
              <w:t xml:space="preserve">operating </w:t>
            </w:r>
            <w:r w:rsidR="00B17893" w:rsidRPr="008B0F23">
              <w:rPr>
                <w:sz w:val="20"/>
                <w:szCs w:val="20"/>
              </w:rPr>
              <w:t>hours are the same</w:t>
            </w:r>
            <w:r w:rsidRPr="008B0F23">
              <w:rPr>
                <w:sz w:val="20"/>
                <w:szCs w:val="20"/>
              </w:rPr>
              <w:t>. The campsite team should be ready to welcome arrivals</w:t>
            </w:r>
            <w:r w:rsidR="2AB8FFCB" w:rsidRPr="008B0F23">
              <w:rPr>
                <w:sz w:val="20"/>
                <w:szCs w:val="20"/>
              </w:rPr>
              <w:t xml:space="preserve"> and see off departures</w:t>
            </w:r>
            <w:r w:rsidRPr="008B0F23">
              <w:rPr>
                <w:sz w:val="20"/>
                <w:szCs w:val="20"/>
              </w:rPr>
              <w:t xml:space="preserve"> during these timings. The team may also be expected to stay post-closing hours to ensure the area is clean and tidy for the next day. </w:t>
            </w:r>
          </w:p>
          <w:p w14:paraId="79294291" w14:textId="77777777" w:rsidR="00C67407" w:rsidRPr="008B0F23" w:rsidRDefault="00C67407" w:rsidP="00C67407">
            <w:pPr>
              <w:pStyle w:val="Blockcontent"/>
              <w:rPr>
                <w:sz w:val="20"/>
                <w:szCs w:val="20"/>
              </w:rPr>
            </w:pPr>
          </w:p>
          <w:tbl>
            <w:tblPr>
              <w:tblStyle w:val="TableGrid"/>
              <w:tblW w:w="5000" w:type="pct"/>
              <w:tblLayout w:type="fixed"/>
              <w:tblLook w:val="04A0" w:firstRow="1" w:lastRow="0" w:firstColumn="1" w:lastColumn="0" w:noHBand="0" w:noVBand="1"/>
            </w:tblPr>
            <w:tblGrid>
              <w:gridCol w:w="2759"/>
              <w:gridCol w:w="2760"/>
              <w:gridCol w:w="2760"/>
            </w:tblGrid>
            <w:tr w:rsidR="00C67407" w:rsidRPr="008B0F23" w14:paraId="7692AB22" w14:textId="77777777" w:rsidTr="00F13D5C">
              <w:tc>
                <w:tcPr>
                  <w:tcW w:w="1666" w:type="pct"/>
                  <w:shd w:val="clear" w:color="auto" w:fill="99CCFF"/>
                </w:tcPr>
                <w:p w14:paraId="47744771" w14:textId="77777777" w:rsidR="00C67407" w:rsidRPr="008B0F23" w:rsidRDefault="00C67407" w:rsidP="00C67407">
                  <w:pPr>
                    <w:pStyle w:val="Tableheaderleftaligned"/>
                    <w:rPr>
                      <w:sz w:val="20"/>
                      <w:szCs w:val="20"/>
                    </w:rPr>
                  </w:pPr>
                  <w:r w:rsidRPr="008B0F23">
                    <w:rPr>
                      <w:sz w:val="20"/>
                      <w:szCs w:val="20"/>
                    </w:rPr>
                    <w:t>Date</w:t>
                  </w:r>
                </w:p>
              </w:tc>
              <w:tc>
                <w:tcPr>
                  <w:tcW w:w="1667" w:type="pct"/>
                  <w:shd w:val="clear" w:color="auto" w:fill="99CCFF"/>
                </w:tcPr>
                <w:p w14:paraId="52E58B7F" w14:textId="77777777" w:rsidR="00C67407" w:rsidRPr="008B0F23" w:rsidRDefault="00C67407" w:rsidP="00C67407">
                  <w:pPr>
                    <w:pStyle w:val="Tableheaderleftaligned"/>
                    <w:rPr>
                      <w:sz w:val="20"/>
                      <w:szCs w:val="20"/>
                    </w:rPr>
                  </w:pPr>
                  <w:r w:rsidRPr="008B0F23">
                    <w:rPr>
                      <w:sz w:val="20"/>
                      <w:szCs w:val="20"/>
                    </w:rPr>
                    <w:t>Open</w:t>
                  </w:r>
                </w:p>
              </w:tc>
              <w:tc>
                <w:tcPr>
                  <w:tcW w:w="1667" w:type="pct"/>
                  <w:shd w:val="clear" w:color="auto" w:fill="99CCFF"/>
                </w:tcPr>
                <w:p w14:paraId="4B2571FC" w14:textId="77777777" w:rsidR="00C67407" w:rsidRPr="008B0F23" w:rsidRDefault="00C67407" w:rsidP="00C67407">
                  <w:pPr>
                    <w:pStyle w:val="Tableheaderleftaligned"/>
                    <w:rPr>
                      <w:sz w:val="20"/>
                      <w:szCs w:val="20"/>
                    </w:rPr>
                  </w:pPr>
                  <w:r w:rsidRPr="008B0F23">
                    <w:rPr>
                      <w:sz w:val="20"/>
                      <w:szCs w:val="20"/>
                    </w:rPr>
                    <w:t>Closed</w:t>
                  </w:r>
                </w:p>
              </w:tc>
            </w:tr>
            <w:tr w:rsidR="00C67407" w:rsidRPr="008B0F23" w14:paraId="78CA8814" w14:textId="77777777" w:rsidTr="00F13D5C">
              <w:tc>
                <w:tcPr>
                  <w:tcW w:w="1666" w:type="pct"/>
                </w:tcPr>
                <w:p w14:paraId="73BC2857" w14:textId="77777777" w:rsidR="00C67407" w:rsidRPr="008B0F23" w:rsidRDefault="00C67407" w:rsidP="00C67407">
                  <w:pPr>
                    <w:pStyle w:val="Blockcontent"/>
                    <w:rPr>
                      <w:sz w:val="20"/>
                      <w:szCs w:val="20"/>
                    </w:rPr>
                  </w:pPr>
                  <w:r w:rsidRPr="008B0F23">
                    <w:rPr>
                      <w:sz w:val="20"/>
                      <w:szCs w:val="20"/>
                    </w:rPr>
                    <w:t>Friday 12</w:t>
                  </w:r>
                  <w:r w:rsidRPr="008B0F23">
                    <w:rPr>
                      <w:sz w:val="20"/>
                      <w:szCs w:val="20"/>
                      <w:vertAlign w:val="superscript"/>
                    </w:rPr>
                    <w:t>th</w:t>
                  </w:r>
                  <w:r w:rsidRPr="008B0F23">
                    <w:rPr>
                      <w:sz w:val="20"/>
                      <w:szCs w:val="20"/>
                    </w:rPr>
                    <w:t xml:space="preserve"> July</w:t>
                  </w:r>
                </w:p>
              </w:tc>
              <w:tc>
                <w:tcPr>
                  <w:tcW w:w="1667" w:type="pct"/>
                </w:tcPr>
                <w:p w14:paraId="14648E84" w14:textId="77777777" w:rsidR="00C67407" w:rsidRPr="008B0F23" w:rsidRDefault="00C67407" w:rsidP="00C67407">
                  <w:pPr>
                    <w:pStyle w:val="Blockcontent"/>
                    <w:rPr>
                      <w:sz w:val="20"/>
                      <w:szCs w:val="20"/>
                    </w:rPr>
                  </w:pPr>
                  <w:r w:rsidRPr="008B0F23">
                    <w:rPr>
                      <w:sz w:val="20"/>
                      <w:szCs w:val="20"/>
                    </w:rPr>
                    <w:t>1230</w:t>
                  </w:r>
                </w:p>
              </w:tc>
              <w:tc>
                <w:tcPr>
                  <w:tcW w:w="1667" w:type="pct"/>
                </w:tcPr>
                <w:p w14:paraId="70BC09A2" w14:textId="77777777" w:rsidR="00C67407" w:rsidRPr="008B0F23" w:rsidRDefault="00C67407" w:rsidP="00C67407">
                  <w:pPr>
                    <w:pStyle w:val="Blockcontent"/>
                    <w:rPr>
                      <w:sz w:val="20"/>
                      <w:szCs w:val="20"/>
                    </w:rPr>
                  </w:pPr>
                  <w:r w:rsidRPr="008B0F23">
                    <w:rPr>
                      <w:sz w:val="20"/>
                      <w:szCs w:val="20"/>
                    </w:rPr>
                    <w:t>1730</w:t>
                  </w:r>
                </w:p>
              </w:tc>
            </w:tr>
            <w:tr w:rsidR="00C67407" w:rsidRPr="008B0F23" w14:paraId="2A5CBBDE" w14:textId="77777777" w:rsidTr="00F13D5C">
              <w:tc>
                <w:tcPr>
                  <w:tcW w:w="1666" w:type="pct"/>
                </w:tcPr>
                <w:p w14:paraId="0CD36DC4" w14:textId="77777777" w:rsidR="00C67407" w:rsidRPr="008B0F23" w:rsidRDefault="00C67407" w:rsidP="00C67407">
                  <w:pPr>
                    <w:pStyle w:val="Blockcontent"/>
                    <w:rPr>
                      <w:sz w:val="20"/>
                      <w:szCs w:val="20"/>
                    </w:rPr>
                  </w:pPr>
                  <w:r w:rsidRPr="008B0F23">
                    <w:rPr>
                      <w:sz w:val="20"/>
                      <w:szCs w:val="20"/>
                    </w:rPr>
                    <w:t>Saturday 13</w:t>
                  </w:r>
                  <w:r w:rsidRPr="008B0F23">
                    <w:rPr>
                      <w:sz w:val="20"/>
                      <w:szCs w:val="20"/>
                      <w:vertAlign w:val="superscript"/>
                    </w:rPr>
                    <w:t>th</w:t>
                  </w:r>
                  <w:r w:rsidRPr="008B0F23">
                    <w:rPr>
                      <w:sz w:val="20"/>
                      <w:szCs w:val="20"/>
                    </w:rPr>
                    <w:t xml:space="preserve"> July</w:t>
                  </w:r>
                </w:p>
              </w:tc>
              <w:tc>
                <w:tcPr>
                  <w:tcW w:w="1667" w:type="pct"/>
                </w:tcPr>
                <w:p w14:paraId="2626AD7B" w14:textId="77777777" w:rsidR="00C67407" w:rsidRPr="008B0F23" w:rsidRDefault="00C67407" w:rsidP="00C67407">
                  <w:pPr>
                    <w:pStyle w:val="Blockcontent"/>
                    <w:rPr>
                      <w:sz w:val="20"/>
                      <w:szCs w:val="20"/>
                    </w:rPr>
                  </w:pPr>
                  <w:r w:rsidRPr="008B0F23">
                    <w:rPr>
                      <w:sz w:val="20"/>
                      <w:szCs w:val="20"/>
                    </w:rPr>
                    <w:t>0830</w:t>
                  </w:r>
                </w:p>
              </w:tc>
              <w:tc>
                <w:tcPr>
                  <w:tcW w:w="1667" w:type="pct"/>
                </w:tcPr>
                <w:p w14:paraId="34DA00C8" w14:textId="77777777" w:rsidR="00C67407" w:rsidRPr="008B0F23" w:rsidRDefault="00C67407" w:rsidP="00C67407">
                  <w:pPr>
                    <w:pStyle w:val="Blockcontent"/>
                    <w:rPr>
                      <w:sz w:val="20"/>
                      <w:szCs w:val="20"/>
                    </w:rPr>
                  </w:pPr>
                  <w:r w:rsidRPr="008B0F23">
                    <w:rPr>
                      <w:sz w:val="20"/>
                      <w:szCs w:val="20"/>
                    </w:rPr>
                    <w:t>1730</w:t>
                  </w:r>
                </w:p>
              </w:tc>
            </w:tr>
            <w:tr w:rsidR="00C67407" w:rsidRPr="008B0F23" w14:paraId="346F2FF2" w14:textId="77777777" w:rsidTr="00F13D5C">
              <w:tc>
                <w:tcPr>
                  <w:tcW w:w="1666" w:type="pct"/>
                </w:tcPr>
                <w:p w14:paraId="42A00ADD" w14:textId="77777777" w:rsidR="00C67407" w:rsidRPr="008B0F23" w:rsidRDefault="00C67407" w:rsidP="00C67407">
                  <w:pPr>
                    <w:pStyle w:val="Blockcontent"/>
                    <w:rPr>
                      <w:sz w:val="20"/>
                      <w:szCs w:val="20"/>
                    </w:rPr>
                  </w:pPr>
                  <w:r w:rsidRPr="008B0F23">
                    <w:rPr>
                      <w:sz w:val="20"/>
                      <w:szCs w:val="20"/>
                    </w:rPr>
                    <w:t>Sunday 14</w:t>
                  </w:r>
                  <w:r w:rsidRPr="008B0F23">
                    <w:rPr>
                      <w:sz w:val="20"/>
                      <w:szCs w:val="20"/>
                      <w:vertAlign w:val="superscript"/>
                    </w:rPr>
                    <w:t>th</w:t>
                  </w:r>
                  <w:r w:rsidRPr="008B0F23">
                    <w:rPr>
                      <w:sz w:val="20"/>
                      <w:szCs w:val="20"/>
                    </w:rPr>
                    <w:t xml:space="preserve"> July</w:t>
                  </w:r>
                </w:p>
              </w:tc>
              <w:tc>
                <w:tcPr>
                  <w:tcW w:w="1667" w:type="pct"/>
                </w:tcPr>
                <w:p w14:paraId="10CDAA9D" w14:textId="77777777" w:rsidR="00C67407" w:rsidRPr="008B0F23" w:rsidRDefault="00C67407" w:rsidP="00C67407">
                  <w:pPr>
                    <w:pStyle w:val="Blockcontent"/>
                    <w:rPr>
                      <w:sz w:val="20"/>
                      <w:szCs w:val="20"/>
                    </w:rPr>
                  </w:pPr>
                  <w:r w:rsidRPr="008B0F23">
                    <w:rPr>
                      <w:sz w:val="20"/>
                      <w:szCs w:val="20"/>
                    </w:rPr>
                    <w:t>0700</w:t>
                  </w:r>
                </w:p>
              </w:tc>
              <w:tc>
                <w:tcPr>
                  <w:tcW w:w="1667" w:type="pct"/>
                </w:tcPr>
                <w:p w14:paraId="3D16F2D8" w14:textId="77777777" w:rsidR="00C67407" w:rsidRPr="008B0F23" w:rsidRDefault="00C67407" w:rsidP="00C67407">
                  <w:pPr>
                    <w:pStyle w:val="Blockcontent"/>
                    <w:rPr>
                      <w:sz w:val="20"/>
                      <w:szCs w:val="20"/>
                    </w:rPr>
                  </w:pPr>
                  <w:r w:rsidRPr="008B0F23">
                    <w:rPr>
                      <w:sz w:val="20"/>
                      <w:szCs w:val="20"/>
                    </w:rPr>
                    <w:t>2000</w:t>
                  </w:r>
                </w:p>
              </w:tc>
            </w:tr>
            <w:tr w:rsidR="00C67407" w:rsidRPr="008B0F23" w14:paraId="3596375A" w14:textId="77777777" w:rsidTr="00F13D5C">
              <w:tc>
                <w:tcPr>
                  <w:tcW w:w="1666" w:type="pct"/>
                </w:tcPr>
                <w:p w14:paraId="288F2AD6" w14:textId="77777777" w:rsidR="00C67407" w:rsidRPr="008B0F23" w:rsidRDefault="00C67407" w:rsidP="00C67407">
                  <w:pPr>
                    <w:pStyle w:val="Blockcontent"/>
                    <w:rPr>
                      <w:sz w:val="20"/>
                      <w:szCs w:val="20"/>
                    </w:rPr>
                  </w:pPr>
                  <w:r w:rsidRPr="008B0F23">
                    <w:rPr>
                      <w:sz w:val="20"/>
                      <w:szCs w:val="20"/>
                    </w:rPr>
                    <w:t>Monday 15</w:t>
                  </w:r>
                  <w:r w:rsidRPr="008B0F23">
                    <w:rPr>
                      <w:sz w:val="20"/>
                      <w:szCs w:val="20"/>
                      <w:vertAlign w:val="superscript"/>
                    </w:rPr>
                    <w:t>th</w:t>
                  </w:r>
                  <w:r w:rsidRPr="008B0F23">
                    <w:rPr>
                      <w:sz w:val="20"/>
                      <w:szCs w:val="20"/>
                    </w:rPr>
                    <w:t xml:space="preserve"> July</w:t>
                  </w:r>
                </w:p>
              </w:tc>
              <w:tc>
                <w:tcPr>
                  <w:tcW w:w="1667" w:type="pct"/>
                </w:tcPr>
                <w:p w14:paraId="176B1801" w14:textId="77777777" w:rsidR="00C67407" w:rsidRPr="008B0F23" w:rsidRDefault="00C67407" w:rsidP="00C67407">
                  <w:pPr>
                    <w:pStyle w:val="Blockcontent"/>
                    <w:rPr>
                      <w:sz w:val="20"/>
                      <w:szCs w:val="20"/>
                    </w:rPr>
                  </w:pPr>
                  <w:r w:rsidRPr="008B0F23">
                    <w:rPr>
                      <w:sz w:val="20"/>
                      <w:szCs w:val="20"/>
                    </w:rPr>
                    <w:t>0700</w:t>
                  </w:r>
                </w:p>
              </w:tc>
              <w:tc>
                <w:tcPr>
                  <w:tcW w:w="1667" w:type="pct"/>
                </w:tcPr>
                <w:p w14:paraId="0284A40D" w14:textId="77777777" w:rsidR="00C67407" w:rsidRPr="008B0F23" w:rsidRDefault="00C67407" w:rsidP="00C67407">
                  <w:pPr>
                    <w:pStyle w:val="Blockcontent"/>
                    <w:rPr>
                      <w:sz w:val="20"/>
                      <w:szCs w:val="20"/>
                    </w:rPr>
                  </w:pPr>
                  <w:r w:rsidRPr="008B0F23">
                    <w:rPr>
                      <w:sz w:val="20"/>
                      <w:szCs w:val="20"/>
                    </w:rPr>
                    <w:t>2000</w:t>
                  </w:r>
                </w:p>
              </w:tc>
            </w:tr>
            <w:tr w:rsidR="00C67407" w:rsidRPr="008B0F23" w14:paraId="3BD55BBF" w14:textId="77777777" w:rsidTr="00F13D5C">
              <w:tc>
                <w:tcPr>
                  <w:tcW w:w="1666" w:type="pct"/>
                </w:tcPr>
                <w:p w14:paraId="5ED64D1D" w14:textId="77777777" w:rsidR="00C67407" w:rsidRPr="008B0F23" w:rsidRDefault="00C67407" w:rsidP="00C67407">
                  <w:pPr>
                    <w:pStyle w:val="Blockcontent"/>
                    <w:rPr>
                      <w:sz w:val="20"/>
                      <w:szCs w:val="20"/>
                    </w:rPr>
                  </w:pPr>
                  <w:r w:rsidRPr="008B0F23">
                    <w:rPr>
                      <w:sz w:val="20"/>
                      <w:szCs w:val="20"/>
                    </w:rPr>
                    <w:t>Tuesday 16</w:t>
                  </w:r>
                  <w:r w:rsidRPr="008B0F23">
                    <w:rPr>
                      <w:sz w:val="20"/>
                      <w:szCs w:val="20"/>
                      <w:vertAlign w:val="superscript"/>
                    </w:rPr>
                    <w:t>th</w:t>
                  </w:r>
                  <w:r w:rsidRPr="008B0F23">
                    <w:rPr>
                      <w:sz w:val="20"/>
                      <w:szCs w:val="20"/>
                    </w:rPr>
                    <w:t xml:space="preserve"> July</w:t>
                  </w:r>
                </w:p>
              </w:tc>
              <w:tc>
                <w:tcPr>
                  <w:tcW w:w="1667" w:type="pct"/>
                </w:tcPr>
                <w:p w14:paraId="5E594513" w14:textId="77777777" w:rsidR="00C67407" w:rsidRPr="008B0F23" w:rsidRDefault="00C67407" w:rsidP="00C67407">
                  <w:pPr>
                    <w:pStyle w:val="Blockcontent"/>
                    <w:rPr>
                      <w:sz w:val="20"/>
                      <w:szCs w:val="20"/>
                    </w:rPr>
                  </w:pPr>
                  <w:r w:rsidRPr="008B0F23">
                    <w:rPr>
                      <w:sz w:val="20"/>
                      <w:szCs w:val="20"/>
                    </w:rPr>
                    <w:t>0700</w:t>
                  </w:r>
                </w:p>
              </w:tc>
              <w:tc>
                <w:tcPr>
                  <w:tcW w:w="1667" w:type="pct"/>
                </w:tcPr>
                <w:p w14:paraId="21BBC731" w14:textId="77777777" w:rsidR="00C67407" w:rsidRPr="008B0F23" w:rsidRDefault="00C67407" w:rsidP="00C67407">
                  <w:pPr>
                    <w:pStyle w:val="Blockcontent"/>
                    <w:rPr>
                      <w:sz w:val="20"/>
                      <w:szCs w:val="20"/>
                    </w:rPr>
                  </w:pPr>
                  <w:r w:rsidRPr="008B0F23">
                    <w:rPr>
                      <w:sz w:val="20"/>
                      <w:szCs w:val="20"/>
                    </w:rPr>
                    <w:t>2000</w:t>
                  </w:r>
                </w:p>
              </w:tc>
            </w:tr>
            <w:tr w:rsidR="00C67407" w:rsidRPr="008B0F23" w14:paraId="4773D098" w14:textId="77777777" w:rsidTr="00F13D5C">
              <w:tc>
                <w:tcPr>
                  <w:tcW w:w="1666" w:type="pct"/>
                </w:tcPr>
                <w:p w14:paraId="032D8A07" w14:textId="77777777" w:rsidR="00C67407" w:rsidRPr="008B0F23" w:rsidRDefault="00C67407" w:rsidP="00C67407">
                  <w:pPr>
                    <w:pStyle w:val="Blockcontent"/>
                    <w:rPr>
                      <w:sz w:val="20"/>
                      <w:szCs w:val="20"/>
                    </w:rPr>
                  </w:pPr>
                  <w:r w:rsidRPr="008B0F23">
                    <w:rPr>
                      <w:sz w:val="20"/>
                      <w:szCs w:val="20"/>
                    </w:rPr>
                    <w:t>Wednesday 17</w:t>
                  </w:r>
                  <w:r w:rsidRPr="008B0F23">
                    <w:rPr>
                      <w:sz w:val="20"/>
                      <w:szCs w:val="20"/>
                      <w:vertAlign w:val="superscript"/>
                    </w:rPr>
                    <w:t>th</w:t>
                  </w:r>
                  <w:r w:rsidRPr="008B0F23">
                    <w:rPr>
                      <w:sz w:val="20"/>
                      <w:szCs w:val="20"/>
                    </w:rPr>
                    <w:t xml:space="preserve"> July</w:t>
                  </w:r>
                </w:p>
              </w:tc>
              <w:tc>
                <w:tcPr>
                  <w:tcW w:w="1667" w:type="pct"/>
                </w:tcPr>
                <w:p w14:paraId="0514E7A4" w14:textId="77777777" w:rsidR="00C67407" w:rsidRPr="008B0F23" w:rsidRDefault="00C67407" w:rsidP="00C67407">
                  <w:pPr>
                    <w:pStyle w:val="Blockcontent"/>
                    <w:rPr>
                      <w:sz w:val="20"/>
                      <w:szCs w:val="20"/>
                    </w:rPr>
                  </w:pPr>
                  <w:r w:rsidRPr="008B0F23">
                    <w:rPr>
                      <w:sz w:val="20"/>
                      <w:szCs w:val="20"/>
                    </w:rPr>
                    <w:t>0700</w:t>
                  </w:r>
                </w:p>
              </w:tc>
              <w:tc>
                <w:tcPr>
                  <w:tcW w:w="1667" w:type="pct"/>
                </w:tcPr>
                <w:p w14:paraId="0E0741CB" w14:textId="77777777" w:rsidR="00C67407" w:rsidRPr="008B0F23" w:rsidRDefault="00C67407" w:rsidP="00C67407">
                  <w:pPr>
                    <w:pStyle w:val="Blockcontent"/>
                    <w:rPr>
                      <w:sz w:val="20"/>
                      <w:szCs w:val="20"/>
                    </w:rPr>
                  </w:pPr>
                  <w:r w:rsidRPr="008B0F23">
                    <w:rPr>
                      <w:sz w:val="20"/>
                      <w:szCs w:val="20"/>
                    </w:rPr>
                    <w:t>2000</w:t>
                  </w:r>
                </w:p>
              </w:tc>
            </w:tr>
            <w:tr w:rsidR="00C67407" w:rsidRPr="008B0F23" w14:paraId="33C960A7" w14:textId="77777777" w:rsidTr="00F13D5C">
              <w:tc>
                <w:tcPr>
                  <w:tcW w:w="1666" w:type="pct"/>
                </w:tcPr>
                <w:p w14:paraId="4116293A" w14:textId="77777777" w:rsidR="00C67407" w:rsidRPr="008B0F23" w:rsidRDefault="00C67407" w:rsidP="00C67407">
                  <w:pPr>
                    <w:pStyle w:val="Blockcontent"/>
                    <w:rPr>
                      <w:sz w:val="20"/>
                      <w:szCs w:val="20"/>
                    </w:rPr>
                  </w:pPr>
                  <w:r w:rsidRPr="008B0F23">
                    <w:rPr>
                      <w:sz w:val="20"/>
                      <w:szCs w:val="20"/>
                    </w:rPr>
                    <w:t>Thursday 18</w:t>
                  </w:r>
                  <w:r w:rsidRPr="008B0F23">
                    <w:rPr>
                      <w:sz w:val="20"/>
                      <w:szCs w:val="20"/>
                      <w:vertAlign w:val="superscript"/>
                    </w:rPr>
                    <w:t>th</w:t>
                  </w:r>
                  <w:r w:rsidRPr="008B0F23">
                    <w:rPr>
                      <w:sz w:val="20"/>
                      <w:szCs w:val="20"/>
                    </w:rPr>
                    <w:t xml:space="preserve"> July</w:t>
                  </w:r>
                </w:p>
              </w:tc>
              <w:tc>
                <w:tcPr>
                  <w:tcW w:w="1667" w:type="pct"/>
                </w:tcPr>
                <w:p w14:paraId="0A387BAD" w14:textId="77777777" w:rsidR="00C67407" w:rsidRPr="008B0F23" w:rsidRDefault="00C67407" w:rsidP="00C67407">
                  <w:pPr>
                    <w:pStyle w:val="Blockcontent"/>
                    <w:rPr>
                      <w:sz w:val="20"/>
                      <w:szCs w:val="20"/>
                    </w:rPr>
                  </w:pPr>
                  <w:r w:rsidRPr="008B0F23">
                    <w:rPr>
                      <w:sz w:val="20"/>
                      <w:szCs w:val="20"/>
                    </w:rPr>
                    <w:t>0700</w:t>
                  </w:r>
                </w:p>
              </w:tc>
              <w:tc>
                <w:tcPr>
                  <w:tcW w:w="1667" w:type="pct"/>
                </w:tcPr>
                <w:p w14:paraId="33ED5B03" w14:textId="77777777" w:rsidR="00C67407" w:rsidRPr="008B0F23" w:rsidRDefault="00C67407" w:rsidP="00C67407">
                  <w:pPr>
                    <w:pStyle w:val="Blockcontent"/>
                    <w:rPr>
                      <w:sz w:val="20"/>
                      <w:szCs w:val="20"/>
                    </w:rPr>
                  </w:pPr>
                  <w:r w:rsidRPr="008B0F23">
                    <w:rPr>
                      <w:sz w:val="20"/>
                      <w:szCs w:val="20"/>
                    </w:rPr>
                    <w:t>2000</w:t>
                  </w:r>
                </w:p>
              </w:tc>
            </w:tr>
            <w:tr w:rsidR="00C67407" w:rsidRPr="008B0F23" w14:paraId="520A1E40" w14:textId="77777777" w:rsidTr="00F13D5C">
              <w:tc>
                <w:tcPr>
                  <w:tcW w:w="1666" w:type="pct"/>
                </w:tcPr>
                <w:p w14:paraId="4F8DA2FC" w14:textId="77777777" w:rsidR="00C67407" w:rsidRPr="008B0F23" w:rsidRDefault="00C67407" w:rsidP="00C67407">
                  <w:pPr>
                    <w:pStyle w:val="Blockcontent"/>
                    <w:rPr>
                      <w:sz w:val="20"/>
                      <w:szCs w:val="20"/>
                    </w:rPr>
                  </w:pPr>
                  <w:r w:rsidRPr="008B0F23">
                    <w:rPr>
                      <w:sz w:val="20"/>
                      <w:szCs w:val="20"/>
                    </w:rPr>
                    <w:t>Friday 19</w:t>
                  </w:r>
                  <w:r w:rsidRPr="008B0F23">
                    <w:rPr>
                      <w:sz w:val="20"/>
                      <w:szCs w:val="20"/>
                      <w:vertAlign w:val="superscript"/>
                    </w:rPr>
                    <w:t>th</w:t>
                  </w:r>
                  <w:r w:rsidRPr="008B0F23">
                    <w:rPr>
                      <w:sz w:val="20"/>
                      <w:szCs w:val="20"/>
                    </w:rPr>
                    <w:t xml:space="preserve"> July*</w:t>
                  </w:r>
                </w:p>
              </w:tc>
              <w:tc>
                <w:tcPr>
                  <w:tcW w:w="1667" w:type="pct"/>
                </w:tcPr>
                <w:p w14:paraId="07B27FDB" w14:textId="77777777" w:rsidR="00C67407" w:rsidRPr="008B0F23" w:rsidRDefault="00C67407" w:rsidP="00C67407">
                  <w:pPr>
                    <w:pStyle w:val="Blockcontent"/>
                    <w:rPr>
                      <w:sz w:val="20"/>
                      <w:szCs w:val="20"/>
                    </w:rPr>
                  </w:pPr>
                  <w:r w:rsidRPr="008B0F23">
                    <w:rPr>
                      <w:sz w:val="20"/>
                      <w:szCs w:val="20"/>
                    </w:rPr>
                    <w:t>0700</w:t>
                  </w:r>
                </w:p>
              </w:tc>
              <w:tc>
                <w:tcPr>
                  <w:tcW w:w="1667" w:type="pct"/>
                </w:tcPr>
                <w:p w14:paraId="65DFB405" w14:textId="77777777" w:rsidR="00C67407" w:rsidRPr="008B0F23" w:rsidRDefault="00C67407" w:rsidP="00C67407">
                  <w:pPr>
                    <w:pStyle w:val="Blockcontent"/>
                    <w:rPr>
                      <w:sz w:val="20"/>
                      <w:szCs w:val="20"/>
                    </w:rPr>
                  </w:pPr>
                  <w:r w:rsidRPr="008B0F23">
                    <w:rPr>
                      <w:sz w:val="20"/>
                      <w:szCs w:val="20"/>
                    </w:rPr>
                    <w:t>1700</w:t>
                  </w:r>
                </w:p>
              </w:tc>
            </w:tr>
            <w:tr w:rsidR="00C67407" w:rsidRPr="008B0F23" w14:paraId="2BD8F25E" w14:textId="77777777" w:rsidTr="00F13D5C">
              <w:tc>
                <w:tcPr>
                  <w:tcW w:w="1666" w:type="pct"/>
                </w:tcPr>
                <w:p w14:paraId="69374F72" w14:textId="77777777" w:rsidR="00C67407" w:rsidRPr="008B0F23" w:rsidRDefault="00C67407" w:rsidP="00C67407">
                  <w:pPr>
                    <w:pStyle w:val="Blockcontent"/>
                    <w:rPr>
                      <w:sz w:val="20"/>
                      <w:szCs w:val="20"/>
                    </w:rPr>
                  </w:pPr>
                  <w:r w:rsidRPr="008B0F23">
                    <w:rPr>
                      <w:sz w:val="20"/>
                      <w:szCs w:val="20"/>
                    </w:rPr>
                    <w:t>Saturday 20</w:t>
                  </w:r>
                  <w:r w:rsidRPr="008B0F23">
                    <w:rPr>
                      <w:sz w:val="20"/>
                      <w:szCs w:val="20"/>
                      <w:vertAlign w:val="superscript"/>
                    </w:rPr>
                    <w:t>th</w:t>
                  </w:r>
                  <w:r w:rsidRPr="008B0F23">
                    <w:rPr>
                      <w:sz w:val="20"/>
                      <w:szCs w:val="20"/>
                    </w:rPr>
                    <w:t xml:space="preserve"> July*</w:t>
                  </w:r>
                </w:p>
              </w:tc>
              <w:tc>
                <w:tcPr>
                  <w:tcW w:w="1667" w:type="pct"/>
                </w:tcPr>
                <w:p w14:paraId="09EFAC39" w14:textId="77777777" w:rsidR="00C67407" w:rsidRPr="008B0F23" w:rsidRDefault="00C67407" w:rsidP="00C67407">
                  <w:pPr>
                    <w:pStyle w:val="Blockcontent"/>
                    <w:rPr>
                      <w:sz w:val="20"/>
                      <w:szCs w:val="20"/>
                    </w:rPr>
                  </w:pPr>
                  <w:r w:rsidRPr="008B0F23">
                    <w:rPr>
                      <w:sz w:val="20"/>
                      <w:szCs w:val="20"/>
                    </w:rPr>
                    <w:t>0700</w:t>
                  </w:r>
                </w:p>
              </w:tc>
              <w:tc>
                <w:tcPr>
                  <w:tcW w:w="1667" w:type="pct"/>
                </w:tcPr>
                <w:p w14:paraId="4AAEB816" w14:textId="77777777" w:rsidR="00C67407" w:rsidRPr="008B0F23" w:rsidRDefault="00C67407" w:rsidP="00C67407">
                  <w:pPr>
                    <w:pStyle w:val="Blockcontent"/>
                    <w:rPr>
                      <w:sz w:val="20"/>
                      <w:szCs w:val="20"/>
                    </w:rPr>
                  </w:pPr>
                  <w:r w:rsidRPr="008B0F23">
                    <w:rPr>
                      <w:sz w:val="20"/>
                      <w:szCs w:val="20"/>
                    </w:rPr>
                    <w:t>1700</w:t>
                  </w:r>
                </w:p>
              </w:tc>
            </w:tr>
            <w:tr w:rsidR="00C67407" w:rsidRPr="008B0F23" w14:paraId="619B8522" w14:textId="77777777" w:rsidTr="00F13D5C">
              <w:tc>
                <w:tcPr>
                  <w:tcW w:w="1666" w:type="pct"/>
                </w:tcPr>
                <w:p w14:paraId="3CD6D9D7" w14:textId="77777777" w:rsidR="00C67407" w:rsidRPr="008B0F23" w:rsidRDefault="00C67407" w:rsidP="00C67407">
                  <w:pPr>
                    <w:pStyle w:val="Blockcontent"/>
                    <w:rPr>
                      <w:sz w:val="20"/>
                      <w:szCs w:val="20"/>
                    </w:rPr>
                  </w:pPr>
                  <w:r w:rsidRPr="008B0F23">
                    <w:rPr>
                      <w:sz w:val="20"/>
                      <w:szCs w:val="20"/>
                    </w:rPr>
                    <w:t>Sunday 21</w:t>
                  </w:r>
                  <w:r w:rsidRPr="008B0F23">
                    <w:rPr>
                      <w:sz w:val="20"/>
                      <w:szCs w:val="20"/>
                      <w:vertAlign w:val="superscript"/>
                    </w:rPr>
                    <w:t>st</w:t>
                  </w:r>
                  <w:r w:rsidRPr="008B0F23">
                    <w:rPr>
                      <w:sz w:val="20"/>
                      <w:szCs w:val="20"/>
                    </w:rPr>
                    <w:t xml:space="preserve"> July*</w:t>
                  </w:r>
                </w:p>
              </w:tc>
              <w:tc>
                <w:tcPr>
                  <w:tcW w:w="1667" w:type="pct"/>
                </w:tcPr>
                <w:p w14:paraId="196FD0D8" w14:textId="77777777" w:rsidR="00C67407" w:rsidRPr="008B0F23" w:rsidRDefault="00C67407" w:rsidP="00C67407">
                  <w:pPr>
                    <w:pStyle w:val="Blockcontent"/>
                    <w:rPr>
                      <w:sz w:val="20"/>
                      <w:szCs w:val="20"/>
                    </w:rPr>
                  </w:pPr>
                  <w:r w:rsidRPr="008B0F23">
                    <w:rPr>
                      <w:sz w:val="20"/>
                      <w:szCs w:val="20"/>
                    </w:rPr>
                    <w:t>0700</w:t>
                  </w:r>
                </w:p>
              </w:tc>
              <w:tc>
                <w:tcPr>
                  <w:tcW w:w="1667" w:type="pct"/>
                </w:tcPr>
                <w:p w14:paraId="71ABA9BC" w14:textId="77777777" w:rsidR="00C67407" w:rsidRPr="008B0F23" w:rsidRDefault="00C67407" w:rsidP="00C67407">
                  <w:pPr>
                    <w:pStyle w:val="Blockcontent"/>
                    <w:rPr>
                      <w:sz w:val="20"/>
                      <w:szCs w:val="20"/>
                    </w:rPr>
                  </w:pPr>
                  <w:r w:rsidRPr="008B0F23">
                    <w:rPr>
                      <w:sz w:val="20"/>
                      <w:szCs w:val="20"/>
                    </w:rPr>
                    <w:t>1700</w:t>
                  </w:r>
                </w:p>
              </w:tc>
            </w:tr>
            <w:tr w:rsidR="00C67407" w:rsidRPr="008B0F23" w14:paraId="18CE68B9" w14:textId="77777777" w:rsidTr="00F13D5C">
              <w:tc>
                <w:tcPr>
                  <w:tcW w:w="1666" w:type="pct"/>
                </w:tcPr>
                <w:p w14:paraId="264F62AA" w14:textId="77777777" w:rsidR="00C67407" w:rsidRPr="008B0F23" w:rsidRDefault="00C67407" w:rsidP="00C67407">
                  <w:pPr>
                    <w:pStyle w:val="Blockcontent"/>
                    <w:rPr>
                      <w:sz w:val="20"/>
                      <w:szCs w:val="20"/>
                    </w:rPr>
                  </w:pPr>
                  <w:r w:rsidRPr="008B0F23">
                    <w:rPr>
                      <w:sz w:val="20"/>
                      <w:szCs w:val="20"/>
                    </w:rPr>
                    <w:t>Monday 22</w:t>
                  </w:r>
                  <w:r w:rsidRPr="008B0F23">
                    <w:rPr>
                      <w:sz w:val="20"/>
                      <w:szCs w:val="20"/>
                      <w:vertAlign w:val="superscript"/>
                    </w:rPr>
                    <w:t>nd</w:t>
                  </w:r>
                  <w:r w:rsidRPr="008B0F23">
                    <w:rPr>
                      <w:sz w:val="20"/>
                      <w:szCs w:val="20"/>
                    </w:rPr>
                    <w:t xml:space="preserve"> July</w:t>
                  </w:r>
                </w:p>
              </w:tc>
              <w:tc>
                <w:tcPr>
                  <w:tcW w:w="1667" w:type="pct"/>
                </w:tcPr>
                <w:p w14:paraId="4E88CA28" w14:textId="77777777" w:rsidR="00C67407" w:rsidRPr="008B0F23" w:rsidRDefault="00C67407" w:rsidP="00C67407">
                  <w:pPr>
                    <w:pStyle w:val="Blockcontent"/>
                    <w:rPr>
                      <w:sz w:val="20"/>
                      <w:szCs w:val="20"/>
                    </w:rPr>
                  </w:pPr>
                  <w:r w:rsidRPr="008B0F23">
                    <w:rPr>
                      <w:sz w:val="20"/>
                      <w:szCs w:val="20"/>
                    </w:rPr>
                    <w:t>0800</w:t>
                  </w:r>
                </w:p>
              </w:tc>
              <w:tc>
                <w:tcPr>
                  <w:tcW w:w="1667" w:type="pct"/>
                </w:tcPr>
                <w:p w14:paraId="70C0356C" w14:textId="77777777" w:rsidR="00C67407" w:rsidRPr="008B0F23" w:rsidRDefault="00C67407" w:rsidP="00C67407">
                  <w:pPr>
                    <w:pStyle w:val="Blockcontent"/>
                    <w:rPr>
                      <w:sz w:val="20"/>
                      <w:szCs w:val="20"/>
                    </w:rPr>
                  </w:pPr>
                  <w:r w:rsidRPr="008B0F23">
                    <w:rPr>
                      <w:sz w:val="20"/>
                      <w:szCs w:val="20"/>
                    </w:rPr>
                    <w:t>1500</w:t>
                  </w:r>
                </w:p>
              </w:tc>
            </w:tr>
          </w:tbl>
          <w:p w14:paraId="76F0B2DC" w14:textId="36F4216C" w:rsidR="004A0A3E" w:rsidRPr="008B0F23" w:rsidRDefault="004A0A3E" w:rsidP="00DA6713">
            <w:pPr>
              <w:pStyle w:val="Caption"/>
              <w:jc w:val="left"/>
              <w:rPr>
                <w:rFonts w:asciiTheme="minorHAnsi" w:hAnsiTheme="minorHAnsi" w:cstheme="minorHAnsi"/>
                <w:color w:val="FF0000"/>
                <w:szCs w:val="20"/>
              </w:rPr>
            </w:pPr>
          </w:p>
        </w:tc>
      </w:tr>
      <w:tr w:rsidR="00196BD9" w:rsidRPr="008B0F23" w14:paraId="6FBFED0D" w14:textId="77777777" w:rsidTr="5BF4E500">
        <w:tc>
          <w:tcPr>
            <w:tcW w:w="2410" w:type="dxa"/>
          </w:tcPr>
          <w:p w14:paraId="56C13402" w14:textId="77777777" w:rsidR="00196BD9" w:rsidRPr="008B0F23" w:rsidRDefault="00196BD9" w:rsidP="009B39CC">
            <w:pPr>
              <w:pStyle w:val="Blocklabel"/>
              <w:rPr>
                <w:sz w:val="20"/>
                <w:szCs w:val="20"/>
              </w:rPr>
            </w:pPr>
          </w:p>
        </w:tc>
        <w:tc>
          <w:tcPr>
            <w:tcW w:w="8505" w:type="dxa"/>
          </w:tcPr>
          <w:p w14:paraId="4CF50B50" w14:textId="77777777" w:rsidR="00196BD9" w:rsidRPr="008B0F23" w:rsidRDefault="00196BD9" w:rsidP="00C67407">
            <w:pPr>
              <w:pStyle w:val="Blockcontent"/>
              <w:rPr>
                <w:sz w:val="20"/>
                <w:szCs w:val="20"/>
              </w:rPr>
            </w:pPr>
          </w:p>
        </w:tc>
      </w:tr>
    </w:tbl>
    <w:p w14:paraId="4DB89E62" w14:textId="77777777" w:rsidR="00D37D40" w:rsidRPr="008B0F23" w:rsidRDefault="00D37D40" w:rsidP="00437FC2">
      <w:pPr>
        <w:pStyle w:val="BodyText"/>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C04DDB" w:rsidRPr="008B0F23" w14:paraId="76F0B2E1" w14:textId="77777777" w:rsidTr="005E2905">
        <w:tc>
          <w:tcPr>
            <w:tcW w:w="2410" w:type="dxa"/>
          </w:tcPr>
          <w:p w14:paraId="76F0B2DF" w14:textId="7053308B" w:rsidR="00C04DDB" w:rsidRPr="008B0F23" w:rsidRDefault="00D33CE5" w:rsidP="009B39CC">
            <w:pPr>
              <w:pStyle w:val="Blocklabel"/>
              <w:rPr>
                <w:sz w:val="20"/>
                <w:szCs w:val="20"/>
              </w:rPr>
            </w:pPr>
            <w:r w:rsidRPr="008B0F23">
              <w:rPr>
                <w:sz w:val="20"/>
                <w:szCs w:val="20"/>
              </w:rPr>
              <w:t>Access</w:t>
            </w:r>
          </w:p>
        </w:tc>
        <w:tc>
          <w:tcPr>
            <w:tcW w:w="8505" w:type="dxa"/>
          </w:tcPr>
          <w:p w14:paraId="3CE749E3" w14:textId="7FFEF128" w:rsidR="00B2381E" w:rsidRPr="008B0F23" w:rsidRDefault="00DA6713" w:rsidP="00C67407">
            <w:pPr>
              <w:pStyle w:val="Blockcontent"/>
              <w:rPr>
                <w:sz w:val="20"/>
                <w:szCs w:val="20"/>
              </w:rPr>
            </w:pPr>
            <w:r w:rsidRPr="008B0F23">
              <w:rPr>
                <w:sz w:val="20"/>
                <w:szCs w:val="20"/>
              </w:rPr>
              <w:t>Volunteers can request a small</w:t>
            </w:r>
            <w:r w:rsidR="00480177" w:rsidRPr="008B0F23">
              <w:rPr>
                <w:sz w:val="20"/>
                <w:szCs w:val="20"/>
              </w:rPr>
              <w:t xml:space="preserve"> 6m x 4m</w:t>
            </w:r>
            <w:r w:rsidRPr="008B0F23">
              <w:rPr>
                <w:sz w:val="20"/>
                <w:szCs w:val="20"/>
              </w:rPr>
              <w:t xml:space="preserve"> or large</w:t>
            </w:r>
            <w:r w:rsidR="00480177" w:rsidRPr="008B0F23">
              <w:rPr>
                <w:sz w:val="20"/>
                <w:szCs w:val="20"/>
              </w:rPr>
              <w:t xml:space="preserve"> 8m x 6m </w:t>
            </w:r>
            <w:r w:rsidRPr="008B0F23">
              <w:rPr>
                <w:sz w:val="20"/>
                <w:szCs w:val="20"/>
              </w:rPr>
              <w:t xml:space="preserve">pitch via registration. </w:t>
            </w:r>
            <w:r w:rsidR="00F16C2A" w:rsidRPr="008B0F23">
              <w:rPr>
                <w:sz w:val="20"/>
                <w:szCs w:val="20"/>
              </w:rPr>
              <w:t>There will be space for o</w:t>
            </w:r>
            <w:r w:rsidR="00ED5510" w:rsidRPr="008B0F23">
              <w:rPr>
                <w:sz w:val="20"/>
                <w:szCs w:val="20"/>
              </w:rPr>
              <w:t xml:space="preserve">ne </w:t>
            </w:r>
            <w:r w:rsidR="0058176F">
              <w:rPr>
                <w:sz w:val="20"/>
                <w:szCs w:val="20"/>
              </w:rPr>
              <w:t>vehicle</w:t>
            </w:r>
            <w:r w:rsidR="00196BD9" w:rsidRPr="008B0F23">
              <w:rPr>
                <w:sz w:val="20"/>
                <w:szCs w:val="20"/>
              </w:rPr>
              <w:t xml:space="preserve"> per pitc</w:t>
            </w:r>
            <w:r w:rsidRPr="008B0F23">
              <w:rPr>
                <w:sz w:val="20"/>
                <w:szCs w:val="20"/>
              </w:rPr>
              <w:t>h</w:t>
            </w:r>
            <w:r w:rsidR="00ED5510" w:rsidRPr="008B0F23">
              <w:rPr>
                <w:sz w:val="20"/>
                <w:szCs w:val="20"/>
              </w:rPr>
              <w:t xml:space="preserve">. </w:t>
            </w:r>
            <w:r w:rsidR="00B2381E" w:rsidRPr="008B0F23">
              <w:rPr>
                <w:sz w:val="20"/>
                <w:szCs w:val="20"/>
              </w:rPr>
              <w:t>If volunteers request to share a pitch and have 2 cars, one car will be required to park in the team carpark, located opposite Site 14</w:t>
            </w:r>
            <w:r w:rsidR="0058176F">
              <w:rPr>
                <w:sz w:val="20"/>
                <w:szCs w:val="20"/>
              </w:rPr>
              <w:t>, next to Douglas Bader House.</w:t>
            </w:r>
          </w:p>
          <w:p w14:paraId="10463E46" w14:textId="24A894CF" w:rsidR="00B2381E" w:rsidRPr="008B0F23" w:rsidRDefault="00B2381E" w:rsidP="00C67407">
            <w:pPr>
              <w:pStyle w:val="Blockcontent"/>
              <w:rPr>
                <w:sz w:val="20"/>
                <w:szCs w:val="20"/>
              </w:rPr>
            </w:pPr>
            <w:r w:rsidRPr="008B0F23">
              <w:rPr>
                <w:sz w:val="20"/>
                <w:szCs w:val="20"/>
              </w:rPr>
              <w:t>If sharing</w:t>
            </w:r>
            <w:r w:rsidR="0058176F">
              <w:rPr>
                <w:sz w:val="20"/>
                <w:szCs w:val="20"/>
              </w:rPr>
              <w:t xml:space="preserve"> a pitch</w:t>
            </w:r>
            <w:r w:rsidRPr="008B0F23">
              <w:rPr>
                <w:sz w:val="20"/>
                <w:szCs w:val="20"/>
              </w:rPr>
              <w:t>, t</w:t>
            </w:r>
            <w:r w:rsidR="00031693" w:rsidRPr="008B0F23">
              <w:rPr>
                <w:sz w:val="20"/>
                <w:szCs w:val="20"/>
              </w:rPr>
              <w:t>he lead volunteer</w:t>
            </w:r>
            <w:r w:rsidR="00ED5510" w:rsidRPr="008B0F23">
              <w:rPr>
                <w:sz w:val="20"/>
                <w:szCs w:val="20"/>
              </w:rPr>
              <w:t xml:space="preserve"> </w:t>
            </w:r>
            <w:r w:rsidR="00F16C2A" w:rsidRPr="008B0F23">
              <w:rPr>
                <w:sz w:val="20"/>
                <w:szCs w:val="20"/>
              </w:rPr>
              <w:t xml:space="preserve">(as recorded during registration) </w:t>
            </w:r>
            <w:r w:rsidR="007C347F" w:rsidRPr="008B0F23">
              <w:rPr>
                <w:sz w:val="20"/>
                <w:szCs w:val="20"/>
              </w:rPr>
              <w:t xml:space="preserve">will </w:t>
            </w:r>
            <w:r w:rsidR="00ED5510" w:rsidRPr="008B0F23">
              <w:rPr>
                <w:sz w:val="20"/>
                <w:szCs w:val="20"/>
              </w:rPr>
              <w:t xml:space="preserve">be issued a Site 14 </w:t>
            </w:r>
            <w:r w:rsidR="00D33CE5" w:rsidRPr="008B0F23">
              <w:rPr>
                <w:sz w:val="20"/>
                <w:szCs w:val="20"/>
              </w:rPr>
              <w:t>vehicle pass</w:t>
            </w:r>
            <w:r w:rsidR="007271B3" w:rsidRPr="008B0F23">
              <w:rPr>
                <w:sz w:val="20"/>
                <w:szCs w:val="20"/>
              </w:rPr>
              <w:t xml:space="preserve"> on arrival at Team Reception</w:t>
            </w:r>
            <w:r w:rsidR="00242CF0" w:rsidRPr="008B0F23">
              <w:rPr>
                <w:sz w:val="20"/>
                <w:szCs w:val="20"/>
              </w:rPr>
              <w:t>.</w:t>
            </w:r>
            <w:r w:rsidRPr="008B0F23">
              <w:rPr>
                <w:sz w:val="20"/>
                <w:szCs w:val="20"/>
              </w:rPr>
              <w:t xml:space="preserve"> This vehicle pass will detail Site 14 parking permissions</w:t>
            </w:r>
            <w:r w:rsidR="00477B34">
              <w:rPr>
                <w:sz w:val="20"/>
                <w:szCs w:val="20"/>
              </w:rPr>
              <w:t xml:space="preserve"> and should be displayed in the vehicle window.</w:t>
            </w:r>
          </w:p>
          <w:p w14:paraId="2774EFC8" w14:textId="5C8A5BF3" w:rsidR="00C04DDB" w:rsidRPr="008B0F23" w:rsidRDefault="00242CF0" w:rsidP="00C67407">
            <w:pPr>
              <w:pStyle w:val="Blockcontent"/>
              <w:rPr>
                <w:sz w:val="20"/>
                <w:szCs w:val="20"/>
              </w:rPr>
            </w:pPr>
            <w:r w:rsidRPr="008B0F23">
              <w:rPr>
                <w:sz w:val="20"/>
                <w:szCs w:val="20"/>
              </w:rPr>
              <w:t xml:space="preserve">Campers can </w:t>
            </w:r>
            <w:r w:rsidR="00477B34">
              <w:rPr>
                <w:sz w:val="20"/>
                <w:szCs w:val="20"/>
              </w:rPr>
              <w:t>arrive</w:t>
            </w:r>
            <w:r w:rsidRPr="008B0F23">
              <w:rPr>
                <w:sz w:val="20"/>
                <w:szCs w:val="20"/>
              </w:rPr>
              <w:t xml:space="preserve"> </w:t>
            </w:r>
            <w:r w:rsidR="00B2381E" w:rsidRPr="008B0F23">
              <w:rPr>
                <w:sz w:val="20"/>
                <w:szCs w:val="20"/>
              </w:rPr>
              <w:t xml:space="preserve">the day of their volunteering </w:t>
            </w:r>
            <w:r w:rsidR="00477B34">
              <w:rPr>
                <w:sz w:val="20"/>
                <w:szCs w:val="20"/>
              </w:rPr>
              <w:t xml:space="preserve">start </w:t>
            </w:r>
            <w:r w:rsidR="00B2381E" w:rsidRPr="008B0F23">
              <w:rPr>
                <w:sz w:val="20"/>
                <w:szCs w:val="20"/>
              </w:rPr>
              <w:t>date</w:t>
            </w:r>
            <w:r w:rsidR="00477B34">
              <w:rPr>
                <w:sz w:val="20"/>
                <w:szCs w:val="20"/>
              </w:rPr>
              <w:t xml:space="preserve"> or the day prior.</w:t>
            </w:r>
          </w:p>
          <w:p w14:paraId="7CB1774D" w14:textId="7881BC9A" w:rsidR="00B2381E" w:rsidRPr="008B0F23" w:rsidRDefault="00D33CE5" w:rsidP="00C67407">
            <w:pPr>
              <w:pStyle w:val="Blockcontent"/>
              <w:rPr>
                <w:sz w:val="20"/>
                <w:szCs w:val="20"/>
              </w:rPr>
            </w:pPr>
            <w:r w:rsidRPr="008B0F23">
              <w:rPr>
                <w:sz w:val="20"/>
                <w:szCs w:val="20"/>
              </w:rPr>
              <w:t xml:space="preserve">On arrival </w:t>
            </w:r>
            <w:r w:rsidR="00F53B5F" w:rsidRPr="008B0F23">
              <w:rPr>
                <w:sz w:val="20"/>
                <w:szCs w:val="20"/>
              </w:rPr>
              <w:t xml:space="preserve">at RAF Fairford all volunteers should </w:t>
            </w:r>
            <w:r w:rsidR="00B2381E" w:rsidRPr="008B0F23">
              <w:rPr>
                <w:sz w:val="20"/>
                <w:szCs w:val="20"/>
              </w:rPr>
              <w:t>check in</w:t>
            </w:r>
            <w:r w:rsidR="00F53B5F" w:rsidRPr="008B0F23">
              <w:rPr>
                <w:sz w:val="20"/>
                <w:szCs w:val="20"/>
              </w:rPr>
              <w:t xml:space="preserve"> at Team Reception, to obtain their </w:t>
            </w:r>
            <w:r w:rsidR="00B2381E" w:rsidRPr="008B0F23">
              <w:rPr>
                <w:sz w:val="20"/>
                <w:szCs w:val="20"/>
              </w:rPr>
              <w:t xml:space="preserve">welcome pack, along with </w:t>
            </w:r>
            <w:r w:rsidR="00F53B5F" w:rsidRPr="008B0F23">
              <w:rPr>
                <w:sz w:val="20"/>
                <w:szCs w:val="20"/>
              </w:rPr>
              <w:t xml:space="preserve">personal </w:t>
            </w:r>
            <w:r w:rsidR="00B2381E" w:rsidRPr="008B0F23">
              <w:rPr>
                <w:sz w:val="20"/>
                <w:szCs w:val="20"/>
              </w:rPr>
              <w:t xml:space="preserve">ID pass </w:t>
            </w:r>
            <w:r w:rsidR="00F53B5F" w:rsidRPr="008B0F23">
              <w:rPr>
                <w:sz w:val="20"/>
                <w:szCs w:val="20"/>
              </w:rPr>
              <w:t>and vehicle passes</w:t>
            </w:r>
            <w:r w:rsidR="00477B34">
              <w:rPr>
                <w:sz w:val="20"/>
                <w:szCs w:val="20"/>
              </w:rPr>
              <w:t xml:space="preserve"> and will be directed over to site 14 if camping. </w:t>
            </w:r>
          </w:p>
          <w:p w14:paraId="478CABC2" w14:textId="6A8E2D79" w:rsidR="00480177" w:rsidRPr="008B0F23" w:rsidRDefault="00F53B5F" w:rsidP="00C67407">
            <w:pPr>
              <w:pStyle w:val="Blockcontent"/>
              <w:rPr>
                <w:sz w:val="20"/>
                <w:szCs w:val="20"/>
              </w:rPr>
            </w:pPr>
            <w:r w:rsidRPr="008B0F23">
              <w:rPr>
                <w:sz w:val="20"/>
                <w:szCs w:val="20"/>
              </w:rPr>
              <w:t xml:space="preserve">On arrival at the </w:t>
            </w:r>
            <w:r w:rsidR="00D33CE5" w:rsidRPr="008B0F23">
              <w:rPr>
                <w:sz w:val="20"/>
                <w:szCs w:val="20"/>
              </w:rPr>
              <w:t xml:space="preserve">campsite, </w:t>
            </w:r>
            <w:r w:rsidR="007C347F" w:rsidRPr="008B0F23">
              <w:rPr>
                <w:sz w:val="20"/>
                <w:szCs w:val="20"/>
              </w:rPr>
              <w:t>campers</w:t>
            </w:r>
            <w:r w:rsidR="00D33CE5" w:rsidRPr="008B0F23">
              <w:rPr>
                <w:sz w:val="20"/>
                <w:szCs w:val="20"/>
              </w:rPr>
              <w:t xml:space="preserve"> </w:t>
            </w:r>
            <w:r w:rsidR="007271B3" w:rsidRPr="008B0F23">
              <w:rPr>
                <w:sz w:val="20"/>
                <w:szCs w:val="20"/>
              </w:rPr>
              <w:t xml:space="preserve">should </w:t>
            </w:r>
            <w:r w:rsidR="005454C7" w:rsidRPr="008B0F23">
              <w:rPr>
                <w:sz w:val="20"/>
                <w:szCs w:val="20"/>
              </w:rPr>
              <w:t xml:space="preserve">check in </w:t>
            </w:r>
            <w:r w:rsidR="00CB158A" w:rsidRPr="008B0F23">
              <w:rPr>
                <w:sz w:val="20"/>
                <w:szCs w:val="20"/>
              </w:rPr>
              <w:t>with t</w:t>
            </w:r>
            <w:r w:rsidR="007271B3" w:rsidRPr="008B0F23">
              <w:rPr>
                <w:sz w:val="20"/>
                <w:szCs w:val="20"/>
              </w:rPr>
              <w:t xml:space="preserve">he </w:t>
            </w:r>
            <w:r w:rsidR="00B2381E" w:rsidRPr="008B0F23">
              <w:rPr>
                <w:sz w:val="20"/>
                <w:szCs w:val="20"/>
              </w:rPr>
              <w:t>c</w:t>
            </w:r>
            <w:r w:rsidR="00D33CE5" w:rsidRPr="008B0F23">
              <w:rPr>
                <w:sz w:val="20"/>
                <w:szCs w:val="20"/>
              </w:rPr>
              <w:t>amp</w:t>
            </w:r>
            <w:r w:rsidR="00894C04" w:rsidRPr="008B0F23">
              <w:rPr>
                <w:sz w:val="20"/>
                <w:szCs w:val="20"/>
              </w:rPr>
              <w:t>site</w:t>
            </w:r>
            <w:r w:rsidR="00D33CE5" w:rsidRPr="008B0F23">
              <w:rPr>
                <w:sz w:val="20"/>
                <w:szCs w:val="20"/>
              </w:rPr>
              <w:t xml:space="preserve"> </w:t>
            </w:r>
            <w:r w:rsidR="00B2381E" w:rsidRPr="008B0F23">
              <w:rPr>
                <w:sz w:val="20"/>
                <w:szCs w:val="20"/>
              </w:rPr>
              <w:t>m</w:t>
            </w:r>
            <w:r w:rsidR="00D33CE5" w:rsidRPr="008B0F23">
              <w:rPr>
                <w:sz w:val="20"/>
                <w:szCs w:val="20"/>
              </w:rPr>
              <w:t>an</w:t>
            </w:r>
            <w:r w:rsidR="00E40181" w:rsidRPr="008B0F23">
              <w:rPr>
                <w:sz w:val="20"/>
                <w:szCs w:val="20"/>
              </w:rPr>
              <w:t>a</w:t>
            </w:r>
            <w:r w:rsidR="00D33CE5" w:rsidRPr="008B0F23">
              <w:rPr>
                <w:sz w:val="20"/>
                <w:szCs w:val="20"/>
              </w:rPr>
              <w:t>ger</w:t>
            </w:r>
            <w:r w:rsidR="007271B3" w:rsidRPr="008B0F23">
              <w:rPr>
                <w:sz w:val="20"/>
                <w:szCs w:val="20"/>
              </w:rPr>
              <w:t xml:space="preserve"> or a member of </w:t>
            </w:r>
            <w:r w:rsidR="00B2381E" w:rsidRPr="008B0F23">
              <w:rPr>
                <w:sz w:val="20"/>
                <w:szCs w:val="20"/>
              </w:rPr>
              <w:t>the campsite</w:t>
            </w:r>
            <w:r w:rsidR="007271B3" w:rsidRPr="008B0F23">
              <w:rPr>
                <w:sz w:val="20"/>
                <w:szCs w:val="20"/>
              </w:rPr>
              <w:t xml:space="preserve"> team</w:t>
            </w:r>
            <w:r w:rsidR="00B2381E" w:rsidRPr="008B0F23">
              <w:rPr>
                <w:sz w:val="20"/>
                <w:szCs w:val="20"/>
              </w:rPr>
              <w:t xml:space="preserve"> (usually located at the campsite cabin</w:t>
            </w:r>
            <w:r w:rsidR="00480177" w:rsidRPr="008B0F23">
              <w:rPr>
                <w:sz w:val="20"/>
                <w:szCs w:val="20"/>
              </w:rPr>
              <w:t>/ reception</w:t>
            </w:r>
            <w:r w:rsidR="00B2381E" w:rsidRPr="008B0F23">
              <w:rPr>
                <w:sz w:val="20"/>
                <w:szCs w:val="20"/>
              </w:rPr>
              <w:t>)</w:t>
            </w:r>
            <w:r w:rsidR="007271B3" w:rsidRPr="008B0F23">
              <w:rPr>
                <w:sz w:val="20"/>
                <w:szCs w:val="20"/>
              </w:rPr>
              <w:t xml:space="preserve">.  </w:t>
            </w:r>
            <w:r w:rsidR="00480177" w:rsidRPr="00B4429C">
              <w:rPr>
                <w:sz w:val="20"/>
                <w:szCs w:val="20"/>
              </w:rPr>
              <w:t>The c</w:t>
            </w:r>
            <w:r w:rsidR="007271B3" w:rsidRPr="00B4429C">
              <w:rPr>
                <w:sz w:val="20"/>
                <w:szCs w:val="20"/>
              </w:rPr>
              <w:t xml:space="preserve">ampsite </w:t>
            </w:r>
            <w:r w:rsidR="00480177" w:rsidRPr="00B4429C">
              <w:rPr>
                <w:sz w:val="20"/>
                <w:szCs w:val="20"/>
              </w:rPr>
              <w:t>cabin/ r</w:t>
            </w:r>
            <w:r w:rsidR="007271B3" w:rsidRPr="00B4429C">
              <w:rPr>
                <w:sz w:val="20"/>
                <w:szCs w:val="20"/>
              </w:rPr>
              <w:t>eception is lo</w:t>
            </w:r>
            <w:r w:rsidR="00894C04" w:rsidRPr="00B4429C">
              <w:rPr>
                <w:sz w:val="20"/>
                <w:szCs w:val="20"/>
              </w:rPr>
              <w:t xml:space="preserve">cated </w:t>
            </w:r>
            <w:r w:rsidR="00B4429C" w:rsidRPr="00B4429C">
              <w:rPr>
                <w:sz w:val="20"/>
                <w:szCs w:val="20"/>
              </w:rPr>
              <w:t xml:space="preserve">at the beginning of the trackway onto the campsite (near ablutions). </w:t>
            </w:r>
            <w:r w:rsidR="00894C04" w:rsidRPr="00B4429C">
              <w:rPr>
                <w:sz w:val="20"/>
                <w:szCs w:val="20"/>
              </w:rPr>
              <w:t xml:space="preserve"> </w:t>
            </w:r>
          </w:p>
          <w:p w14:paraId="76F0B2E0" w14:textId="373E1C28" w:rsidR="00D33CE5" w:rsidRPr="008B0F23" w:rsidRDefault="00CB158A" w:rsidP="00C67407">
            <w:pPr>
              <w:pStyle w:val="Blockcontent"/>
              <w:rPr>
                <w:i/>
                <w:sz w:val="20"/>
                <w:szCs w:val="20"/>
              </w:rPr>
            </w:pPr>
            <w:r w:rsidRPr="008B0F23">
              <w:rPr>
                <w:sz w:val="20"/>
                <w:szCs w:val="20"/>
              </w:rPr>
              <w:t xml:space="preserve">Campers </w:t>
            </w:r>
            <w:r w:rsidR="00480177" w:rsidRPr="008B0F23">
              <w:rPr>
                <w:sz w:val="20"/>
                <w:szCs w:val="20"/>
              </w:rPr>
              <w:t>can</w:t>
            </w:r>
            <w:r w:rsidR="00894C04" w:rsidRPr="008B0F23">
              <w:rPr>
                <w:sz w:val="20"/>
                <w:szCs w:val="20"/>
              </w:rPr>
              <w:t xml:space="preserve"> </w:t>
            </w:r>
            <w:r w:rsidR="00E57AE1" w:rsidRPr="008B0F23">
              <w:rPr>
                <w:sz w:val="20"/>
                <w:szCs w:val="20"/>
              </w:rPr>
              <w:t xml:space="preserve">choose </w:t>
            </w:r>
            <w:r w:rsidR="00E40181" w:rsidRPr="008B0F23">
              <w:rPr>
                <w:sz w:val="20"/>
                <w:szCs w:val="20"/>
              </w:rPr>
              <w:t xml:space="preserve">an </w:t>
            </w:r>
            <w:r w:rsidR="00D33CE5" w:rsidRPr="008B0F23">
              <w:rPr>
                <w:sz w:val="20"/>
                <w:szCs w:val="20"/>
              </w:rPr>
              <w:t xml:space="preserve">appropriate </w:t>
            </w:r>
            <w:r w:rsidR="00E40181" w:rsidRPr="008B0F23">
              <w:rPr>
                <w:sz w:val="20"/>
                <w:szCs w:val="20"/>
              </w:rPr>
              <w:t xml:space="preserve">pitch </w:t>
            </w:r>
            <w:r w:rsidR="00894C04" w:rsidRPr="008B0F23">
              <w:rPr>
                <w:sz w:val="20"/>
                <w:szCs w:val="20"/>
              </w:rPr>
              <w:t xml:space="preserve">for </w:t>
            </w:r>
            <w:r w:rsidR="00E40181" w:rsidRPr="008B0F23">
              <w:rPr>
                <w:sz w:val="20"/>
                <w:szCs w:val="20"/>
              </w:rPr>
              <w:t>their tent, caravan</w:t>
            </w:r>
            <w:r w:rsidR="008A51FB" w:rsidRPr="008B0F23">
              <w:rPr>
                <w:sz w:val="20"/>
                <w:szCs w:val="20"/>
              </w:rPr>
              <w:t>,</w:t>
            </w:r>
            <w:r w:rsidR="00E40181" w:rsidRPr="008B0F23">
              <w:rPr>
                <w:sz w:val="20"/>
                <w:szCs w:val="20"/>
              </w:rPr>
              <w:t xml:space="preserve"> or motorhome</w:t>
            </w:r>
            <w:r w:rsidRPr="008B0F23">
              <w:rPr>
                <w:sz w:val="20"/>
                <w:szCs w:val="20"/>
              </w:rPr>
              <w:t xml:space="preserve"> – pitches cannot be </w:t>
            </w:r>
            <w:r w:rsidR="005B1281" w:rsidRPr="008B0F23">
              <w:rPr>
                <w:sz w:val="20"/>
                <w:szCs w:val="20"/>
              </w:rPr>
              <w:t>reserved</w:t>
            </w:r>
            <w:r w:rsidR="00615A79" w:rsidRPr="008B0F23">
              <w:rPr>
                <w:sz w:val="20"/>
                <w:szCs w:val="20"/>
              </w:rPr>
              <w:t xml:space="preserve"> and will be confirmed by the campsite manager</w:t>
            </w:r>
            <w:r w:rsidR="00E40181" w:rsidRPr="008B0F23">
              <w:rPr>
                <w:sz w:val="20"/>
                <w:szCs w:val="20"/>
              </w:rPr>
              <w:t>.</w:t>
            </w:r>
            <w:r w:rsidR="00480177" w:rsidRPr="008B0F23">
              <w:rPr>
                <w:sz w:val="20"/>
                <w:szCs w:val="20"/>
              </w:rPr>
              <w:t xml:space="preserve"> The campsite manager will </w:t>
            </w:r>
            <w:r w:rsidR="00B8468D">
              <w:rPr>
                <w:sz w:val="20"/>
                <w:szCs w:val="20"/>
              </w:rPr>
              <w:t>situate</w:t>
            </w:r>
            <w:r w:rsidR="00480177" w:rsidRPr="008B0F23">
              <w:rPr>
                <w:sz w:val="20"/>
                <w:szCs w:val="20"/>
              </w:rPr>
              <w:t xml:space="preserve"> campers within their teams where possible.</w:t>
            </w:r>
            <w:r w:rsidR="00E40181" w:rsidRPr="008B0F23">
              <w:rPr>
                <w:sz w:val="20"/>
                <w:szCs w:val="20"/>
              </w:rPr>
              <w:t xml:space="preserve"> They will be issued </w:t>
            </w:r>
            <w:r w:rsidR="00480177" w:rsidRPr="008B0F23">
              <w:rPr>
                <w:sz w:val="20"/>
                <w:szCs w:val="20"/>
              </w:rPr>
              <w:t>with a campsite safety brief</w:t>
            </w:r>
            <w:r w:rsidR="00E40181" w:rsidRPr="008B0F23">
              <w:rPr>
                <w:sz w:val="20"/>
                <w:szCs w:val="20"/>
              </w:rPr>
              <w:t xml:space="preserve"> </w:t>
            </w:r>
            <w:r w:rsidR="007C347F" w:rsidRPr="008B0F23">
              <w:rPr>
                <w:sz w:val="20"/>
                <w:szCs w:val="20"/>
              </w:rPr>
              <w:t>and</w:t>
            </w:r>
            <w:r w:rsidR="007C347F" w:rsidRPr="008B0F23">
              <w:rPr>
                <w:i/>
                <w:sz w:val="20"/>
                <w:szCs w:val="20"/>
              </w:rPr>
              <w:t xml:space="preserve"> </w:t>
            </w:r>
            <w:r w:rsidR="008A51FB" w:rsidRPr="008B0F23">
              <w:rPr>
                <w:sz w:val="20"/>
                <w:szCs w:val="20"/>
              </w:rPr>
              <w:t xml:space="preserve">their </w:t>
            </w:r>
            <w:r w:rsidR="00480177" w:rsidRPr="008B0F23">
              <w:rPr>
                <w:sz w:val="20"/>
                <w:szCs w:val="20"/>
              </w:rPr>
              <w:t xml:space="preserve">pitch number and vehicle number, </w:t>
            </w:r>
            <w:r w:rsidR="00E40181" w:rsidRPr="008B0F23">
              <w:rPr>
                <w:sz w:val="20"/>
                <w:szCs w:val="20"/>
              </w:rPr>
              <w:t>will b</w:t>
            </w:r>
            <w:r w:rsidR="007C347F" w:rsidRPr="008B0F23">
              <w:rPr>
                <w:sz w:val="20"/>
                <w:szCs w:val="20"/>
              </w:rPr>
              <w:t>e captured by the campsite team</w:t>
            </w:r>
            <w:r w:rsidR="00E40181" w:rsidRPr="008B0F23">
              <w:rPr>
                <w:sz w:val="20"/>
                <w:szCs w:val="20"/>
              </w:rPr>
              <w:t>.</w:t>
            </w:r>
            <w:r w:rsidR="00641F6F">
              <w:rPr>
                <w:sz w:val="20"/>
                <w:szCs w:val="20"/>
              </w:rPr>
              <w:t xml:space="preserve"> </w:t>
            </w:r>
          </w:p>
        </w:tc>
      </w:tr>
    </w:tbl>
    <w:p w14:paraId="76F0B2E3" w14:textId="4469C8B7" w:rsidR="00657D1C" w:rsidRPr="008B0F23" w:rsidRDefault="00657D1C">
      <w:pPr>
        <w:rPr>
          <w:rFonts w:eastAsiaTheme="majorEastAsia" w:cstheme="minorHAnsi"/>
          <w:b/>
          <w:color w:val="FF0000"/>
          <w:sz w:val="20"/>
          <w:szCs w:val="20"/>
        </w:rPr>
      </w:pPr>
    </w:p>
    <w:p w14:paraId="76F0B2E4" w14:textId="77777777" w:rsidR="009345B8" w:rsidRPr="008B0F23" w:rsidRDefault="009345B8" w:rsidP="007A64EC">
      <w:pPr>
        <w:pStyle w:val="Heading1"/>
        <w:rPr>
          <w:sz w:val="20"/>
          <w:szCs w:val="20"/>
        </w:rPr>
      </w:pPr>
      <w:bookmarkStart w:id="1" w:name="_Toc503947158"/>
      <w:r w:rsidRPr="008B0F23">
        <w:rPr>
          <w:sz w:val="20"/>
          <w:szCs w:val="20"/>
        </w:rPr>
        <w:t>Management and organisation</w:t>
      </w:r>
      <w:bookmarkEnd w:id="1"/>
    </w:p>
    <w:p w14:paraId="76F0B2ED" w14:textId="77777777" w:rsidR="009B274B" w:rsidRPr="008B0F23" w:rsidRDefault="009B274B"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C04DDB" w:rsidRPr="008B0F23" w14:paraId="76F0B2F8" w14:textId="77777777" w:rsidTr="005E2905">
        <w:tc>
          <w:tcPr>
            <w:tcW w:w="2410" w:type="dxa"/>
          </w:tcPr>
          <w:p w14:paraId="76F0B2F6" w14:textId="6CE7DD2E" w:rsidR="00C04DDB" w:rsidRPr="008B0F23" w:rsidRDefault="00572B22" w:rsidP="009B39CC">
            <w:pPr>
              <w:pStyle w:val="Blocklabel"/>
              <w:rPr>
                <w:sz w:val="20"/>
                <w:szCs w:val="20"/>
              </w:rPr>
            </w:pPr>
            <w:r w:rsidRPr="008B0F23">
              <w:rPr>
                <w:sz w:val="20"/>
                <w:szCs w:val="20"/>
              </w:rPr>
              <w:t>Campsite Facilities</w:t>
            </w:r>
          </w:p>
        </w:tc>
        <w:tc>
          <w:tcPr>
            <w:tcW w:w="8505" w:type="dxa"/>
          </w:tcPr>
          <w:p w14:paraId="06B66031" w14:textId="68830D41" w:rsidR="00283216" w:rsidRPr="008B0F23" w:rsidRDefault="00283216" w:rsidP="00C67407">
            <w:pPr>
              <w:pStyle w:val="Blockcontent"/>
              <w:rPr>
                <w:sz w:val="20"/>
                <w:szCs w:val="20"/>
              </w:rPr>
            </w:pPr>
            <w:r w:rsidRPr="008B0F23">
              <w:rPr>
                <w:sz w:val="20"/>
                <w:szCs w:val="20"/>
              </w:rPr>
              <w:t>The</w:t>
            </w:r>
            <w:r w:rsidR="00912EB7" w:rsidRPr="008B0F23">
              <w:rPr>
                <w:sz w:val="20"/>
                <w:szCs w:val="20"/>
              </w:rPr>
              <w:t xml:space="preserve"> </w:t>
            </w:r>
            <w:r w:rsidR="00480177" w:rsidRPr="008B0F23">
              <w:rPr>
                <w:sz w:val="20"/>
                <w:szCs w:val="20"/>
              </w:rPr>
              <w:t>Volunteer</w:t>
            </w:r>
            <w:r w:rsidR="00912EB7" w:rsidRPr="008B0F23">
              <w:rPr>
                <w:sz w:val="20"/>
                <w:szCs w:val="20"/>
              </w:rPr>
              <w:t xml:space="preserve"> </w:t>
            </w:r>
            <w:r w:rsidRPr="008B0F23">
              <w:rPr>
                <w:sz w:val="20"/>
                <w:szCs w:val="20"/>
              </w:rPr>
              <w:t>Ca</w:t>
            </w:r>
            <w:r w:rsidR="00912EB7" w:rsidRPr="008B0F23">
              <w:rPr>
                <w:sz w:val="20"/>
                <w:szCs w:val="20"/>
              </w:rPr>
              <w:t xml:space="preserve">mpsite will </w:t>
            </w:r>
            <w:r w:rsidR="00572B22" w:rsidRPr="008B0F23">
              <w:rPr>
                <w:sz w:val="20"/>
                <w:szCs w:val="20"/>
              </w:rPr>
              <w:t xml:space="preserve">be arranged to </w:t>
            </w:r>
            <w:r w:rsidR="005E6715" w:rsidRPr="008B0F23">
              <w:rPr>
                <w:sz w:val="20"/>
                <w:szCs w:val="20"/>
              </w:rPr>
              <w:t>permit</w:t>
            </w:r>
            <w:r w:rsidR="00852786" w:rsidRPr="008B0F23">
              <w:rPr>
                <w:sz w:val="20"/>
                <w:szCs w:val="20"/>
              </w:rPr>
              <w:t xml:space="preserve"> </w:t>
            </w:r>
            <w:r w:rsidR="00A224B9" w:rsidRPr="008B0F23">
              <w:rPr>
                <w:sz w:val="20"/>
                <w:szCs w:val="20"/>
              </w:rPr>
              <w:t>caravans, motorhomes, tents</w:t>
            </w:r>
            <w:r w:rsidR="00127B41" w:rsidRPr="008B0F23">
              <w:rPr>
                <w:sz w:val="20"/>
                <w:szCs w:val="20"/>
              </w:rPr>
              <w:t>,</w:t>
            </w:r>
            <w:r w:rsidR="00A224B9" w:rsidRPr="008B0F23">
              <w:rPr>
                <w:sz w:val="20"/>
                <w:szCs w:val="20"/>
              </w:rPr>
              <w:t xml:space="preserve"> and </w:t>
            </w:r>
            <w:r w:rsidR="00127B41" w:rsidRPr="008B0F23">
              <w:rPr>
                <w:sz w:val="20"/>
                <w:szCs w:val="20"/>
              </w:rPr>
              <w:t xml:space="preserve">campervans. The layout of the site is at Annex </w:t>
            </w:r>
            <w:r w:rsidR="00224FEA">
              <w:rPr>
                <w:sz w:val="20"/>
                <w:szCs w:val="20"/>
              </w:rPr>
              <w:t>B</w:t>
            </w:r>
            <w:r w:rsidR="00127B41" w:rsidRPr="008B0F23">
              <w:rPr>
                <w:sz w:val="20"/>
                <w:szCs w:val="20"/>
              </w:rPr>
              <w:t xml:space="preserve">.  The site will consist of </w:t>
            </w:r>
            <w:r w:rsidR="00572B22" w:rsidRPr="008B0F23">
              <w:rPr>
                <w:sz w:val="20"/>
                <w:szCs w:val="20"/>
              </w:rPr>
              <w:t xml:space="preserve">pitches </w:t>
            </w:r>
            <w:r w:rsidRPr="008B0F23">
              <w:rPr>
                <w:sz w:val="20"/>
                <w:szCs w:val="20"/>
              </w:rPr>
              <w:t>8</w:t>
            </w:r>
            <w:r w:rsidR="00662BFF" w:rsidRPr="008B0F23">
              <w:rPr>
                <w:sz w:val="20"/>
                <w:szCs w:val="20"/>
              </w:rPr>
              <w:t xml:space="preserve">m x </w:t>
            </w:r>
            <w:r w:rsidRPr="008B0F23">
              <w:rPr>
                <w:sz w:val="20"/>
                <w:szCs w:val="20"/>
              </w:rPr>
              <w:t>6</w:t>
            </w:r>
            <w:r w:rsidR="00AF72FF" w:rsidRPr="008B0F23">
              <w:rPr>
                <w:sz w:val="20"/>
                <w:szCs w:val="20"/>
              </w:rPr>
              <w:t>m</w:t>
            </w:r>
            <w:r w:rsidR="00127B41" w:rsidRPr="008B0F23">
              <w:rPr>
                <w:sz w:val="20"/>
                <w:szCs w:val="20"/>
              </w:rPr>
              <w:t xml:space="preserve"> and </w:t>
            </w:r>
            <w:r w:rsidR="00AF72FF" w:rsidRPr="008B0F23">
              <w:rPr>
                <w:sz w:val="20"/>
                <w:szCs w:val="20"/>
              </w:rPr>
              <w:t>6m x 4m</w:t>
            </w:r>
            <w:r w:rsidR="00662BFF" w:rsidRPr="008B0F23">
              <w:rPr>
                <w:sz w:val="20"/>
                <w:szCs w:val="20"/>
              </w:rPr>
              <w:t>.</w:t>
            </w:r>
            <w:r w:rsidR="00127B41" w:rsidRPr="008B0F23">
              <w:rPr>
                <w:sz w:val="20"/>
                <w:szCs w:val="20"/>
              </w:rPr>
              <w:t xml:space="preserve"> </w:t>
            </w:r>
            <w:r w:rsidR="00662BFF" w:rsidRPr="008B0F23">
              <w:rPr>
                <w:sz w:val="20"/>
                <w:szCs w:val="20"/>
              </w:rPr>
              <w:t xml:space="preserve"> </w:t>
            </w:r>
            <w:r w:rsidR="00185410" w:rsidRPr="008B0F23">
              <w:rPr>
                <w:sz w:val="20"/>
                <w:szCs w:val="20"/>
              </w:rPr>
              <w:t>T</w:t>
            </w:r>
            <w:r w:rsidR="001D3675" w:rsidRPr="008B0F23">
              <w:rPr>
                <w:sz w:val="20"/>
                <w:szCs w:val="20"/>
              </w:rPr>
              <w:t xml:space="preserve">here should be a </w:t>
            </w:r>
            <w:r w:rsidR="00662BFF" w:rsidRPr="008B0F23">
              <w:rPr>
                <w:sz w:val="20"/>
                <w:szCs w:val="20"/>
              </w:rPr>
              <w:t>min</w:t>
            </w:r>
            <w:r w:rsidR="001D3675" w:rsidRPr="008B0F23">
              <w:rPr>
                <w:sz w:val="20"/>
                <w:szCs w:val="20"/>
              </w:rPr>
              <w:t>imum of</w:t>
            </w:r>
            <w:r w:rsidR="00662BFF" w:rsidRPr="008B0F23">
              <w:rPr>
                <w:sz w:val="20"/>
                <w:szCs w:val="20"/>
              </w:rPr>
              <w:t xml:space="preserve"> 3.5m</w:t>
            </w:r>
            <w:r w:rsidR="001D3675" w:rsidRPr="008B0F23">
              <w:rPr>
                <w:sz w:val="20"/>
                <w:szCs w:val="20"/>
              </w:rPr>
              <w:t xml:space="preserve"> between structures</w:t>
            </w:r>
            <w:r w:rsidR="00185410" w:rsidRPr="008B0F23">
              <w:rPr>
                <w:sz w:val="20"/>
                <w:szCs w:val="20"/>
              </w:rPr>
              <w:t xml:space="preserve"> and th</w:t>
            </w:r>
            <w:r w:rsidR="001D3675" w:rsidRPr="008B0F23">
              <w:rPr>
                <w:sz w:val="20"/>
                <w:szCs w:val="20"/>
              </w:rPr>
              <w:t xml:space="preserve">ere will </w:t>
            </w:r>
            <w:r w:rsidR="009A3FDE" w:rsidRPr="008B0F23">
              <w:rPr>
                <w:sz w:val="20"/>
                <w:szCs w:val="20"/>
              </w:rPr>
              <w:t>be</w:t>
            </w:r>
            <w:r w:rsidR="001D3675" w:rsidRPr="008B0F23">
              <w:rPr>
                <w:sz w:val="20"/>
                <w:szCs w:val="20"/>
              </w:rPr>
              <w:t xml:space="preserve"> clear </w:t>
            </w:r>
            <w:r w:rsidR="000B29E6" w:rsidRPr="008B0F23">
              <w:rPr>
                <w:sz w:val="20"/>
                <w:szCs w:val="20"/>
              </w:rPr>
              <w:t xml:space="preserve">lanes for access in the event of an emergency. </w:t>
            </w:r>
            <w:r w:rsidR="00185410" w:rsidRPr="008B0F23">
              <w:rPr>
                <w:sz w:val="20"/>
                <w:szCs w:val="20"/>
              </w:rPr>
              <w:t xml:space="preserve">The campsite manager will advise campers on arrival of where they can </w:t>
            </w:r>
            <w:r w:rsidR="004B4A09" w:rsidRPr="008B0F23">
              <w:rPr>
                <w:sz w:val="20"/>
                <w:szCs w:val="20"/>
              </w:rPr>
              <w:t xml:space="preserve">safely </w:t>
            </w:r>
            <w:r w:rsidR="00185410" w:rsidRPr="008B0F23">
              <w:rPr>
                <w:sz w:val="20"/>
                <w:szCs w:val="20"/>
              </w:rPr>
              <w:t>arrange their equipment</w:t>
            </w:r>
            <w:r w:rsidR="004B4A09" w:rsidRPr="008B0F23">
              <w:rPr>
                <w:sz w:val="20"/>
                <w:szCs w:val="20"/>
              </w:rPr>
              <w:t>.</w:t>
            </w:r>
          </w:p>
          <w:p w14:paraId="539B6B27" w14:textId="0C3E158A" w:rsidR="00283216" w:rsidRPr="008B0F23" w:rsidRDefault="000B29E6" w:rsidP="00C67407">
            <w:pPr>
              <w:pStyle w:val="Blockcontent"/>
              <w:rPr>
                <w:sz w:val="20"/>
                <w:szCs w:val="20"/>
              </w:rPr>
            </w:pPr>
            <w:r w:rsidRPr="008B0F23">
              <w:rPr>
                <w:sz w:val="20"/>
                <w:szCs w:val="20"/>
              </w:rPr>
              <w:t>Ablutions are provided in a</w:t>
            </w:r>
            <w:r w:rsidR="00662BFF" w:rsidRPr="008B0F23">
              <w:rPr>
                <w:sz w:val="20"/>
                <w:szCs w:val="20"/>
              </w:rPr>
              <w:t xml:space="preserve"> centralised area within portacabin type structures</w:t>
            </w:r>
            <w:r w:rsidR="006349CB" w:rsidRPr="008B0F23">
              <w:rPr>
                <w:sz w:val="20"/>
                <w:szCs w:val="20"/>
              </w:rPr>
              <w:t>,</w:t>
            </w:r>
            <w:r w:rsidR="00662BFF" w:rsidRPr="008B0F23">
              <w:rPr>
                <w:sz w:val="20"/>
                <w:szCs w:val="20"/>
              </w:rPr>
              <w:t xml:space="preserve"> which are connected to mains fresh </w:t>
            </w:r>
            <w:r w:rsidR="00702867" w:rsidRPr="008B0F23">
              <w:rPr>
                <w:sz w:val="20"/>
                <w:szCs w:val="20"/>
              </w:rPr>
              <w:t>water</w:t>
            </w:r>
            <w:r w:rsidR="00662BFF" w:rsidRPr="008B0F23">
              <w:rPr>
                <w:sz w:val="20"/>
                <w:szCs w:val="20"/>
              </w:rPr>
              <w:t xml:space="preserve"> and waste s</w:t>
            </w:r>
            <w:r w:rsidR="00702867" w:rsidRPr="008B0F23">
              <w:rPr>
                <w:sz w:val="20"/>
                <w:szCs w:val="20"/>
              </w:rPr>
              <w:t>ervices</w:t>
            </w:r>
            <w:r w:rsidR="00662BFF" w:rsidRPr="008B0F23">
              <w:rPr>
                <w:sz w:val="20"/>
                <w:szCs w:val="20"/>
              </w:rPr>
              <w:t>.</w:t>
            </w:r>
            <w:r w:rsidR="004B4A09" w:rsidRPr="008B0F23">
              <w:rPr>
                <w:sz w:val="20"/>
                <w:szCs w:val="20"/>
              </w:rPr>
              <w:t xml:space="preserve">  The facilities will be cleaned at least twice daily</w:t>
            </w:r>
            <w:r w:rsidR="00480177" w:rsidRPr="008B0F23">
              <w:rPr>
                <w:sz w:val="20"/>
                <w:szCs w:val="20"/>
              </w:rPr>
              <w:t xml:space="preserve"> by an external contractor. </w:t>
            </w:r>
          </w:p>
          <w:p w14:paraId="5FC9BE76" w14:textId="6B8DC312" w:rsidR="00283216" w:rsidRPr="008B0F23" w:rsidRDefault="00702867" w:rsidP="00C67407">
            <w:pPr>
              <w:pStyle w:val="Blockcontent"/>
              <w:rPr>
                <w:sz w:val="20"/>
                <w:szCs w:val="20"/>
              </w:rPr>
            </w:pPr>
            <w:r w:rsidRPr="008B0F23">
              <w:rPr>
                <w:sz w:val="20"/>
                <w:szCs w:val="20"/>
              </w:rPr>
              <w:t>Those using their own chemical toilets will have access to a waste tank and adjacent tap.</w:t>
            </w:r>
          </w:p>
          <w:p w14:paraId="1F35A350" w14:textId="2A66A360" w:rsidR="00283216" w:rsidRPr="008B0F23" w:rsidRDefault="00662BFF" w:rsidP="00C67407">
            <w:pPr>
              <w:pStyle w:val="Blockcontent"/>
              <w:rPr>
                <w:sz w:val="20"/>
                <w:szCs w:val="20"/>
              </w:rPr>
            </w:pPr>
            <w:r w:rsidRPr="008B0F23">
              <w:rPr>
                <w:sz w:val="20"/>
                <w:szCs w:val="20"/>
              </w:rPr>
              <w:t>Electrical Hook Up points (EHU) will be provided for caravan</w:t>
            </w:r>
            <w:r w:rsidR="004112F2" w:rsidRPr="008B0F23">
              <w:rPr>
                <w:sz w:val="20"/>
                <w:szCs w:val="20"/>
              </w:rPr>
              <w:t xml:space="preserve">s, </w:t>
            </w:r>
            <w:r w:rsidR="00A70542" w:rsidRPr="008B0F23">
              <w:rPr>
                <w:sz w:val="20"/>
                <w:szCs w:val="20"/>
              </w:rPr>
              <w:t>campervans,</w:t>
            </w:r>
            <w:r w:rsidR="004112F2" w:rsidRPr="008B0F23">
              <w:rPr>
                <w:sz w:val="20"/>
                <w:szCs w:val="20"/>
              </w:rPr>
              <w:t xml:space="preserve"> </w:t>
            </w:r>
            <w:r w:rsidRPr="008B0F23">
              <w:rPr>
                <w:sz w:val="20"/>
                <w:szCs w:val="20"/>
              </w:rPr>
              <w:t>and motorhome</w:t>
            </w:r>
            <w:r w:rsidR="004112F2" w:rsidRPr="008B0F23">
              <w:rPr>
                <w:sz w:val="20"/>
                <w:szCs w:val="20"/>
              </w:rPr>
              <w:t>s</w:t>
            </w:r>
            <w:r w:rsidR="00B63637">
              <w:rPr>
                <w:sz w:val="20"/>
                <w:szCs w:val="20"/>
              </w:rPr>
              <w:t xml:space="preserve"> where possible</w:t>
            </w:r>
            <w:r w:rsidRPr="008B0F23">
              <w:rPr>
                <w:sz w:val="20"/>
                <w:szCs w:val="20"/>
              </w:rPr>
              <w:t xml:space="preserve">. These will be </w:t>
            </w:r>
            <w:r w:rsidR="004112F2" w:rsidRPr="008B0F23">
              <w:rPr>
                <w:sz w:val="20"/>
                <w:szCs w:val="20"/>
              </w:rPr>
              <w:t xml:space="preserve">available to </w:t>
            </w:r>
            <w:r w:rsidR="00480177" w:rsidRPr="008B0F23">
              <w:rPr>
                <w:sz w:val="20"/>
                <w:szCs w:val="20"/>
              </w:rPr>
              <w:t>request</w:t>
            </w:r>
            <w:r w:rsidR="004112F2" w:rsidRPr="008B0F23">
              <w:rPr>
                <w:sz w:val="20"/>
                <w:szCs w:val="20"/>
              </w:rPr>
              <w:t xml:space="preserve"> during registration</w:t>
            </w:r>
            <w:r w:rsidRPr="008B0F23">
              <w:rPr>
                <w:sz w:val="20"/>
                <w:szCs w:val="20"/>
              </w:rPr>
              <w:t>.</w:t>
            </w:r>
            <w:r w:rsidR="004112F2" w:rsidRPr="008B0F23">
              <w:rPr>
                <w:sz w:val="20"/>
                <w:szCs w:val="20"/>
              </w:rPr>
              <w:t xml:space="preserve">  </w:t>
            </w:r>
            <w:r w:rsidR="004705B3" w:rsidRPr="008B0F23">
              <w:rPr>
                <w:sz w:val="20"/>
                <w:szCs w:val="20"/>
              </w:rPr>
              <w:t>If</w:t>
            </w:r>
            <w:r w:rsidR="004112F2" w:rsidRPr="008B0F23">
              <w:rPr>
                <w:sz w:val="20"/>
                <w:szCs w:val="20"/>
              </w:rPr>
              <w:t xml:space="preserve"> the maximum number </w:t>
            </w:r>
            <w:r w:rsidR="00120CFD" w:rsidRPr="008B0F23">
              <w:rPr>
                <w:sz w:val="20"/>
                <w:szCs w:val="20"/>
              </w:rPr>
              <w:t xml:space="preserve">of points is reached a member of the Volunteer Engagement team will contact the relevant volunteer to advise them.  Please be aware that this is a temporary site and there could be unforeseen circumstances when the EHU is not </w:t>
            </w:r>
            <w:r w:rsidR="004705B3" w:rsidRPr="008B0F23">
              <w:rPr>
                <w:sz w:val="20"/>
                <w:szCs w:val="20"/>
              </w:rPr>
              <w:t>available,</w:t>
            </w:r>
            <w:r w:rsidR="00120CFD" w:rsidRPr="008B0F23">
              <w:rPr>
                <w:sz w:val="20"/>
                <w:szCs w:val="20"/>
              </w:rPr>
              <w:t xml:space="preserve"> and we have been advised to inform users that they </w:t>
            </w:r>
            <w:r w:rsidRPr="008B0F23">
              <w:rPr>
                <w:sz w:val="20"/>
                <w:szCs w:val="20"/>
              </w:rPr>
              <w:t>should not rel</w:t>
            </w:r>
            <w:r w:rsidR="00120CFD" w:rsidRPr="008B0F23">
              <w:rPr>
                <w:sz w:val="20"/>
                <w:szCs w:val="20"/>
              </w:rPr>
              <w:t>y</w:t>
            </w:r>
            <w:r w:rsidRPr="008B0F23">
              <w:rPr>
                <w:sz w:val="20"/>
                <w:szCs w:val="20"/>
              </w:rPr>
              <w:t xml:space="preserve"> on </w:t>
            </w:r>
            <w:r w:rsidR="00AC6556" w:rsidRPr="008B0F23">
              <w:rPr>
                <w:sz w:val="20"/>
                <w:szCs w:val="20"/>
              </w:rPr>
              <w:t xml:space="preserve">the EHU </w:t>
            </w:r>
            <w:r w:rsidRPr="008B0F23">
              <w:rPr>
                <w:sz w:val="20"/>
                <w:szCs w:val="20"/>
              </w:rPr>
              <w:t>for any medical equipment as they are not guaranteed as a 24hr supply</w:t>
            </w:r>
            <w:r w:rsidR="002B1015" w:rsidRPr="008B0F23">
              <w:rPr>
                <w:sz w:val="20"/>
                <w:szCs w:val="20"/>
              </w:rPr>
              <w:t>.</w:t>
            </w:r>
          </w:p>
          <w:p w14:paraId="577C2B34" w14:textId="5758675C" w:rsidR="00283216" w:rsidRPr="008B0F23" w:rsidRDefault="00932FFA" w:rsidP="00C67407">
            <w:pPr>
              <w:pStyle w:val="Blockcontent"/>
              <w:rPr>
                <w:sz w:val="20"/>
                <w:szCs w:val="20"/>
              </w:rPr>
            </w:pPr>
            <w:r w:rsidRPr="008B0F23">
              <w:rPr>
                <w:sz w:val="20"/>
                <w:szCs w:val="20"/>
              </w:rPr>
              <w:t>Dri</w:t>
            </w:r>
            <w:r w:rsidR="00A64652" w:rsidRPr="008B0F23">
              <w:rPr>
                <w:sz w:val="20"/>
                <w:szCs w:val="20"/>
              </w:rPr>
              <w:t>nking</w:t>
            </w:r>
            <w:r w:rsidR="00283216" w:rsidRPr="008B0F23">
              <w:rPr>
                <w:sz w:val="20"/>
                <w:szCs w:val="20"/>
              </w:rPr>
              <w:t xml:space="preserve"> water will be available to all using the </w:t>
            </w:r>
            <w:r w:rsidR="00480177" w:rsidRPr="008B0F23">
              <w:rPr>
                <w:sz w:val="20"/>
                <w:szCs w:val="20"/>
              </w:rPr>
              <w:t>Volunteer</w:t>
            </w:r>
            <w:r w:rsidR="00283216" w:rsidRPr="008B0F23">
              <w:rPr>
                <w:sz w:val="20"/>
                <w:szCs w:val="20"/>
              </w:rPr>
              <w:t xml:space="preserve"> Campsite.</w:t>
            </w:r>
          </w:p>
          <w:p w14:paraId="31964EA1" w14:textId="29EA79F4" w:rsidR="00EF2142" w:rsidRPr="008B0F23" w:rsidRDefault="00AC6556" w:rsidP="00C67407">
            <w:pPr>
              <w:pStyle w:val="Blockcontent"/>
              <w:rPr>
                <w:sz w:val="20"/>
                <w:szCs w:val="20"/>
              </w:rPr>
            </w:pPr>
            <w:r w:rsidRPr="008B0F23">
              <w:rPr>
                <w:sz w:val="20"/>
                <w:szCs w:val="20"/>
              </w:rPr>
              <w:t>Parking</w:t>
            </w:r>
            <w:r w:rsidR="00E8329E" w:rsidRPr="008B0F23">
              <w:rPr>
                <w:sz w:val="20"/>
                <w:szCs w:val="20"/>
              </w:rPr>
              <w:t xml:space="preserve"> adjacent to pitch</w:t>
            </w:r>
            <w:r w:rsidRPr="008B0F23">
              <w:rPr>
                <w:sz w:val="20"/>
                <w:szCs w:val="20"/>
              </w:rPr>
              <w:t>es is not guaranteed</w:t>
            </w:r>
            <w:r w:rsidR="003302DF" w:rsidRPr="008B0F23">
              <w:rPr>
                <w:sz w:val="20"/>
                <w:szCs w:val="20"/>
              </w:rPr>
              <w:t>, however a space will be available as close as possible for one vehicle per pitch as advised above</w:t>
            </w:r>
            <w:r w:rsidR="00E8329E" w:rsidRPr="008B0F23">
              <w:rPr>
                <w:sz w:val="20"/>
                <w:szCs w:val="20"/>
              </w:rPr>
              <w:t>.</w:t>
            </w:r>
            <w:r w:rsidR="006E71F5" w:rsidRPr="008B0F23">
              <w:rPr>
                <w:sz w:val="20"/>
                <w:szCs w:val="20"/>
              </w:rPr>
              <w:t xml:space="preserve">  Care must be </w:t>
            </w:r>
            <w:r w:rsidR="00B5672A" w:rsidRPr="008B0F23">
              <w:rPr>
                <w:sz w:val="20"/>
                <w:szCs w:val="20"/>
              </w:rPr>
              <w:t>always taken</w:t>
            </w:r>
            <w:r w:rsidR="006E71F5" w:rsidRPr="008B0F23">
              <w:rPr>
                <w:sz w:val="20"/>
                <w:szCs w:val="20"/>
              </w:rPr>
              <w:t xml:space="preserve"> when driving on the campsite and a maximum speed limit of</w:t>
            </w:r>
            <w:r w:rsidR="006E71F5" w:rsidRPr="008B0F23">
              <w:rPr>
                <w:sz w:val="20"/>
                <w:szCs w:val="20"/>
                <w:u w:val="single"/>
              </w:rPr>
              <w:t xml:space="preserve"> </w:t>
            </w:r>
            <w:r w:rsidR="006E71F5" w:rsidRPr="008B0F23">
              <w:rPr>
                <w:b/>
                <w:bCs/>
                <w:sz w:val="20"/>
                <w:szCs w:val="20"/>
                <w:u w:val="single"/>
              </w:rPr>
              <w:t>5</w:t>
            </w:r>
            <w:r w:rsidR="00B5672A" w:rsidRPr="008B0F23">
              <w:rPr>
                <w:b/>
                <w:bCs/>
                <w:sz w:val="20"/>
                <w:szCs w:val="20"/>
                <w:u w:val="single"/>
              </w:rPr>
              <w:t>-</w:t>
            </w:r>
            <w:r w:rsidR="006E71F5" w:rsidRPr="008B0F23">
              <w:rPr>
                <w:b/>
                <w:bCs/>
                <w:sz w:val="20"/>
                <w:szCs w:val="20"/>
                <w:u w:val="single"/>
              </w:rPr>
              <w:t>mph</w:t>
            </w:r>
            <w:r w:rsidR="006E71F5" w:rsidRPr="008B0F23">
              <w:rPr>
                <w:sz w:val="20"/>
                <w:szCs w:val="20"/>
              </w:rPr>
              <w:t xml:space="preserve"> must be observed. </w:t>
            </w:r>
          </w:p>
          <w:p w14:paraId="71D3D20E" w14:textId="57FAA606" w:rsidR="006D3CA3" w:rsidRPr="008B0F23" w:rsidRDefault="00EF2142" w:rsidP="00C67407">
            <w:pPr>
              <w:pStyle w:val="Blockcontent"/>
              <w:rPr>
                <w:sz w:val="20"/>
                <w:szCs w:val="20"/>
              </w:rPr>
            </w:pPr>
            <w:r w:rsidRPr="008B0F23">
              <w:rPr>
                <w:sz w:val="20"/>
                <w:szCs w:val="20"/>
              </w:rPr>
              <w:t>G</w:t>
            </w:r>
            <w:r w:rsidR="002B1015" w:rsidRPr="008B0F23">
              <w:rPr>
                <w:sz w:val="20"/>
                <w:szCs w:val="20"/>
              </w:rPr>
              <w:t xml:space="preserve">rey water disposal will be available and clearly signed.  </w:t>
            </w:r>
          </w:p>
          <w:p w14:paraId="76F0B2F7" w14:textId="2190C467" w:rsidR="00C04DDB" w:rsidRPr="00BA4C53" w:rsidRDefault="006D3CA3" w:rsidP="00C67407">
            <w:pPr>
              <w:pStyle w:val="Blockcontent"/>
              <w:rPr>
                <w:b/>
                <w:bCs/>
                <w:sz w:val="20"/>
                <w:szCs w:val="20"/>
              </w:rPr>
            </w:pPr>
            <w:r w:rsidRPr="008B0F23">
              <w:rPr>
                <w:b/>
                <w:bCs/>
                <w:sz w:val="20"/>
                <w:szCs w:val="20"/>
              </w:rPr>
              <w:t xml:space="preserve">Cleaning </w:t>
            </w:r>
            <w:r w:rsidRPr="008B0F23">
              <w:rPr>
                <w:sz w:val="20"/>
                <w:szCs w:val="20"/>
              </w:rPr>
              <w:t xml:space="preserve">The campsite ablutions will be cleaned twice daily throughout the period of operation.  The Campsite Manager will have details of the planned cleaning schedule, should any issues arise with the condition of facilities campsite users are requested to contact the </w:t>
            </w:r>
            <w:r w:rsidR="008C31CA" w:rsidRPr="008B0F23">
              <w:rPr>
                <w:sz w:val="20"/>
                <w:szCs w:val="20"/>
              </w:rPr>
              <w:t>C</w:t>
            </w:r>
            <w:r w:rsidRPr="008B0F23">
              <w:rPr>
                <w:sz w:val="20"/>
                <w:szCs w:val="20"/>
              </w:rPr>
              <w:t xml:space="preserve">ampsite </w:t>
            </w:r>
            <w:r w:rsidR="008C31CA" w:rsidRPr="008B0F23">
              <w:rPr>
                <w:sz w:val="20"/>
                <w:szCs w:val="20"/>
              </w:rPr>
              <w:t>M</w:t>
            </w:r>
            <w:r w:rsidRPr="008B0F23">
              <w:rPr>
                <w:sz w:val="20"/>
                <w:szCs w:val="20"/>
              </w:rPr>
              <w:t xml:space="preserve">anager or a member of Team Reception during the normal opening hours to advise them of the issue.  </w:t>
            </w:r>
            <w:r w:rsidR="008C31CA" w:rsidRPr="008B0F23">
              <w:rPr>
                <w:sz w:val="20"/>
                <w:szCs w:val="20"/>
              </w:rPr>
              <w:t>Outside of these hours please contact the Night Duty Officer</w:t>
            </w:r>
            <w:r w:rsidR="00680904" w:rsidRPr="008B0F23">
              <w:rPr>
                <w:sz w:val="20"/>
                <w:szCs w:val="20"/>
              </w:rPr>
              <w:t xml:space="preserve">s (NDO’s) </w:t>
            </w:r>
            <w:r w:rsidR="008C31CA" w:rsidRPr="008B0F23">
              <w:rPr>
                <w:sz w:val="20"/>
                <w:szCs w:val="20"/>
              </w:rPr>
              <w:t>who will be able to assist.</w:t>
            </w:r>
          </w:p>
        </w:tc>
      </w:tr>
    </w:tbl>
    <w:p w14:paraId="76F0B2F9" w14:textId="77777777" w:rsidR="00C04DDB" w:rsidRPr="008B0F23" w:rsidRDefault="00C04DDB"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56772E" w:rsidRPr="008B0F23" w14:paraId="76F0B2FC" w14:textId="77777777" w:rsidTr="00A905A1">
        <w:trPr>
          <w:trHeight w:val="1600"/>
        </w:trPr>
        <w:tc>
          <w:tcPr>
            <w:tcW w:w="2410" w:type="dxa"/>
          </w:tcPr>
          <w:p w14:paraId="76F0B2FA" w14:textId="025BAEFD" w:rsidR="009B274B" w:rsidRPr="008B0F23" w:rsidRDefault="00702867" w:rsidP="009B39CC">
            <w:pPr>
              <w:pStyle w:val="Blocklabel"/>
              <w:rPr>
                <w:sz w:val="20"/>
                <w:szCs w:val="20"/>
              </w:rPr>
            </w:pPr>
            <w:r w:rsidRPr="008B0F23">
              <w:rPr>
                <w:sz w:val="20"/>
                <w:szCs w:val="20"/>
              </w:rPr>
              <w:lastRenderedPageBreak/>
              <w:t>Campsite</w:t>
            </w:r>
            <w:r w:rsidR="009B274B" w:rsidRPr="008B0F23">
              <w:rPr>
                <w:sz w:val="20"/>
                <w:szCs w:val="20"/>
              </w:rPr>
              <w:t xml:space="preserve"> </w:t>
            </w:r>
            <w:r w:rsidR="00AC6556" w:rsidRPr="008B0F23">
              <w:rPr>
                <w:sz w:val="20"/>
                <w:szCs w:val="20"/>
              </w:rPr>
              <w:t>Rules</w:t>
            </w:r>
          </w:p>
        </w:tc>
        <w:tc>
          <w:tcPr>
            <w:tcW w:w="8505" w:type="dxa"/>
          </w:tcPr>
          <w:p w14:paraId="09983CCD" w14:textId="7DBCCA24" w:rsidR="00702867" w:rsidRPr="008B0F23" w:rsidRDefault="00680904" w:rsidP="00C67407">
            <w:pPr>
              <w:pStyle w:val="Blockcontent"/>
              <w:rPr>
                <w:sz w:val="20"/>
                <w:szCs w:val="20"/>
              </w:rPr>
            </w:pPr>
            <w:r w:rsidRPr="008B0F23">
              <w:rPr>
                <w:sz w:val="20"/>
                <w:szCs w:val="20"/>
              </w:rPr>
              <w:t>The Volunteer</w:t>
            </w:r>
            <w:r w:rsidR="00702867" w:rsidRPr="008B0F23">
              <w:rPr>
                <w:sz w:val="20"/>
                <w:szCs w:val="20"/>
              </w:rPr>
              <w:t xml:space="preserve"> </w:t>
            </w:r>
            <w:r w:rsidR="00283216" w:rsidRPr="008B0F23">
              <w:rPr>
                <w:sz w:val="20"/>
                <w:szCs w:val="20"/>
              </w:rPr>
              <w:t>Ca</w:t>
            </w:r>
            <w:r w:rsidR="00702867" w:rsidRPr="008B0F23">
              <w:rPr>
                <w:sz w:val="20"/>
                <w:szCs w:val="20"/>
              </w:rPr>
              <w:t xml:space="preserve">mpsite </w:t>
            </w:r>
            <w:r w:rsidR="00283216" w:rsidRPr="008B0F23">
              <w:rPr>
                <w:sz w:val="20"/>
                <w:szCs w:val="20"/>
              </w:rPr>
              <w:t>is</w:t>
            </w:r>
            <w:r w:rsidR="00E61D0E" w:rsidRPr="008B0F23">
              <w:rPr>
                <w:sz w:val="20"/>
                <w:szCs w:val="20"/>
              </w:rPr>
              <w:t xml:space="preserve"> on</w:t>
            </w:r>
            <w:r w:rsidR="00702867" w:rsidRPr="008B0F23">
              <w:rPr>
                <w:sz w:val="20"/>
                <w:szCs w:val="20"/>
              </w:rPr>
              <w:t xml:space="preserve"> Site 14 and </w:t>
            </w:r>
            <w:r w:rsidR="00035C3E" w:rsidRPr="008B0F23">
              <w:rPr>
                <w:sz w:val="20"/>
                <w:szCs w:val="20"/>
              </w:rPr>
              <w:t>t</w:t>
            </w:r>
            <w:r w:rsidR="00702867" w:rsidRPr="008B0F23">
              <w:rPr>
                <w:sz w:val="20"/>
                <w:szCs w:val="20"/>
              </w:rPr>
              <w:t xml:space="preserve">here </w:t>
            </w:r>
            <w:r w:rsidR="006E0776" w:rsidRPr="008B0F23">
              <w:rPr>
                <w:sz w:val="20"/>
                <w:szCs w:val="20"/>
              </w:rPr>
              <w:t>is to</w:t>
            </w:r>
            <w:r w:rsidR="00702867" w:rsidRPr="008B0F23">
              <w:rPr>
                <w:sz w:val="20"/>
                <w:szCs w:val="20"/>
              </w:rPr>
              <w:t xml:space="preserve"> be no public access under any circumstances.</w:t>
            </w:r>
            <w:r w:rsidR="00AD725F" w:rsidRPr="008B0F23">
              <w:rPr>
                <w:sz w:val="20"/>
                <w:szCs w:val="20"/>
              </w:rPr>
              <w:t xml:space="preserve">  </w:t>
            </w:r>
          </w:p>
          <w:p w14:paraId="5AA33E0C" w14:textId="2D4CDF8D" w:rsidR="00680904" w:rsidRPr="008B0F23" w:rsidRDefault="00680904" w:rsidP="00C67407">
            <w:pPr>
              <w:pStyle w:val="Blockcontent"/>
              <w:rPr>
                <w:sz w:val="20"/>
                <w:szCs w:val="20"/>
              </w:rPr>
            </w:pPr>
            <w:r w:rsidRPr="008B0F23">
              <w:rPr>
                <w:sz w:val="20"/>
                <w:szCs w:val="20"/>
              </w:rPr>
              <w:t xml:space="preserve">Noise levels should be kept to a minimum </w:t>
            </w:r>
            <w:r w:rsidR="00A1172A" w:rsidRPr="008B0F23">
              <w:rPr>
                <w:sz w:val="20"/>
                <w:szCs w:val="20"/>
              </w:rPr>
              <w:t>between 0700 &gt; 2300.</w:t>
            </w:r>
            <w:r w:rsidRPr="008B0F23">
              <w:rPr>
                <w:sz w:val="20"/>
                <w:szCs w:val="20"/>
              </w:rPr>
              <w:t xml:space="preserve"> </w:t>
            </w:r>
          </w:p>
          <w:p w14:paraId="2A69E606" w14:textId="77777777" w:rsidR="009B274B" w:rsidRPr="008B0F23" w:rsidRDefault="00AC6556" w:rsidP="00C67407">
            <w:pPr>
              <w:pStyle w:val="Blockcontent"/>
              <w:rPr>
                <w:sz w:val="20"/>
                <w:szCs w:val="20"/>
              </w:rPr>
            </w:pPr>
            <w:r w:rsidRPr="008B0F23">
              <w:rPr>
                <w:sz w:val="20"/>
                <w:szCs w:val="20"/>
              </w:rPr>
              <w:t>When using EHU staff must completely unroll any surplus cable to reduce the fire risk through overheating.</w:t>
            </w:r>
          </w:p>
          <w:p w14:paraId="0F9A8020" w14:textId="77777777" w:rsidR="00680904" w:rsidRPr="008B0F23" w:rsidRDefault="00680904" w:rsidP="00C67407">
            <w:pPr>
              <w:pStyle w:val="Blockcontent"/>
              <w:rPr>
                <w:sz w:val="20"/>
                <w:szCs w:val="20"/>
              </w:rPr>
            </w:pPr>
            <w:r w:rsidRPr="008B0F23">
              <w:rPr>
                <w:sz w:val="20"/>
                <w:szCs w:val="20"/>
              </w:rPr>
              <w:t>No campsite fires</w:t>
            </w:r>
          </w:p>
          <w:p w14:paraId="30D90954" w14:textId="77777777" w:rsidR="00680904" w:rsidRPr="008B0F23" w:rsidRDefault="00680904" w:rsidP="00C67407">
            <w:pPr>
              <w:pStyle w:val="Blockcontent"/>
              <w:rPr>
                <w:sz w:val="20"/>
                <w:szCs w:val="20"/>
              </w:rPr>
            </w:pPr>
            <w:r w:rsidRPr="008B0F23">
              <w:rPr>
                <w:sz w:val="20"/>
                <w:szCs w:val="20"/>
              </w:rPr>
              <w:t xml:space="preserve">No BBQs </w:t>
            </w:r>
          </w:p>
          <w:p w14:paraId="794F0825" w14:textId="77777777" w:rsidR="00A1172A" w:rsidRPr="008B0F23" w:rsidRDefault="00A1172A" w:rsidP="00C67407">
            <w:pPr>
              <w:pStyle w:val="Blockcontent"/>
              <w:rPr>
                <w:sz w:val="20"/>
                <w:szCs w:val="20"/>
              </w:rPr>
            </w:pPr>
            <w:r w:rsidRPr="008B0F23">
              <w:rPr>
                <w:sz w:val="20"/>
                <w:szCs w:val="20"/>
              </w:rPr>
              <w:t xml:space="preserve">No parties </w:t>
            </w:r>
          </w:p>
          <w:p w14:paraId="76F0B2FB" w14:textId="4366636D" w:rsidR="00A1172A" w:rsidRPr="008B0F23" w:rsidRDefault="00A1172A" w:rsidP="00C67407">
            <w:pPr>
              <w:pStyle w:val="Blockcontent"/>
              <w:rPr>
                <w:sz w:val="20"/>
                <w:szCs w:val="20"/>
              </w:rPr>
            </w:pPr>
            <w:r w:rsidRPr="008B0F23">
              <w:rPr>
                <w:sz w:val="20"/>
                <w:szCs w:val="20"/>
              </w:rPr>
              <w:t>5MPH speed limit on campsite</w:t>
            </w:r>
          </w:p>
        </w:tc>
      </w:tr>
    </w:tbl>
    <w:p w14:paraId="76F0B305" w14:textId="5098A8DD" w:rsidR="003B3734" w:rsidRPr="008B0F23" w:rsidRDefault="00680904" w:rsidP="0063681D">
      <w:pPr>
        <w:pStyle w:val="Heading2"/>
        <w:rPr>
          <w:color w:val="FF0000"/>
          <w:sz w:val="20"/>
          <w:szCs w:val="20"/>
        </w:rPr>
      </w:pPr>
      <w:r w:rsidRPr="008B0F23">
        <w:rPr>
          <w:sz w:val="20"/>
          <w:szCs w:val="20"/>
        </w:rPr>
        <w:t>Rig and De-Rig</w:t>
      </w: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C04DDB" w:rsidRPr="008B0F23" w14:paraId="76F0B308" w14:textId="77777777" w:rsidTr="005E2905">
        <w:tc>
          <w:tcPr>
            <w:tcW w:w="2410" w:type="dxa"/>
          </w:tcPr>
          <w:p w14:paraId="76F0B306" w14:textId="0EA6A96E" w:rsidR="009A00AE" w:rsidRPr="008B0F23" w:rsidRDefault="009A00AE" w:rsidP="009B39CC">
            <w:pPr>
              <w:pStyle w:val="Blocklabel"/>
              <w:rPr>
                <w:sz w:val="20"/>
                <w:szCs w:val="20"/>
                <w:highlight w:val="yellow"/>
              </w:rPr>
            </w:pPr>
          </w:p>
        </w:tc>
        <w:tc>
          <w:tcPr>
            <w:tcW w:w="8505" w:type="dxa"/>
          </w:tcPr>
          <w:p w14:paraId="6F165EDD" w14:textId="3A9CF381" w:rsidR="00240633" w:rsidRPr="008B0F23" w:rsidRDefault="00BA4C53" w:rsidP="00C67407">
            <w:pPr>
              <w:pStyle w:val="Blockcontent"/>
              <w:rPr>
                <w:sz w:val="20"/>
                <w:szCs w:val="20"/>
              </w:rPr>
            </w:pPr>
            <w:r>
              <w:rPr>
                <w:sz w:val="20"/>
                <w:szCs w:val="20"/>
              </w:rPr>
              <w:t xml:space="preserve">By </w:t>
            </w:r>
            <w:r w:rsidR="004C34EE" w:rsidRPr="008B0F23">
              <w:rPr>
                <w:sz w:val="20"/>
                <w:szCs w:val="20"/>
              </w:rPr>
              <w:t>30 June</w:t>
            </w:r>
            <w:r w:rsidR="00240633" w:rsidRPr="008B0F23">
              <w:rPr>
                <w:sz w:val="20"/>
                <w:szCs w:val="20"/>
              </w:rPr>
              <w:t xml:space="preserve"> </w:t>
            </w:r>
            <w:r w:rsidR="00680904" w:rsidRPr="008B0F23">
              <w:rPr>
                <w:sz w:val="20"/>
                <w:szCs w:val="20"/>
              </w:rPr>
              <w:t>-</w:t>
            </w:r>
            <w:r w:rsidR="00240633" w:rsidRPr="008B0F23">
              <w:rPr>
                <w:sz w:val="20"/>
                <w:szCs w:val="20"/>
              </w:rPr>
              <w:t xml:space="preserve"> </w:t>
            </w:r>
            <w:r w:rsidR="00680904" w:rsidRPr="008B0F23">
              <w:rPr>
                <w:sz w:val="20"/>
                <w:szCs w:val="20"/>
              </w:rPr>
              <w:t>Ground Operations</w:t>
            </w:r>
            <w:r w:rsidR="00240633" w:rsidRPr="008B0F23">
              <w:rPr>
                <w:sz w:val="20"/>
                <w:szCs w:val="20"/>
              </w:rPr>
              <w:t xml:space="preserve"> arrange</w:t>
            </w:r>
            <w:r w:rsidR="00680904" w:rsidRPr="008B0F23">
              <w:rPr>
                <w:sz w:val="20"/>
                <w:szCs w:val="20"/>
              </w:rPr>
              <w:t xml:space="preserve"> for </w:t>
            </w:r>
            <w:r w:rsidR="00240633" w:rsidRPr="008B0F23">
              <w:rPr>
                <w:sz w:val="20"/>
                <w:szCs w:val="20"/>
              </w:rPr>
              <w:t xml:space="preserve">grass to be cut </w:t>
            </w:r>
            <w:r w:rsidR="00680904" w:rsidRPr="008B0F23">
              <w:rPr>
                <w:sz w:val="20"/>
                <w:szCs w:val="20"/>
              </w:rPr>
              <w:t>on Site 14</w:t>
            </w:r>
          </w:p>
          <w:p w14:paraId="610F45C0" w14:textId="6930D712" w:rsidR="004C34EE" w:rsidRPr="008B0F23" w:rsidRDefault="00680904" w:rsidP="00C67407">
            <w:pPr>
              <w:pStyle w:val="Blockcontent"/>
              <w:rPr>
                <w:sz w:val="20"/>
                <w:szCs w:val="20"/>
              </w:rPr>
            </w:pPr>
            <w:r w:rsidRPr="008B0F23">
              <w:rPr>
                <w:sz w:val="20"/>
                <w:szCs w:val="20"/>
              </w:rPr>
              <w:t>6</w:t>
            </w:r>
            <w:r w:rsidR="00FC7695" w:rsidRPr="008B0F23">
              <w:rPr>
                <w:sz w:val="20"/>
                <w:szCs w:val="20"/>
              </w:rPr>
              <w:t xml:space="preserve"> July </w:t>
            </w:r>
            <w:r w:rsidRPr="008B0F23">
              <w:rPr>
                <w:sz w:val="20"/>
                <w:szCs w:val="20"/>
              </w:rPr>
              <w:t>-</w:t>
            </w:r>
            <w:r w:rsidR="00FC7695" w:rsidRPr="008B0F23">
              <w:rPr>
                <w:sz w:val="20"/>
                <w:szCs w:val="20"/>
              </w:rPr>
              <w:t xml:space="preserve"> Campsite Manager arranges mark out, supported by </w:t>
            </w:r>
            <w:r w:rsidR="00346ECB">
              <w:rPr>
                <w:sz w:val="20"/>
                <w:szCs w:val="20"/>
              </w:rPr>
              <w:t>Volunteer Engagement</w:t>
            </w:r>
            <w:r w:rsidR="00FC7695" w:rsidRPr="008B0F23">
              <w:rPr>
                <w:sz w:val="20"/>
                <w:szCs w:val="20"/>
              </w:rPr>
              <w:t xml:space="preserve"> </w:t>
            </w:r>
          </w:p>
          <w:p w14:paraId="251E1412" w14:textId="5D5AA578" w:rsidR="0022762F" w:rsidRPr="008B0F23" w:rsidRDefault="00680904" w:rsidP="00C67407">
            <w:pPr>
              <w:pStyle w:val="Blockcontent"/>
              <w:rPr>
                <w:sz w:val="20"/>
                <w:szCs w:val="20"/>
              </w:rPr>
            </w:pPr>
            <w:r w:rsidRPr="008B0F23">
              <w:rPr>
                <w:sz w:val="20"/>
                <w:szCs w:val="20"/>
              </w:rPr>
              <w:t xml:space="preserve">12 </w:t>
            </w:r>
            <w:r w:rsidR="0022762F" w:rsidRPr="008B0F23">
              <w:rPr>
                <w:sz w:val="20"/>
                <w:szCs w:val="20"/>
              </w:rPr>
              <w:t xml:space="preserve">July </w:t>
            </w:r>
            <w:r w:rsidRPr="008B0F23">
              <w:rPr>
                <w:sz w:val="20"/>
                <w:szCs w:val="20"/>
              </w:rPr>
              <w:t>-</w:t>
            </w:r>
            <w:r w:rsidR="0022762F" w:rsidRPr="008B0F23">
              <w:rPr>
                <w:sz w:val="20"/>
                <w:szCs w:val="20"/>
              </w:rPr>
              <w:t xml:space="preserve"> </w:t>
            </w:r>
            <w:r w:rsidR="00E7191A" w:rsidRPr="008B0F23">
              <w:rPr>
                <w:sz w:val="20"/>
                <w:szCs w:val="20"/>
              </w:rPr>
              <w:t>Campsite open</w:t>
            </w:r>
            <w:r w:rsidRPr="008B0F23">
              <w:rPr>
                <w:sz w:val="20"/>
                <w:szCs w:val="20"/>
              </w:rPr>
              <w:t>s</w:t>
            </w:r>
            <w:r w:rsidR="00E7191A" w:rsidRPr="008B0F23">
              <w:rPr>
                <w:sz w:val="20"/>
                <w:szCs w:val="20"/>
              </w:rPr>
              <w:t xml:space="preserve"> </w:t>
            </w:r>
            <w:r w:rsidRPr="008B0F23">
              <w:rPr>
                <w:sz w:val="20"/>
                <w:szCs w:val="20"/>
              </w:rPr>
              <w:t>(see Rota)</w:t>
            </w:r>
            <w:r w:rsidR="00506059" w:rsidRPr="008B0F23">
              <w:rPr>
                <w:sz w:val="20"/>
                <w:szCs w:val="20"/>
              </w:rPr>
              <w:t xml:space="preserve"> </w:t>
            </w:r>
          </w:p>
          <w:p w14:paraId="76F0B307" w14:textId="2C5AF038" w:rsidR="00C04DDB" w:rsidRPr="008B0F23" w:rsidRDefault="00680904" w:rsidP="00C67407">
            <w:pPr>
              <w:pStyle w:val="Blockcontent"/>
              <w:rPr>
                <w:color w:val="FF0000"/>
                <w:sz w:val="20"/>
                <w:szCs w:val="20"/>
              </w:rPr>
            </w:pPr>
            <w:r w:rsidRPr="008B0F23">
              <w:rPr>
                <w:sz w:val="20"/>
                <w:szCs w:val="20"/>
              </w:rPr>
              <w:t>2</w:t>
            </w:r>
            <w:r w:rsidR="00346ECB">
              <w:rPr>
                <w:sz w:val="20"/>
                <w:szCs w:val="20"/>
              </w:rPr>
              <w:t>3</w:t>
            </w:r>
            <w:r w:rsidR="00447546" w:rsidRPr="008B0F23">
              <w:rPr>
                <w:sz w:val="20"/>
                <w:szCs w:val="20"/>
              </w:rPr>
              <w:t xml:space="preserve"> July </w:t>
            </w:r>
            <w:r w:rsidRPr="008B0F23">
              <w:rPr>
                <w:sz w:val="20"/>
                <w:szCs w:val="20"/>
              </w:rPr>
              <w:t>-</w:t>
            </w:r>
            <w:r w:rsidR="00447546" w:rsidRPr="008B0F23">
              <w:rPr>
                <w:sz w:val="20"/>
                <w:szCs w:val="20"/>
              </w:rPr>
              <w:t xml:space="preserve"> Campsite close</w:t>
            </w:r>
            <w:r w:rsidR="000476C6" w:rsidRPr="008B0F23">
              <w:rPr>
                <w:sz w:val="20"/>
                <w:szCs w:val="20"/>
              </w:rPr>
              <w:t>s</w:t>
            </w:r>
            <w:r w:rsidR="00447546" w:rsidRPr="008B0F23">
              <w:rPr>
                <w:sz w:val="20"/>
                <w:szCs w:val="20"/>
              </w:rPr>
              <w:t xml:space="preserve">, and facilities dismantled </w:t>
            </w:r>
            <w:r w:rsidRPr="008B0F23">
              <w:rPr>
                <w:sz w:val="20"/>
                <w:szCs w:val="20"/>
              </w:rPr>
              <w:t>by Ground Operations</w:t>
            </w:r>
            <w:r w:rsidR="00447546" w:rsidRPr="008B0F23">
              <w:rPr>
                <w:sz w:val="20"/>
                <w:szCs w:val="20"/>
              </w:rPr>
              <w:t xml:space="preserve"> </w:t>
            </w:r>
          </w:p>
        </w:tc>
      </w:tr>
    </w:tbl>
    <w:p w14:paraId="76F0B30D" w14:textId="77777777" w:rsidR="00977F3A" w:rsidRPr="008B0F23" w:rsidRDefault="00977F3A"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56772E" w:rsidRPr="008B0F23" w14:paraId="76F0B310" w14:textId="77777777" w:rsidTr="004318D7">
        <w:tc>
          <w:tcPr>
            <w:tcW w:w="2410" w:type="dxa"/>
          </w:tcPr>
          <w:p w14:paraId="76F0B30E" w14:textId="7EEF8165" w:rsidR="00977F3A" w:rsidRPr="008B0F23" w:rsidRDefault="00680904" w:rsidP="009B39CC">
            <w:pPr>
              <w:pStyle w:val="Blocklabel"/>
              <w:rPr>
                <w:sz w:val="20"/>
                <w:szCs w:val="20"/>
              </w:rPr>
            </w:pPr>
            <w:r w:rsidRPr="008B0F23">
              <w:rPr>
                <w:sz w:val="20"/>
                <w:szCs w:val="20"/>
              </w:rPr>
              <w:t>Campsite Manager Responsibilities</w:t>
            </w:r>
          </w:p>
        </w:tc>
        <w:tc>
          <w:tcPr>
            <w:tcW w:w="8505" w:type="dxa"/>
          </w:tcPr>
          <w:p w14:paraId="35C250DA" w14:textId="77777777" w:rsidR="00283216" w:rsidRPr="008B0F23" w:rsidRDefault="009A00AE" w:rsidP="00C67407">
            <w:pPr>
              <w:pStyle w:val="Blockcontent"/>
              <w:rPr>
                <w:sz w:val="20"/>
                <w:szCs w:val="20"/>
              </w:rPr>
            </w:pPr>
            <w:r w:rsidRPr="008B0F23">
              <w:rPr>
                <w:sz w:val="20"/>
                <w:szCs w:val="20"/>
              </w:rPr>
              <w:t xml:space="preserve">The </w:t>
            </w:r>
            <w:r w:rsidR="00283216" w:rsidRPr="008B0F23">
              <w:rPr>
                <w:sz w:val="20"/>
                <w:szCs w:val="20"/>
              </w:rPr>
              <w:t>Team</w:t>
            </w:r>
            <w:r w:rsidRPr="008B0F23">
              <w:rPr>
                <w:sz w:val="20"/>
                <w:szCs w:val="20"/>
              </w:rPr>
              <w:t xml:space="preserve"> </w:t>
            </w:r>
            <w:r w:rsidR="00283216" w:rsidRPr="008B0F23">
              <w:rPr>
                <w:sz w:val="20"/>
                <w:szCs w:val="20"/>
              </w:rPr>
              <w:t>C</w:t>
            </w:r>
            <w:r w:rsidRPr="008B0F23">
              <w:rPr>
                <w:sz w:val="20"/>
                <w:szCs w:val="20"/>
              </w:rPr>
              <w:t xml:space="preserve">ampsite </w:t>
            </w:r>
            <w:r w:rsidR="00283216" w:rsidRPr="008B0F23">
              <w:rPr>
                <w:sz w:val="20"/>
                <w:szCs w:val="20"/>
              </w:rPr>
              <w:t>Ma</w:t>
            </w:r>
            <w:r w:rsidRPr="008B0F23">
              <w:rPr>
                <w:sz w:val="20"/>
                <w:szCs w:val="20"/>
              </w:rPr>
              <w:t>nager will be responsible for all aspects of the campsite</w:t>
            </w:r>
            <w:r w:rsidR="00A672A8" w:rsidRPr="008B0F23">
              <w:rPr>
                <w:sz w:val="20"/>
                <w:szCs w:val="20"/>
              </w:rPr>
              <w:t>. These include</w:t>
            </w:r>
            <w:r w:rsidR="00283216" w:rsidRPr="008B0F23">
              <w:rPr>
                <w:sz w:val="20"/>
                <w:szCs w:val="20"/>
              </w:rPr>
              <w:t>:</w:t>
            </w:r>
          </w:p>
          <w:p w14:paraId="14125522" w14:textId="77777777" w:rsidR="00283216" w:rsidRPr="008B0F23" w:rsidRDefault="00283216" w:rsidP="00C67407">
            <w:pPr>
              <w:pStyle w:val="Blockcontent"/>
              <w:rPr>
                <w:sz w:val="20"/>
                <w:szCs w:val="20"/>
              </w:rPr>
            </w:pPr>
          </w:p>
          <w:p w14:paraId="1EF94182" w14:textId="20FDB9CA" w:rsidR="00446B1C" w:rsidRPr="008B0F23" w:rsidRDefault="00283216" w:rsidP="00C67407">
            <w:pPr>
              <w:pStyle w:val="Blockcontent"/>
              <w:rPr>
                <w:sz w:val="20"/>
                <w:szCs w:val="20"/>
              </w:rPr>
            </w:pPr>
            <w:r w:rsidRPr="008B0F23">
              <w:rPr>
                <w:sz w:val="20"/>
                <w:szCs w:val="20"/>
              </w:rPr>
              <w:t>1. T</w:t>
            </w:r>
            <w:r w:rsidR="00A672A8" w:rsidRPr="008B0F23">
              <w:rPr>
                <w:sz w:val="20"/>
                <w:szCs w:val="20"/>
              </w:rPr>
              <w:t xml:space="preserve">he layout of the site, stewarding and positioning of the pitches. </w:t>
            </w:r>
            <w:r w:rsidR="00E8329E" w:rsidRPr="008B0F23">
              <w:rPr>
                <w:sz w:val="20"/>
                <w:szCs w:val="20"/>
              </w:rPr>
              <w:t xml:space="preserve">Supervision of appointed deputies and </w:t>
            </w:r>
            <w:r w:rsidR="00446B1C" w:rsidRPr="008B0F23">
              <w:rPr>
                <w:sz w:val="20"/>
                <w:szCs w:val="20"/>
              </w:rPr>
              <w:t xml:space="preserve">any </w:t>
            </w:r>
            <w:r w:rsidRPr="008B0F23">
              <w:rPr>
                <w:sz w:val="20"/>
                <w:szCs w:val="20"/>
              </w:rPr>
              <w:t xml:space="preserve">volunteer </w:t>
            </w:r>
            <w:r w:rsidR="00446B1C" w:rsidRPr="008B0F23">
              <w:rPr>
                <w:sz w:val="20"/>
                <w:szCs w:val="20"/>
              </w:rPr>
              <w:t xml:space="preserve">personnel allocated to work on site. </w:t>
            </w:r>
          </w:p>
          <w:p w14:paraId="0B92DAFA" w14:textId="77777777" w:rsidR="00283216" w:rsidRPr="008B0F23" w:rsidRDefault="00283216" w:rsidP="00C67407">
            <w:pPr>
              <w:pStyle w:val="Blockcontent"/>
              <w:rPr>
                <w:sz w:val="20"/>
                <w:szCs w:val="20"/>
              </w:rPr>
            </w:pPr>
          </w:p>
          <w:p w14:paraId="0795EA43" w14:textId="77777777" w:rsidR="00283216" w:rsidRPr="008B0F23" w:rsidRDefault="00283216" w:rsidP="00C67407">
            <w:pPr>
              <w:pStyle w:val="Blockcontent"/>
              <w:rPr>
                <w:sz w:val="20"/>
                <w:szCs w:val="20"/>
              </w:rPr>
            </w:pPr>
            <w:r w:rsidRPr="008B0F23">
              <w:rPr>
                <w:sz w:val="20"/>
                <w:szCs w:val="20"/>
              </w:rPr>
              <w:t xml:space="preserve">2. </w:t>
            </w:r>
            <w:r w:rsidR="00A672A8" w:rsidRPr="008B0F23">
              <w:rPr>
                <w:sz w:val="20"/>
                <w:szCs w:val="20"/>
              </w:rPr>
              <w:t>Pitch allocation</w:t>
            </w:r>
            <w:r w:rsidRPr="008B0F23">
              <w:rPr>
                <w:sz w:val="20"/>
                <w:szCs w:val="20"/>
              </w:rPr>
              <w:t>s</w:t>
            </w:r>
            <w:r w:rsidR="00A672A8" w:rsidRPr="008B0F23">
              <w:rPr>
                <w:sz w:val="20"/>
                <w:szCs w:val="20"/>
              </w:rPr>
              <w:t>, including safe separation of tents</w:t>
            </w:r>
            <w:r w:rsidRPr="008B0F23">
              <w:rPr>
                <w:sz w:val="20"/>
                <w:szCs w:val="20"/>
              </w:rPr>
              <w:t xml:space="preserve"> and vehicles</w:t>
            </w:r>
            <w:r w:rsidR="00A672A8" w:rsidRPr="008B0F23">
              <w:rPr>
                <w:sz w:val="20"/>
                <w:szCs w:val="20"/>
              </w:rPr>
              <w:t xml:space="preserve">. </w:t>
            </w:r>
          </w:p>
          <w:p w14:paraId="0156EC41" w14:textId="77777777" w:rsidR="00283216" w:rsidRPr="008B0F23" w:rsidRDefault="00283216" w:rsidP="00C67407">
            <w:pPr>
              <w:pStyle w:val="Blockcontent"/>
              <w:rPr>
                <w:sz w:val="20"/>
                <w:szCs w:val="20"/>
              </w:rPr>
            </w:pPr>
          </w:p>
          <w:p w14:paraId="429804C6" w14:textId="6E33A961" w:rsidR="006F3091" w:rsidRPr="008B0F23" w:rsidRDefault="00283216" w:rsidP="00C67407">
            <w:pPr>
              <w:pStyle w:val="Blockcontent"/>
              <w:rPr>
                <w:sz w:val="20"/>
                <w:szCs w:val="20"/>
              </w:rPr>
            </w:pPr>
            <w:r w:rsidRPr="008B0F23">
              <w:rPr>
                <w:sz w:val="20"/>
                <w:szCs w:val="20"/>
              </w:rPr>
              <w:t xml:space="preserve">3. </w:t>
            </w:r>
            <w:r w:rsidR="00A672A8" w:rsidRPr="008B0F23">
              <w:rPr>
                <w:sz w:val="20"/>
                <w:szCs w:val="20"/>
              </w:rPr>
              <w:t>Ensuring the</w:t>
            </w:r>
            <w:r w:rsidR="00446B1C" w:rsidRPr="008B0F23">
              <w:rPr>
                <w:sz w:val="20"/>
                <w:szCs w:val="20"/>
              </w:rPr>
              <w:t xml:space="preserve"> </w:t>
            </w:r>
            <w:r w:rsidR="00A672A8" w:rsidRPr="008B0F23">
              <w:rPr>
                <w:sz w:val="20"/>
                <w:szCs w:val="20"/>
              </w:rPr>
              <w:t xml:space="preserve">facilities are </w:t>
            </w:r>
            <w:r w:rsidRPr="008B0F23">
              <w:rPr>
                <w:sz w:val="20"/>
                <w:szCs w:val="20"/>
              </w:rPr>
              <w:t xml:space="preserve">working </w:t>
            </w:r>
            <w:r w:rsidR="00680904" w:rsidRPr="008B0F23">
              <w:rPr>
                <w:sz w:val="20"/>
                <w:szCs w:val="20"/>
              </w:rPr>
              <w:t>as they should,</w:t>
            </w:r>
            <w:r w:rsidRPr="008B0F23">
              <w:rPr>
                <w:sz w:val="20"/>
                <w:szCs w:val="20"/>
              </w:rPr>
              <w:t xml:space="preserve"> and the</w:t>
            </w:r>
            <w:r w:rsidR="00A672A8" w:rsidRPr="008B0F23">
              <w:rPr>
                <w:sz w:val="20"/>
                <w:szCs w:val="20"/>
              </w:rPr>
              <w:t xml:space="preserve"> standard </w:t>
            </w:r>
            <w:r w:rsidRPr="008B0F23">
              <w:rPr>
                <w:sz w:val="20"/>
                <w:szCs w:val="20"/>
              </w:rPr>
              <w:t xml:space="preserve">of </w:t>
            </w:r>
            <w:r w:rsidR="00A672A8" w:rsidRPr="008B0F23">
              <w:rPr>
                <w:sz w:val="20"/>
                <w:szCs w:val="20"/>
              </w:rPr>
              <w:t xml:space="preserve">cleanliness </w:t>
            </w:r>
            <w:r w:rsidR="006F3091" w:rsidRPr="008B0F23">
              <w:rPr>
                <w:sz w:val="20"/>
                <w:szCs w:val="20"/>
              </w:rPr>
              <w:t xml:space="preserve">is acceptable. </w:t>
            </w:r>
            <w:r w:rsidR="00680904" w:rsidRPr="008B0F23">
              <w:rPr>
                <w:sz w:val="20"/>
                <w:szCs w:val="20"/>
              </w:rPr>
              <w:t>They</w:t>
            </w:r>
            <w:r w:rsidR="006F3091" w:rsidRPr="008B0F23">
              <w:rPr>
                <w:sz w:val="20"/>
                <w:szCs w:val="20"/>
              </w:rPr>
              <w:t xml:space="preserve"> will </w:t>
            </w:r>
            <w:r w:rsidR="00A672A8" w:rsidRPr="008B0F23">
              <w:rPr>
                <w:sz w:val="20"/>
                <w:szCs w:val="20"/>
              </w:rPr>
              <w:t>liaise with the appropriate contractor</w:t>
            </w:r>
            <w:r w:rsidR="00A1172A" w:rsidRPr="008B0F23">
              <w:rPr>
                <w:sz w:val="20"/>
                <w:szCs w:val="20"/>
              </w:rPr>
              <w:t>/ staff member</w:t>
            </w:r>
            <w:r w:rsidR="00A672A8" w:rsidRPr="008B0F23">
              <w:rPr>
                <w:sz w:val="20"/>
                <w:szCs w:val="20"/>
              </w:rPr>
              <w:t xml:space="preserve"> to remedy any faults/</w:t>
            </w:r>
            <w:r w:rsidR="00A1172A" w:rsidRPr="008B0F23">
              <w:rPr>
                <w:sz w:val="20"/>
                <w:szCs w:val="20"/>
              </w:rPr>
              <w:t xml:space="preserve"> </w:t>
            </w:r>
            <w:r w:rsidR="00A672A8" w:rsidRPr="008B0F23">
              <w:rPr>
                <w:sz w:val="20"/>
                <w:szCs w:val="20"/>
              </w:rPr>
              <w:t>issues.</w:t>
            </w:r>
            <w:r w:rsidR="009A00AE" w:rsidRPr="008B0F23">
              <w:rPr>
                <w:sz w:val="20"/>
                <w:szCs w:val="20"/>
              </w:rPr>
              <w:t xml:space="preserve"> </w:t>
            </w:r>
          </w:p>
          <w:p w14:paraId="4C6EFB23" w14:textId="77777777" w:rsidR="006F3091" w:rsidRPr="008B0F23" w:rsidRDefault="006F3091" w:rsidP="00C67407">
            <w:pPr>
              <w:pStyle w:val="Blockcontent"/>
              <w:rPr>
                <w:sz w:val="20"/>
                <w:szCs w:val="20"/>
              </w:rPr>
            </w:pPr>
          </w:p>
          <w:p w14:paraId="77FF8245" w14:textId="77777777" w:rsidR="006F3091" w:rsidRPr="008B0F23" w:rsidRDefault="006F3091" w:rsidP="00C67407">
            <w:pPr>
              <w:pStyle w:val="Blockcontent"/>
              <w:rPr>
                <w:sz w:val="20"/>
                <w:szCs w:val="20"/>
              </w:rPr>
            </w:pPr>
            <w:r w:rsidRPr="008B0F23">
              <w:rPr>
                <w:sz w:val="20"/>
                <w:szCs w:val="20"/>
              </w:rPr>
              <w:t xml:space="preserve">4. </w:t>
            </w:r>
            <w:r w:rsidR="00E36F49" w:rsidRPr="008B0F23">
              <w:rPr>
                <w:sz w:val="20"/>
                <w:szCs w:val="20"/>
              </w:rPr>
              <w:t>Ensur</w:t>
            </w:r>
            <w:r w:rsidRPr="008B0F23">
              <w:rPr>
                <w:sz w:val="20"/>
                <w:szCs w:val="20"/>
              </w:rPr>
              <w:t>ing</w:t>
            </w:r>
            <w:r w:rsidR="00E36F49" w:rsidRPr="008B0F23">
              <w:rPr>
                <w:sz w:val="20"/>
                <w:szCs w:val="20"/>
              </w:rPr>
              <w:t xml:space="preserve"> the campsites are kept clean and rubbish bins are emptied in a timely manner. </w:t>
            </w:r>
          </w:p>
          <w:p w14:paraId="229E05EA" w14:textId="77777777" w:rsidR="006F3091" w:rsidRPr="008B0F23" w:rsidRDefault="006F3091" w:rsidP="00C67407">
            <w:pPr>
              <w:pStyle w:val="Blockcontent"/>
              <w:rPr>
                <w:sz w:val="20"/>
                <w:szCs w:val="20"/>
              </w:rPr>
            </w:pPr>
          </w:p>
          <w:p w14:paraId="12D4AAD4" w14:textId="7885495A" w:rsidR="00A672A8" w:rsidRPr="008B0F23" w:rsidRDefault="006F3091" w:rsidP="00C67407">
            <w:pPr>
              <w:pStyle w:val="Blockcontent"/>
              <w:rPr>
                <w:sz w:val="20"/>
                <w:szCs w:val="20"/>
              </w:rPr>
            </w:pPr>
            <w:r w:rsidRPr="008B0F23">
              <w:rPr>
                <w:sz w:val="20"/>
                <w:szCs w:val="20"/>
              </w:rPr>
              <w:t xml:space="preserve">5. The situation </w:t>
            </w:r>
            <w:r w:rsidR="00E36F49" w:rsidRPr="008B0F23">
              <w:rPr>
                <w:sz w:val="20"/>
                <w:szCs w:val="20"/>
              </w:rPr>
              <w:t xml:space="preserve">and </w:t>
            </w:r>
            <w:r w:rsidRPr="008B0F23">
              <w:rPr>
                <w:sz w:val="20"/>
                <w:szCs w:val="20"/>
              </w:rPr>
              <w:t xml:space="preserve">daily check </w:t>
            </w:r>
            <w:r w:rsidR="0080290B" w:rsidRPr="008B0F23">
              <w:rPr>
                <w:sz w:val="20"/>
                <w:szCs w:val="20"/>
              </w:rPr>
              <w:t>of f</w:t>
            </w:r>
            <w:r w:rsidR="00E36F49" w:rsidRPr="008B0F23">
              <w:rPr>
                <w:sz w:val="20"/>
                <w:szCs w:val="20"/>
              </w:rPr>
              <w:t>ire points</w:t>
            </w:r>
            <w:r w:rsidR="0080290B" w:rsidRPr="008B0F23">
              <w:rPr>
                <w:sz w:val="20"/>
                <w:szCs w:val="20"/>
              </w:rPr>
              <w:t>, firefighting equipment</w:t>
            </w:r>
            <w:r w:rsidR="00E36F49" w:rsidRPr="008B0F23">
              <w:rPr>
                <w:sz w:val="20"/>
                <w:szCs w:val="20"/>
              </w:rPr>
              <w:t xml:space="preserve"> and alarms across both sites and </w:t>
            </w:r>
            <w:r w:rsidR="00E8329E" w:rsidRPr="008B0F23">
              <w:rPr>
                <w:sz w:val="20"/>
                <w:szCs w:val="20"/>
              </w:rPr>
              <w:t xml:space="preserve">ensure </w:t>
            </w:r>
            <w:r w:rsidR="00E36F49" w:rsidRPr="008B0F23">
              <w:rPr>
                <w:sz w:val="20"/>
                <w:szCs w:val="20"/>
              </w:rPr>
              <w:t>access routes are kept clear.</w:t>
            </w:r>
          </w:p>
          <w:p w14:paraId="16C96C6B" w14:textId="77777777" w:rsidR="0080290B" w:rsidRPr="008B0F23" w:rsidRDefault="0080290B" w:rsidP="00C67407">
            <w:pPr>
              <w:pStyle w:val="Blockcontent"/>
              <w:rPr>
                <w:sz w:val="20"/>
                <w:szCs w:val="20"/>
              </w:rPr>
            </w:pPr>
          </w:p>
          <w:p w14:paraId="40A3AFEF" w14:textId="32F2FBBB" w:rsidR="0080290B" w:rsidRPr="008B0F23" w:rsidRDefault="0080290B" w:rsidP="00C67407">
            <w:pPr>
              <w:pStyle w:val="Blockcontent"/>
              <w:rPr>
                <w:sz w:val="20"/>
                <w:szCs w:val="20"/>
              </w:rPr>
            </w:pPr>
            <w:r w:rsidRPr="008B0F23">
              <w:rPr>
                <w:sz w:val="20"/>
                <w:szCs w:val="20"/>
              </w:rPr>
              <w:t xml:space="preserve">6. </w:t>
            </w:r>
            <w:r w:rsidR="00E36F49" w:rsidRPr="008B0F23">
              <w:rPr>
                <w:sz w:val="20"/>
                <w:szCs w:val="20"/>
              </w:rPr>
              <w:t xml:space="preserve">In as far as is possible report any H&amp;S incidents or improper behaviour to the </w:t>
            </w:r>
            <w:r w:rsidRPr="008B0F23">
              <w:rPr>
                <w:sz w:val="20"/>
                <w:szCs w:val="20"/>
              </w:rPr>
              <w:t>necessary</w:t>
            </w:r>
            <w:r w:rsidR="00E36F49" w:rsidRPr="008B0F23">
              <w:rPr>
                <w:sz w:val="20"/>
                <w:szCs w:val="20"/>
              </w:rPr>
              <w:t xml:space="preserve"> authority</w:t>
            </w:r>
            <w:r w:rsidRPr="008B0F23">
              <w:rPr>
                <w:sz w:val="20"/>
                <w:szCs w:val="20"/>
              </w:rPr>
              <w:t xml:space="preserve">.  </w:t>
            </w:r>
          </w:p>
          <w:p w14:paraId="11C801FA" w14:textId="77777777" w:rsidR="0080290B" w:rsidRPr="008B0F23" w:rsidRDefault="0080290B" w:rsidP="00C67407">
            <w:pPr>
              <w:pStyle w:val="Blockcontent"/>
              <w:rPr>
                <w:sz w:val="20"/>
                <w:szCs w:val="20"/>
              </w:rPr>
            </w:pPr>
          </w:p>
          <w:p w14:paraId="7D758C95" w14:textId="77777777" w:rsidR="00A1172A" w:rsidRPr="008B0F23" w:rsidRDefault="0080290B" w:rsidP="00C67407">
            <w:pPr>
              <w:pStyle w:val="Blockcontent"/>
              <w:rPr>
                <w:sz w:val="20"/>
                <w:szCs w:val="20"/>
              </w:rPr>
            </w:pPr>
            <w:r w:rsidRPr="008B0F23">
              <w:rPr>
                <w:sz w:val="20"/>
                <w:szCs w:val="20"/>
              </w:rPr>
              <w:t xml:space="preserve">7. </w:t>
            </w:r>
            <w:r w:rsidR="00E964DB" w:rsidRPr="008B0F23">
              <w:rPr>
                <w:sz w:val="20"/>
                <w:szCs w:val="20"/>
              </w:rPr>
              <w:t xml:space="preserve">Maintain an </w:t>
            </w:r>
            <w:r w:rsidR="00BF240C" w:rsidRPr="008B0F23">
              <w:rPr>
                <w:sz w:val="20"/>
                <w:szCs w:val="20"/>
              </w:rPr>
              <w:t>up-to-date</w:t>
            </w:r>
            <w:r w:rsidR="00E964DB" w:rsidRPr="008B0F23">
              <w:rPr>
                <w:sz w:val="20"/>
                <w:szCs w:val="20"/>
              </w:rPr>
              <w:t xml:space="preserve"> list of the </w:t>
            </w:r>
            <w:r w:rsidRPr="008B0F23">
              <w:rPr>
                <w:sz w:val="20"/>
                <w:szCs w:val="20"/>
              </w:rPr>
              <w:t xml:space="preserve">contact details </w:t>
            </w:r>
            <w:r w:rsidR="00E964DB" w:rsidRPr="008B0F23">
              <w:rPr>
                <w:sz w:val="20"/>
                <w:szCs w:val="20"/>
              </w:rPr>
              <w:t xml:space="preserve">of all campers </w:t>
            </w:r>
            <w:r w:rsidRPr="008B0F23">
              <w:rPr>
                <w:sz w:val="20"/>
                <w:szCs w:val="20"/>
              </w:rPr>
              <w:t>for use in emergency</w:t>
            </w:r>
            <w:r w:rsidR="00A1172A" w:rsidRPr="008B0F23">
              <w:rPr>
                <w:sz w:val="20"/>
                <w:szCs w:val="20"/>
              </w:rPr>
              <w:t xml:space="preserve">. </w:t>
            </w:r>
          </w:p>
          <w:p w14:paraId="7090B64B" w14:textId="444DF324" w:rsidR="00E36F49" w:rsidRDefault="00E964DB" w:rsidP="00C67407">
            <w:pPr>
              <w:pStyle w:val="Blockcontent"/>
              <w:rPr>
                <w:sz w:val="20"/>
                <w:szCs w:val="20"/>
              </w:rPr>
            </w:pPr>
            <w:r w:rsidRPr="008B0F23">
              <w:rPr>
                <w:sz w:val="20"/>
                <w:szCs w:val="20"/>
              </w:rPr>
              <w:t xml:space="preserve">NB the NDO will also have a </w:t>
            </w:r>
            <w:r w:rsidR="00BF240C" w:rsidRPr="008B0F23">
              <w:rPr>
                <w:sz w:val="20"/>
                <w:szCs w:val="20"/>
              </w:rPr>
              <w:t xml:space="preserve">nightly report, </w:t>
            </w:r>
            <w:r w:rsidR="00187D8B" w:rsidRPr="008B0F23">
              <w:rPr>
                <w:sz w:val="20"/>
                <w:szCs w:val="20"/>
              </w:rPr>
              <w:t>which</w:t>
            </w:r>
            <w:r w:rsidR="00BF240C" w:rsidRPr="008B0F23">
              <w:rPr>
                <w:sz w:val="20"/>
                <w:szCs w:val="20"/>
              </w:rPr>
              <w:t xml:space="preserve"> will detail pitch allocations. </w:t>
            </w:r>
          </w:p>
          <w:p w14:paraId="5C454D54" w14:textId="77777777" w:rsidR="001A0052" w:rsidRDefault="001A0052" w:rsidP="00C67407">
            <w:pPr>
              <w:pStyle w:val="Blockcontent"/>
              <w:rPr>
                <w:sz w:val="20"/>
                <w:szCs w:val="20"/>
              </w:rPr>
            </w:pPr>
          </w:p>
          <w:p w14:paraId="4D73691A" w14:textId="46A039E1" w:rsidR="001A0052" w:rsidRDefault="001A0052" w:rsidP="00C67407">
            <w:pPr>
              <w:pStyle w:val="Blockcontent"/>
              <w:rPr>
                <w:sz w:val="20"/>
                <w:szCs w:val="20"/>
              </w:rPr>
            </w:pPr>
            <w:r>
              <w:rPr>
                <w:sz w:val="20"/>
                <w:szCs w:val="20"/>
              </w:rPr>
              <w:t>8. Leading a small team of volunteers (1 campsite supervisor and 2 campsite assistants).</w:t>
            </w:r>
          </w:p>
          <w:p w14:paraId="6D148B05" w14:textId="77777777" w:rsidR="00A56082" w:rsidRDefault="00A56082" w:rsidP="00C67407">
            <w:pPr>
              <w:pStyle w:val="Blockcontent"/>
              <w:rPr>
                <w:sz w:val="20"/>
                <w:szCs w:val="20"/>
              </w:rPr>
            </w:pPr>
          </w:p>
          <w:p w14:paraId="7B07FA1E" w14:textId="21D65B8A" w:rsidR="00A56082" w:rsidRPr="008B0F23" w:rsidRDefault="00A56082" w:rsidP="00C67407">
            <w:pPr>
              <w:pStyle w:val="Blockcontent"/>
              <w:rPr>
                <w:sz w:val="20"/>
                <w:szCs w:val="20"/>
              </w:rPr>
            </w:pPr>
            <w:r>
              <w:rPr>
                <w:sz w:val="20"/>
                <w:szCs w:val="20"/>
              </w:rPr>
              <w:t xml:space="preserve">9. Having a small stock of items such as </w:t>
            </w:r>
            <w:r w:rsidR="000B4642">
              <w:rPr>
                <w:sz w:val="20"/>
                <w:szCs w:val="20"/>
              </w:rPr>
              <w:t xml:space="preserve">a pump for airbeds, spare airbeds, bedding. </w:t>
            </w:r>
          </w:p>
          <w:p w14:paraId="76F0B30F" w14:textId="7949D727" w:rsidR="00977F3A" w:rsidRPr="008B0F23" w:rsidRDefault="00977F3A" w:rsidP="00C67407">
            <w:pPr>
              <w:pStyle w:val="Blockcontent"/>
              <w:rPr>
                <w:sz w:val="20"/>
                <w:szCs w:val="20"/>
              </w:rPr>
            </w:pPr>
          </w:p>
        </w:tc>
      </w:tr>
      <w:tr w:rsidR="00283216" w:rsidRPr="008B0F23" w14:paraId="6C80BBEB" w14:textId="77777777" w:rsidTr="004318D7">
        <w:tc>
          <w:tcPr>
            <w:tcW w:w="2410" w:type="dxa"/>
          </w:tcPr>
          <w:p w14:paraId="5DB201D8" w14:textId="77777777" w:rsidR="00283216" w:rsidRPr="008B0F23" w:rsidRDefault="00283216" w:rsidP="009B39CC">
            <w:pPr>
              <w:pStyle w:val="Blocklabel"/>
              <w:rPr>
                <w:sz w:val="20"/>
                <w:szCs w:val="20"/>
              </w:rPr>
            </w:pPr>
          </w:p>
        </w:tc>
        <w:tc>
          <w:tcPr>
            <w:tcW w:w="8505" w:type="dxa"/>
          </w:tcPr>
          <w:p w14:paraId="10FD9D1A" w14:textId="77777777" w:rsidR="00283216" w:rsidRPr="008B0F23" w:rsidRDefault="00283216" w:rsidP="00C67407">
            <w:pPr>
              <w:pStyle w:val="Blockcontent"/>
              <w:rPr>
                <w:sz w:val="20"/>
                <w:szCs w:val="20"/>
              </w:rPr>
            </w:pPr>
          </w:p>
        </w:tc>
      </w:tr>
    </w:tbl>
    <w:p w14:paraId="76F0B311" w14:textId="77777777" w:rsidR="00977F3A" w:rsidRPr="008B0F23" w:rsidRDefault="00977F3A" w:rsidP="002254EF">
      <w:pPr>
        <w:pStyle w:val="Blockline"/>
        <w:rPr>
          <w:sz w:val="20"/>
          <w:szCs w:val="20"/>
        </w:rPr>
      </w:pPr>
    </w:p>
    <w:p w14:paraId="72C901BA" w14:textId="77777777" w:rsidR="00A1172A" w:rsidRPr="008B0F23" w:rsidRDefault="00A1172A" w:rsidP="00437FC2">
      <w:pPr>
        <w:pStyle w:val="BodyText"/>
      </w:pPr>
    </w:p>
    <w:p w14:paraId="4D397A6F" w14:textId="77777777" w:rsidR="00A1172A" w:rsidRPr="008B0F23" w:rsidRDefault="00A1172A" w:rsidP="00437FC2">
      <w:pPr>
        <w:pStyle w:val="BodyText"/>
      </w:pPr>
    </w:p>
    <w:p w14:paraId="6D978517" w14:textId="77777777" w:rsidR="00A1172A" w:rsidRPr="008B0F23" w:rsidRDefault="00A1172A" w:rsidP="00437FC2">
      <w:pPr>
        <w:pStyle w:val="BodyText"/>
      </w:pPr>
    </w:p>
    <w:p w14:paraId="0247981F" w14:textId="77777777" w:rsidR="00A1172A" w:rsidRPr="008B0F23" w:rsidRDefault="00A1172A" w:rsidP="00437FC2">
      <w:pPr>
        <w:pStyle w:val="BodyText"/>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C04DDB" w:rsidRPr="008B0F23" w14:paraId="76F0B3A8" w14:textId="77777777" w:rsidTr="005E2905">
        <w:tc>
          <w:tcPr>
            <w:tcW w:w="2410" w:type="dxa"/>
          </w:tcPr>
          <w:p w14:paraId="76F0B3A6" w14:textId="264B3585" w:rsidR="00C04DDB" w:rsidRPr="008B0F23" w:rsidRDefault="000353B7" w:rsidP="009B39CC">
            <w:pPr>
              <w:pStyle w:val="Blocklabel"/>
              <w:rPr>
                <w:sz w:val="20"/>
                <w:szCs w:val="20"/>
              </w:rPr>
            </w:pPr>
            <w:r w:rsidRPr="008B0F23">
              <w:rPr>
                <w:sz w:val="20"/>
                <w:szCs w:val="20"/>
              </w:rPr>
              <w:t>Fire Assembly Point</w:t>
            </w:r>
          </w:p>
        </w:tc>
        <w:tc>
          <w:tcPr>
            <w:tcW w:w="8505" w:type="dxa"/>
          </w:tcPr>
          <w:p w14:paraId="76F0B3A7" w14:textId="4471B1E1" w:rsidR="00C04DDB" w:rsidRPr="008B0F23" w:rsidRDefault="00D93589" w:rsidP="00C67407">
            <w:pPr>
              <w:pStyle w:val="Blockcontent"/>
              <w:rPr>
                <w:sz w:val="20"/>
                <w:szCs w:val="20"/>
              </w:rPr>
            </w:pPr>
            <w:r w:rsidRPr="000B4642">
              <w:rPr>
                <w:color w:val="FF0000"/>
                <w:sz w:val="20"/>
                <w:szCs w:val="20"/>
              </w:rPr>
              <w:t xml:space="preserve">The </w:t>
            </w:r>
            <w:r w:rsidR="000353B7" w:rsidRPr="000B4642">
              <w:rPr>
                <w:color w:val="FF0000"/>
                <w:sz w:val="20"/>
                <w:szCs w:val="20"/>
              </w:rPr>
              <w:t xml:space="preserve">Fire Assembly Point is </w:t>
            </w:r>
            <w:r w:rsidR="00751D35" w:rsidRPr="000B4642">
              <w:rPr>
                <w:color w:val="FF0000"/>
                <w:sz w:val="20"/>
                <w:szCs w:val="20"/>
              </w:rPr>
              <w:t>opposite the Campsite Reception</w:t>
            </w:r>
            <w:r w:rsidR="00A1172A" w:rsidRPr="000B4642">
              <w:rPr>
                <w:color w:val="FF0000"/>
                <w:sz w:val="20"/>
                <w:szCs w:val="20"/>
              </w:rPr>
              <w:t>/</w:t>
            </w:r>
            <w:r w:rsidR="00751D35" w:rsidRPr="000B4642">
              <w:rPr>
                <w:color w:val="FF0000"/>
                <w:sz w:val="20"/>
                <w:szCs w:val="20"/>
              </w:rPr>
              <w:t xml:space="preserve"> </w:t>
            </w:r>
            <w:r w:rsidR="00A1172A" w:rsidRPr="000B4642">
              <w:rPr>
                <w:color w:val="FF0000"/>
                <w:sz w:val="20"/>
                <w:szCs w:val="20"/>
              </w:rPr>
              <w:t>C</w:t>
            </w:r>
            <w:r w:rsidR="00751D35" w:rsidRPr="000B4642">
              <w:rPr>
                <w:color w:val="FF0000"/>
                <w:sz w:val="20"/>
                <w:szCs w:val="20"/>
              </w:rPr>
              <w:t>abin</w:t>
            </w:r>
            <w:r w:rsidR="000353B7" w:rsidRPr="000B4642">
              <w:rPr>
                <w:color w:val="FF0000"/>
                <w:sz w:val="20"/>
                <w:szCs w:val="20"/>
              </w:rPr>
              <w:t xml:space="preserve"> </w:t>
            </w:r>
            <w:r w:rsidR="009A0733" w:rsidRPr="000B4642">
              <w:rPr>
                <w:color w:val="FF0000"/>
                <w:sz w:val="20"/>
                <w:szCs w:val="20"/>
              </w:rPr>
              <w:t xml:space="preserve">– see map for location. </w:t>
            </w:r>
          </w:p>
        </w:tc>
      </w:tr>
    </w:tbl>
    <w:p w14:paraId="76F0B3A9" w14:textId="77777777" w:rsidR="00C04DDB" w:rsidRPr="008B0F23" w:rsidRDefault="00C04DDB" w:rsidP="002254EF">
      <w:pPr>
        <w:pStyle w:val="Blockline"/>
        <w:rPr>
          <w:sz w:val="20"/>
          <w:szCs w:val="20"/>
        </w:rPr>
      </w:pPr>
    </w:p>
    <w:p w14:paraId="76F0B3AA" w14:textId="0670E7CA" w:rsidR="000F005D" w:rsidRPr="008B0F23" w:rsidRDefault="000F005D" w:rsidP="007A64EC">
      <w:pPr>
        <w:pStyle w:val="Heading1"/>
        <w:rPr>
          <w:sz w:val="20"/>
          <w:szCs w:val="20"/>
        </w:rPr>
      </w:pPr>
      <w:bookmarkStart w:id="2" w:name="_Toc503947162"/>
      <w:r w:rsidRPr="008B0F23">
        <w:rPr>
          <w:sz w:val="20"/>
          <w:szCs w:val="20"/>
        </w:rPr>
        <w:t>Health &amp; Safety</w:t>
      </w:r>
      <w:bookmarkEnd w:id="2"/>
    </w:p>
    <w:p w14:paraId="76F0B3AB" w14:textId="77777777" w:rsidR="000F005D" w:rsidRPr="008B0F23" w:rsidRDefault="000F005D"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C04DDB" w:rsidRPr="008B0F23" w14:paraId="76F0B3AE" w14:textId="77777777" w:rsidTr="005E2905">
        <w:tc>
          <w:tcPr>
            <w:tcW w:w="2410" w:type="dxa"/>
          </w:tcPr>
          <w:p w14:paraId="76F0B3AC" w14:textId="77777777" w:rsidR="00C04DDB" w:rsidRPr="008B0F23" w:rsidRDefault="009345B8" w:rsidP="009B39CC">
            <w:pPr>
              <w:pStyle w:val="Blocklabel"/>
              <w:rPr>
                <w:sz w:val="20"/>
                <w:szCs w:val="20"/>
              </w:rPr>
            </w:pPr>
            <w:r w:rsidRPr="008B0F23">
              <w:rPr>
                <w:sz w:val="20"/>
                <w:szCs w:val="20"/>
              </w:rPr>
              <w:t>Risks</w:t>
            </w:r>
          </w:p>
        </w:tc>
        <w:tc>
          <w:tcPr>
            <w:tcW w:w="8505" w:type="dxa"/>
          </w:tcPr>
          <w:p w14:paraId="76F0B3AD" w14:textId="35182589" w:rsidR="00C04DDB" w:rsidRPr="008B0F23" w:rsidRDefault="000353B7" w:rsidP="00C67407">
            <w:pPr>
              <w:pStyle w:val="Blockcontent"/>
              <w:rPr>
                <w:sz w:val="20"/>
                <w:szCs w:val="20"/>
              </w:rPr>
            </w:pPr>
            <w:r w:rsidRPr="008B0F23">
              <w:rPr>
                <w:sz w:val="20"/>
                <w:szCs w:val="20"/>
              </w:rPr>
              <w:t xml:space="preserve">In addition to the </w:t>
            </w:r>
            <w:r w:rsidR="009345B8" w:rsidRPr="008B0F23">
              <w:rPr>
                <w:sz w:val="20"/>
                <w:szCs w:val="20"/>
              </w:rPr>
              <w:t xml:space="preserve">RIAT </w:t>
            </w:r>
            <w:r w:rsidR="006067D1" w:rsidRPr="008B0F23">
              <w:rPr>
                <w:sz w:val="20"/>
                <w:szCs w:val="20"/>
              </w:rPr>
              <w:t>20</w:t>
            </w:r>
            <w:r w:rsidRPr="008B0F23">
              <w:rPr>
                <w:sz w:val="20"/>
                <w:szCs w:val="20"/>
              </w:rPr>
              <w:t>2</w:t>
            </w:r>
            <w:r w:rsidR="00A1172A" w:rsidRPr="008B0F23">
              <w:rPr>
                <w:sz w:val="20"/>
                <w:szCs w:val="20"/>
              </w:rPr>
              <w:t>4</w:t>
            </w:r>
            <w:r w:rsidR="009345B8" w:rsidRPr="008B0F23">
              <w:rPr>
                <w:sz w:val="20"/>
                <w:szCs w:val="20"/>
              </w:rPr>
              <w:t xml:space="preserve"> Event Risk Assessmen</w:t>
            </w:r>
            <w:r w:rsidR="00487868" w:rsidRPr="008B0F23">
              <w:rPr>
                <w:sz w:val="20"/>
                <w:szCs w:val="20"/>
              </w:rPr>
              <w:t>t</w:t>
            </w:r>
            <w:r w:rsidRPr="008B0F23">
              <w:rPr>
                <w:sz w:val="20"/>
                <w:szCs w:val="20"/>
              </w:rPr>
              <w:t xml:space="preserve"> there is an activity-based risk assessment at Annex </w:t>
            </w:r>
            <w:r w:rsidR="00617C9E">
              <w:rPr>
                <w:sz w:val="20"/>
                <w:szCs w:val="20"/>
              </w:rPr>
              <w:t>D</w:t>
            </w:r>
            <w:r w:rsidR="00487868" w:rsidRPr="008B0F23">
              <w:rPr>
                <w:sz w:val="20"/>
                <w:szCs w:val="20"/>
              </w:rPr>
              <w:t>.</w:t>
            </w:r>
            <w:r w:rsidR="000F005D" w:rsidRPr="008B0F23">
              <w:rPr>
                <w:sz w:val="20"/>
                <w:szCs w:val="20"/>
              </w:rPr>
              <w:t xml:space="preserve"> </w:t>
            </w:r>
          </w:p>
        </w:tc>
      </w:tr>
    </w:tbl>
    <w:p w14:paraId="76F0B3AF" w14:textId="77777777" w:rsidR="00C04DDB" w:rsidRPr="008B0F23" w:rsidRDefault="00C04DDB" w:rsidP="002254EF">
      <w:pPr>
        <w:pStyle w:val="Blockline"/>
        <w:rPr>
          <w:sz w:val="20"/>
          <w:szCs w:val="20"/>
        </w:rPr>
      </w:pPr>
    </w:p>
    <w:p w14:paraId="0499F148" w14:textId="66FEC3B9" w:rsidR="00554535" w:rsidRPr="008B0F23" w:rsidRDefault="00554535" w:rsidP="00C67407">
      <w:pPr>
        <w:pStyle w:val="Blockcontent"/>
        <w:rPr>
          <w:sz w:val="20"/>
          <w:szCs w:val="20"/>
        </w:rPr>
      </w:pPr>
      <w:bookmarkStart w:id="3" w:name="_Toc503947163"/>
      <w:r w:rsidRPr="008B0F23">
        <w:rPr>
          <w:sz w:val="20"/>
          <w:szCs w:val="20"/>
        </w:rPr>
        <w:t>Maps</w:t>
      </w:r>
      <w:r w:rsidR="00D57C31" w:rsidRPr="008B0F23">
        <w:rPr>
          <w:sz w:val="20"/>
          <w:szCs w:val="20"/>
        </w:rPr>
        <w:t xml:space="preserve"> and signs</w:t>
      </w:r>
      <w:r w:rsidRPr="008B0F23">
        <w:rPr>
          <w:sz w:val="20"/>
          <w:szCs w:val="20"/>
        </w:rPr>
        <w:tab/>
      </w:r>
      <w:r w:rsidRPr="008B0F23">
        <w:rPr>
          <w:sz w:val="20"/>
          <w:szCs w:val="20"/>
        </w:rPr>
        <w:tab/>
        <w:t xml:space="preserve">A CAD Map of the </w:t>
      </w:r>
      <w:r w:rsidR="00CB618F">
        <w:rPr>
          <w:sz w:val="20"/>
          <w:szCs w:val="20"/>
        </w:rPr>
        <w:t>Volunteer</w:t>
      </w:r>
      <w:r w:rsidRPr="008B0F23">
        <w:rPr>
          <w:sz w:val="20"/>
          <w:szCs w:val="20"/>
        </w:rPr>
        <w:t xml:space="preserve"> Campsite is at Annex </w:t>
      </w:r>
      <w:r w:rsidR="00CB618F">
        <w:rPr>
          <w:sz w:val="20"/>
          <w:szCs w:val="20"/>
        </w:rPr>
        <w:t>B</w:t>
      </w:r>
      <w:r w:rsidRPr="008B0F23">
        <w:rPr>
          <w:sz w:val="20"/>
          <w:szCs w:val="20"/>
        </w:rPr>
        <w:t xml:space="preserve"> to this </w:t>
      </w:r>
      <w:r w:rsidR="00A1172A" w:rsidRPr="008B0F23">
        <w:rPr>
          <w:sz w:val="20"/>
          <w:szCs w:val="20"/>
        </w:rPr>
        <w:t>D</w:t>
      </w:r>
      <w:r w:rsidRPr="008B0F23">
        <w:rPr>
          <w:sz w:val="20"/>
          <w:szCs w:val="20"/>
        </w:rPr>
        <w:t xml:space="preserve">I.  </w:t>
      </w:r>
    </w:p>
    <w:p w14:paraId="2A560508" w14:textId="77777777" w:rsidR="000B66BE" w:rsidRPr="008B0F23" w:rsidRDefault="000B66BE" w:rsidP="00C67407">
      <w:pPr>
        <w:pStyle w:val="Blockcontent"/>
        <w:rPr>
          <w:sz w:val="20"/>
          <w:szCs w:val="20"/>
        </w:rPr>
      </w:pPr>
    </w:p>
    <w:p w14:paraId="7CCE5682" w14:textId="74761EC5" w:rsidR="000B66BE" w:rsidRPr="008B0F23" w:rsidRDefault="000B66BE" w:rsidP="00C67407">
      <w:pPr>
        <w:pStyle w:val="Blockcontent"/>
        <w:rPr>
          <w:sz w:val="20"/>
          <w:szCs w:val="20"/>
        </w:rPr>
      </w:pPr>
      <w:r w:rsidRPr="008B0F23">
        <w:rPr>
          <w:sz w:val="20"/>
          <w:szCs w:val="20"/>
        </w:rPr>
        <w:tab/>
      </w:r>
      <w:r w:rsidRPr="008B0F23">
        <w:rPr>
          <w:sz w:val="20"/>
          <w:szCs w:val="20"/>
        </w:rPr>
        <w:tab/>
      </w:r>
      <w:r w:rsidRPr="008B0F23">
        <w:rPr>
          <w:sz w:val="20"/>
          <w:szCs w:val="20"/>
        </w:rPr>
        <w:tab/>
        <w:t xml:space="preserve">The following </w:t>
      </w:r>
      <w:r w:rsidR="00E741A1" w:rsidRPr="008B0F23">
        <w:rPr>
          <w:sz w:val="20"/>
          <w:szCs w:val="20"/>
        </w:rPr>
        <w:t>information/</w:t>
      </w:r>
      <w:r w:rsidR="00A1172A" w:rsidRPr="008B0F23">
        <w:rPr>
          <w:sz w:val="20"/>
          <w:szCs w:val="20"/>
        </w:rPr>
        <w:t xml:space="preserve"> </w:t>
      </w:r>
      <w:r w:rsidR="00E741A1" w:rsidRPr="008B0F23">
        <w:rPr>
          <w:sz w:val="20"/>
          <w:szCs w:val="20"/>
        </w:rPr>
        <w:t>facilities/</w:t>
      </w:r>
      <w:r w:rsidR="00A1172A" w:rsidRPr="008B0F23">
        <w:rPr>
          <w:sz w:val="20"/>
          <w:szCs w:val="20"/>
        </w:rPr>
        <w:t xml:space="preserve"> </w:t>
      </w:r>
      <w:r w:rsidR="00E741A1" w:rsidRPr="008B0F23">
        <w:rPr>
          <w:sz w:val="20"/>
          <w:szCs w:val="20"/>
        </w:rPr>
        <w:t>services are signed:</w:t>
      </w:r>
    </w:p>
    <w:p w14:paraId="0A5453A5" w14:textId="60199D55" w:rsidR="00E741A1" w:rsidRPr="008B0F23" w:rsidRDefault="00E741A1" w:rsidP="00C67407">
      <w:pPr>
        <w:pStyle w:val="Blockcontent"/>
        <w:rPr>
          <w:sz w:val="20"/>
          <w:szCs w:val="20"/>
        </w:rPr>
      </w:pPr>
      <w:r w:rsidRPr="008B0F23">
        <w:rPr>
          <w:sz w:val="20"/>
          <w:szCs w:val="20"/>
        </w:rPr>
        <w:tab/>
      </w:r>
    </w:p>
    <w:p w14:paraId="420D4CE0" w14:textId="001E3E78" w:rsidR="00E741A1" w:rsidRPr="008B0F23" w:rsidRDefault="00E741A1"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t xml:space="preserve">Quiet Hours – 11pm – 7am </w:t>
      </w:r>
    </w:p>
    <w:p w14:paraId="7077D77C" w14:textId="6225BD68" w:rsidR="0090715B" w:rsidRPr="008B0F23" w:rsidRDefault="0090715B"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r>
      <w:r w:rsidR="00FB557E" w:rsidRPr="008B0F23">
        <w:rPr>
          <w:sz w:val="20"/>
          <w:szCs w:val="20"/>
        </w:rPr>
        <w:t>Drinking Water</w:t>
      </w:r>
    </w:p>
    <w:p w14:paraId="1E95C0FC" w14:textId="7FDD5A5E" w:rsidR="00FB557E" w:rsidRPr="008B0F23" w:rsidRDefault="00FB557E"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r>
      <w:proofErr w:type="gramStart"/>
      <w:r w:rsidRPr="008B0F23">
        <w:rPr>
          <w:sz w:val="20"/>
          <w:szCs w:val="20"/>
        </w:rPr>
        <w:t>Waste Water</w:t>
      </w:r>
      <w:proofErr w:type="gramEnd"/>
    </w:p>
    <w:p w14:paraId="4C7F67BA" w14:textId="73D7A116" w:rsidR="00FB557E" w:rsidRPr="008B0F23" w:rsidRDefault="00FB557E"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t>Fire Fighting and Alarm Points</w:t>
      </w:r>
    </w:p>
    <w:p w14:paraId="1D13FBB6" w14:textId="443823AB" w:rsidR="00FB557E" w:rsidRPr="008B0F23" w:rsidRDefault="00FB557E"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t>Evacuation Points</w:t>
      </w:r>
    </w:p>
    <w:p w14:paraId="4E1D32C1" w14:textId="6ED72869" w:rsidR="00FB557E" w:rsidRPr="008B0F23" w:rsidRDefault="00FB557E"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t xml:space="preserve">Ablutions </w:t>
      </w:r>
    </w:p>
    <w:p w14:paraId="4FE8BDA5" w14:textId="3E6B0C06" w:rsidR="0090715B" w:rsidRPr="008B0F23" w:rsidRDefault="0090715B"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r>
      <w:r w:rsidR="0091218F" w:rsidRPr="008B0F23">
        <w:rPr>
          <w:sz w:val="20"/>
          <w:szCs w:val="20"/>
        </w:rPr>
        <w:t>Team Campsite Reception</w:t>
      </w:r>
      <w:r w:rsidR="00A1172A" w:rsidRPr="008B0F23">
        <w:rPr>
          <w:sz w:val="20"/>
          <w:szCs w:val="20"/>
        </w:rPr>
        <w:t>/ Cabin</w:t>
      </w:r>
    </w:p>
    <w:p w14:paraId="42CC486F" w14:textId="2C7851C5" w:rsidR="00757A93" w:rsidRPr="008B0F23" w:rsidRDefault="00757A93"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t>Waste and recycling points</w:t>
      </w:r>
    </w:p>
    <w:p w14:paraId="36413FDE" w14:textId="77777777" w:rsidR="006F13D4" w:rsidRPr="008B0F23" w:rsidRDefault="006F13D4" w:rsidP="00C67407">
      <w:pPr>
        <w:pStyle w:val="Blockcontent"/>
        <w:rPr>
          <w:sz w:val="20"/>
          <w:szCs w:val="20"/>
        </w:rPr>
      </w:pPr>
    </w:p>
    <w:p w14:paraId="1066FE8C" w14:textId="0D9C0A3B" w:rsidR="0005112B" w:rsidRPr="008B0F23" w:rsidRDefault="1DA9CA8C" w:rsidP="00C67407">
      <w:pPr>
        <w:pStyle w:val="Blockcontent"/>
        <w:rPr>
          <w:sz w:val="20"/>
          <w:szCs w:val="20"/>
        </w:rPr>
      </w:pPr>
      <w:r w:rsidRPr="008B0F23">
        <w:rPr>
          <w:sz w:val="20"/>
          <w:szCs w:val="20"/>
        </w:rPr>
        <w:t>Please:</w:t>
      </w:r>
    </w:p>
    <w:p w14:paraId="5AC3CBAB" w14:textId="1DD62AD1" w:rsidR="0005112B" w:rsidRPr="008B0F23" w:rsidRDefault="1DA9CA8C" w:rsidP="00C67407">
      <w:pPr>
        <w:pStyle w:val="Blockcontent"/>
        <w:rPr>
          <w:sz w:val="20"/>
          <w:szCs w:val="20"/>
        </w:rPr>
      </w:pPr>
      <w:r w:rsidRPr="008B0F23">
        <w:rPr>
          <w:sz w:val="20"/>
          <w:szCs w:val="20"/>
        </w:rPr>
        <w:t xml:space="preserve">Respect other residents and their property </w:t>
      </w:r>
    </w:p>
    <w:p w14:paraId="56F109E9" w14:textId="7ED3A5A0" w:rsidR="0005112B" w:rsidRPr="008B0F23" w:rsidRDefault="1DA9CA8C" w:rsidP="00C67407">
      <w:pPr>
        <w:pStyle w:val="Blockcontent"/>
        <w:rPr>
          <w:sz w:val="20"/>
          <w:szCs w:val="20"/>
        </w:rPr>
      </w:pPr>
      <w:r w:rsidRPr="008B0F23">
        <w:rPr>
          <w:sz w:val="20"/>
          <w:szCs w:val="20"/>
        </w:rPr>
        <w:t>Speak to a member of Team Reception if the campsite team are not available</w:t>
      </w:r>
    </w:p>
    <w:p w14:paraId="69BEC21D" w14:textId="06FA5EA4" w:rsidR="0005112B" w:rsidRPr="008B0F23" w:rsidRDefault="1DA9CA8C" w:rsidP="00C67407">
      <w:pPr>
        <w:pStyle w:val="Blockcontent"/>
        <w:rPr>
          <w:sz w:val="20"/>
          <w:szCs w:val="20"/>
        </w:rPr>
      </w:pPr>
      <w:r w:rsidRPr="008B0F23">
        <w:rPr>
          <w:sz w:val="20"/>
          <w:szCs w:val="20"/>
        </w:rPr>
        <w:t xml:space="preserve">Keep pitches rubbish free </w:t>
      </w:r>
    </w:p>
    <w:p w14:paraId="79C1553E" w14:textId="5E0CE41B" w:rsidR="1DA9CA8C" w:rsidRPr="008B0F23" w:rsidRDefault="03CB2C2E" w:rsidP="00C67407">
      <w:pPr>
        <w:pStyle w:val="Blockcontent"/>
        <w:rPr>
          <w:sz w:val="20"/>
          <w:szCs w:val="20"/>
        </w:rPr>
      </w:pPr>
      <w:r w:rsidRPr="008B0F23">
        <w:rPr>
          <w:sz w:val="20"/>
          <w:szCs w:val="20"/>
        </w:rPr>
        <w:t xml:space="preserve">Always observe the </w:t>
      </w:r>
      <w:r w:rsidR="00342570" w:rsidRPr="008B0F23">
        <w:rPr>
          <w:sz w:val="20"/>
          <w:szCs w:val="20"/>
        </w:rPr>
        <w:t>5mph speed limit</w:t>
      </w:r>
    </w:p>
    <w:p w14:paraId="044E895D" w14:textId="67D3BC7B" w:rsidR="00554535" w:rsidRPr="008B0F23" w:rsidRDefault="0005112B" w:rsidP="00C67407">
      <w:pPr>
        <w:pStyle w:val="Blockcontent"/>
        <w:rPr>
          <w:sz w:val="20"/>
          <w:szCs w:val="20"/>
        </w:rPr>
      </w:pPr>
      <w:r w:rsidRPr="008B0F23">
        <w:rPr>
          <w:sz w:val="20"/>
          <w:szCs w:val="20"/>
        </w:rPr>
        <w:tab/>
      </w:r>
      <w:r w:rsidRPr="008B0F23">
        <w:rPr>
          <w:sz w:val="20"/>
          <w:szCs w:val="20"/>
        </w:rPr>
        <w:tab/>
      </w:r>
      <w:r w:rsidRPr="008B0F23">
        <w:rPr>
          <w:sz w:val="20"/>
          <w:szCs w:val="20"/>
        </w:rPr>
        <w:tab/>
      </w:r>
      <w:r w:rsidRPr="008B0F23">
        <w:rPr>
          <w:sz w:val="20"/>
          <w:szCs w:val="20"/>
        </w:rPr>
        <w:tab/>
      </w:r>
      <w:r w:rsidR="00A813CD" w:rsidRPr="008B0F23">
        <w:rPr>
          <w:sz w:val="20"/>
          <w:szCs w:val="20"/>
        </w:rPr>
        <w:tab/>
      </w:r>
      <w:r w:rsidR="00554535" w:rsidRPr="008B0F23">
        <w:rPr>
          <w:sz w:val="20"/>
          <w:szCs w:val="20"/>
        </w:rPr>
        <w:tab/>
      </w:r>
      <w:r w:rsidR="00554535" w:rsidRPr="008B0F23">
        <w:rPr>
          <w:sz w:val="20"/>
          <w:szCs w:val="20"/>
        </w:rPr>
        <w:tab/>
      </w:r>
      <w:r w:rsidR="00554535" w:rsidRPr="008B0F23">
        <w:rPr>
          <w:sz w:val="20"/>
          <w:szCs w:val="20"/>
        </w:rPr>
        <w:tab/>
      </w:r>
      <w:r w:rsidR="00554535" w:rsidRPr="008B0F23">
        <w:rPr>
          <w:sz w:val="20"/>
          <w:szCs w:val="20"/>
        </w:rPr>
        <w:tab/>
      </w:r>
      <w:r w:rsidR="00554535" w:rsidRPr="008B0F23">
        <w:rPr>
          <w:color w:val="FF0000"/>
          <w:sz w:val="20"/>
          <w:szCs w:val="20"/>
        </w:rPr>
        <w:t xml:space="preserve"> </w:t>
      </w:r>
      <w:r w:rsidR="00554535" w:rsidRPr="008B0F23">
        <w:rPr>
          <w:sz w:val="20"/>
          <w:szCs w:val="20"/>
        </w:rPr>
        <w:tab/>
      </w:r>
      <w:r w:rsidR="00554535" w:rsidRPr="008B0F23">
        <w:rPr>
          <w:sz w:val="20"/>
          <w:szCs w:val="20"/>
        </w:rPr>
        <w:tab/>
      </w:r>
      <w:r w:rsidR="00554535" w:rsidRPr="008B0F23">
        <w:rPr>
          <w:sz w:val="20"/>
          <w:szCs w:val="20"/>
        </w:rPr>
        <w:tab/>
        <w:t xml:space="preserve"> </w:t>
      </w:r>
    </w:p>
    <w:p w14:paraId="0CF89DAF" w14:textId="38C5F860" w:rsidR="00554535" w:rsidRPr="008B0F23" w:rsidRDefault="00554535" w:rsidP="002254EF">
      <w:pPr>
        <w:pStyle w:val="Blockline"/>
        <w:rPr>
          <w:sz w:val="20"/>
          <w:szCs w:val="20"/>
        </w:rPr>
      </w:pPr>
    </w:p>
    <w:p w14:paraId="5D221B2A" w14:textId="2BD44AAB" w:rsidR="00342570" w:rsidRPr="008B0F23" w:rsidRDefault="009A0733" w:rsidP="00342570">
      <w:pPr>
        <w:pStyle w:val="Heading1"/>
        <w:rPr>
          <w:sz w:val="20"/>
          <w:szCs w:val="20"/>
        </w:rPr>
      </w:pPr>
      <w:r w:rsidRPr="008B0F23">
        <w:rPr>
          <w:sz w:val="20"/>
          <w:szCs w:val="20"/>
        </w:rPr>
        <w:t>L</w:t>
      </w:r>
      <w:r w:rsidR="000F005D" w:rsidRPr="008B0F23">
        <w:rPr>
          <w:sz w:val="20"/>
          <w:szCs w:val="20"/>
        </w:rPr>
        <w:t>ogistics</w:t>
      </w:r>
      <w:bookmarkEnd w:id="3"/>
    </w:p>
    <w:p w14:paraId="76F0B3B5" w14:textId="77777777" w:rsidR="000F005D" w:rsidRPr="008B0F23" w:rsidRDefault="000F005D"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C04DDB" w:rsidRPr="008B0F23" w14:paraId="76F0B3BD" w14:textId="77777777" w:rsidTr="005E2905">
        <w:tc>
          <w:tcPr>
            <w:tcW w:w="2410" w:type="dxa"/>
          </w:tcPr>
          <w:p w14:paraId="76F0B3B6" w14:textId="77777777" w:rsidR="00C04DDB" w:rsidRPr="008B0F23" w:rsidRDefault="00401C6E" w:rsidP="009B39CC">
            <w:pPr>
              <w:pStyle w:val="Blocklabel"/>
              <w:rPr>
                <w:sz w:val="20"/>
                <w:szCs w:val="20"/>
              </w:rPr>
            </w:pPr>
            <w:r w:rsidRPr="008B0F23">
              <w:rPr>
                <w:sz w:val="20"/>
                <w:szCs w:val="20"/>
              </w:rPr>
              <w:t>Logistics requirement coverage</w:t>
            </w:r>
          </w:p>
        </w:tc>
        <w:tc>
          <w:tcPr>
            <w:tcW w:w="8505" w:type="dxa"/>
          </w:tcPr>
          <w:p w14:paraId="76F0B3B7" w14:textId="1544353F" w:rsidR="00401C6E" w:rsidRPr="008B0F23" w:rsidRDefault="000F005D" w:rsidP="00C67407">
            <w:pPr>
              <w:pStyle w:val="Blockcontent"/>
              <w:rPr>
                <w:sz w:val="20"/>
                <w:szCs w:val="20"/>
              </w:rPr>
            </w:pPr>
            <w:r w:rsidRPr="008B0F23">
              <w:rPr>
                <w:sz w:val="20"/>
                <w:szCs w:val="20"/>
              </w:rPr>
              <w:t xml:space="preserve">The </w:t>
            </w:r>
            <w:proofErr w:type="gramStart"/>
            <w:r w:rsidRPr="008B0F23">
              <w:rPr>
                <w:sz w:val="20"/>
                <w:szCs w:val="20"/>
              </w:rPr>
              <w:t>Logistics</w:t>
            </w:r>
            <w:proofErr w:type="gramEnd"/>
            <w:r w:rsidRPr="008B0F23">
              <w:rPr>
                <w:sz w:val="20"/>
                <w:szCs w:val="20"/>
              </w:rPr>
              <w:t xml:space="preserve"> requirement for </w:t>
            </w:r>
            <w:r w:rsidR="002A7A40" w:rsidRPr="008B0F23">
              <w:rPr>
                <w:sz w:val="20"/>
                <w:szCs w:val="20"/>
              </w:rPr>
              <w:t xml:space="preserve">the </w:t>
            </w:r>
            <w:r w:rsidR="00A1172A" w:rsidRPr="008B0F23">
              <w:rPr>
                <w:sz w:val="20"/>
                <w:szCs w:val="20"/>
              </w:rPr>
              <w:t>Volunteer</w:t>
            </w:r>
            <w:r w:rsidR="002A7A40" w:rsidRPr="008B0F23">
              <w:rPr>
                <w:sz w:val="20"/>
                <w:szCs w:val="20"/>
              </w:rPr>
              <w:t xml:space="preserve"> Campsite</w:t>
            </w:r>
            <w:r w:rsidR="00401C6E" w:rsidRPr="008B0F23">
              <w:rPr>
                <w:sz w:val="20"/>
                <w:szCs w:val="20"/>
              </w:rPr>
              <w:t>:</w:t>
            </w:r>
          </w:p>
          <w:p w14:paraId="76F0B3B8" w14:textId="6E148CAF" w:rsidR="00401C6E" w:rsidRPr="008B0F23" w:rsidRDefault="000F005D" w:rsidP="00A918FC">
            <w:pPr>
              <w:pStyle w:val="Bullettext1"/>
              <w:rPr>
                <w:sz w:val="20"/>
                <w:szCs w:val="20"/>
              </w:rPr>
            </w:pPr>
            <w:r w:rsidRPr="008B0F23">
              <w:rPr>
                <w:sz w:val="20"/>
                <w:szCs w:val="20"/>
              </w:rPr>
              <w:t>Struct</w:t>
            </w:r>
            <w:r w:rsidR="00401C6E" w:rsidRPr="008B0F23">
              <w:rPr>
                <w:sz w:val="20"/>
                <w:szCs w:val="20"/>
              </w:rPr>
              <w:t>ures</w:t>
            </w:r>
            <w:r w:rsidR="0058065B" w:rsidRPr="008B0F23">
              <w:rPr>
                <w:sz w:val="20"/>
                <w:szCs w:val="20"/>
              </w:rPr>
              <w:t xml:space="preserve"> including ablutions</w:t>
            </w:r>
          </w:p>
          <w:p w14:paraId="76F0B3B9" w14:textId="418217F8" w:rsidR="00401C6E" w:rsidRPr="008B0F23" w:rsidRDefault="000F005D" w:rsidP="00A918FC">
            <w:pPr>
              <w:pStyle w:val="Bullettext1"/>
              <w:rPr>
                <w:sz w:val="20"/>
                <w:szCs w:val="20"/>
              </w:rPr>
            </w:pPr>
            <w:r w:rsidRPr="008B0F23">
              <w:rPr>
                <w:sz w:val="20"/>
                <w:szCs w:val="20"/>
              </w:rPr>
              <w:t>Supporting Equipment</w:t>
            </w:r>
          </w:p>
          <w:p w14:paraId="76F0B3BA" w14:textId="36DE5F15" w:rsidR="00401C6E" w:rsidRPr="008B0F23" w:rsidRDefault="00401C6E" w:rsidP="00A918FC">
            <w:pPr>
              <w:pStyle w:val="Bullettext1"/>
              <w:rPr>
                <w:sz w:val="20"/>
                <w:szCs w:val="20"/>
              </w:rPr>
            </w:pPr>
            <w:r w:rsidRPr="008B0F23">
              <w:rPr>
                <w:sz w:val="20"/>
                <w:szCs w:val="20"/>
              </w:rPr>
              <w:t>Power</w:t>
            </w:r>
          </w:p>
          <w:p w14:paraId="76F0B3BB" w14:textId="58D9DF8D" w:rsidR="00401C6E" w:rsidRPr="008B0F23" w:rsidRDefault="00401C6E" w:rsidP="00A918FC">
            <w:pPr>
              <w:pStyle w:val="Bullettext1"/>
              <w:rPr>
                <w:sz w:val="20"/>
                <w:szCs w:val="20"/>
              </w:rPr>
            </w:pPr>
            <w:r w:rsidRPr="008B0F23">
              <w:rPr>
                <w:sz w:val="20"/>
                <w:szCs w:val="20"/>
              </w:rPr>
              <w:t>Vehicle</w:t>
            </w:r>
          </w:p>
          <w:p w14:paraId="2EBE02AA" w14:textId="39621A29" w:rsidR="00C04DDB" w:rsidRPr="008B0F23" w:rsidRDefault="00401C6E" w:rsidP="00A918FC">
            <w:pPr>
              <w:pStyle w:val="Bullettext1"/>
              <w:rPr>
                <w:sz w:val="20"/>
                <w:szCs w:val="20"/>
              </w:rPr>
            </w:pPr>
            <w:r w:rsidRPr="008B0F23">
              <w:rPr>
                <w:sz w:val="20"/>
                <w:szCs w:val="20"/>
              </w:rPr>
              <w:t>Signage</w:t>
            </w:r>
          </w:p>
          <w:p w14:paraId="76F0B3BC" w14:textId="082A8277" w:rsidR="00F4452E" w:rsidRPr="008B0F23" w:rsidRDefault="00D93589" w:rsidP="00A1172A">
            <w:pPr>
              <w:pStyle w:val="Bullettext1"/>
              <w:rPr>
                <w:sz w:val="20"/>
                <w:szCs w:val="20"/>
              </w:rPr>
            </w:pPr>
            <w:r w:rsidRPr="008B0F23">
              <w:rPr>
                <w:sz w:val="20"/>
                <w:szCs w:val="20"/>
              </w:rPr>
              <w:t>Pitch Marking (</w:t>
            </w:r>
            <w:r w:rsidR="00F4452E" w:rsidRPr="008B0F23">
              <w:rPr>
                <w:sz w:val="20"/>
                <w:szCs w:val="20"/>
              </w:rPr>
              <w:t xml:space="preserve">spray paint, </w:t>
            </w:r>
            <w:r w:rsidRPr="008B0F23">
              <w:rPr>
                <w:sz w:val="20"/>
                <w:szCs w:val="20"/>
              </w:rPr>
              <w:t>mine tape and fixing posts or</w:t>
            </w:r>
            <w:r w:rsidR="00F4452E" w:rsidRPr="008B0F23">
              <w:rPr>
                <w:sz w:val="20"/>
                <w:szCs w:val="20"/>
              </w:rPr>
              <w:t xml:space="preserve"> plastic stake</w:t>
            </w:r>
            <w:r w:rsidRPr="008B0F23">
              <w:rPr>
                <w:sz w:val="20"/>
                <w:szCs w:val="20"/>
              </w:rPr>
              <w:t xml:space="preserve"> </w:t>
            </w:r>
            <w:r w:rsidR="00F4452E" w:rsidRPr="008B0F23">
              <w:rPr>
                <w:sz w:val="20"/>
                <w:szCs w:val="20"/>
              </w:rPr>
              <w:t>p</w:t>
            </w:r>
            <w:r w:rsidRPr="008B0F23">
              <w:rPr>
                <w:sz w:val="20"/>
                <w:szCs w:val="20"/>
              </w:rPr>
              <w:t xml:space="preserve">itch markers) </w:t>
            </w:r>
          </w:p>
        </w:tc>
      </w:tr>
    </w:tbl>
    <w:p w14:paraId="76F0B3BE" w14:textId="77777777" w:rsidR="00C04DDB" w:rsidRPr="008B0F23" w:rsidRDefault="00C04DDB"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401C6E" w:rsidRPr="008B0F23" w14:paraId="76F0B3C1" w14:textId="77777777" w:rsidTr="004318D7">
        <w:tc>
          <w:tcPr>
            <w:tcW w:w="2410" w:type="dxa"/>
          </w:tcPr>
          <w:p w14:paraId="76F0B3BF" w14:textId="0A415A64" w:rsidR="00401C6E" w:rsidRPr="008B0F23" w:rsidRDefault="00401C6E" w:rsidP="009B39CC">
            <w:pPr>
              <w:pStyle w:val="Blocklabel"/>
              <w:rPr>
                <w:sz w:val="20"/>
                <w:szCs w:val="20"/>
              </w:rPr>
            </w:pPr>
            <w:r w:rsidRPr="008B0F23">
              <w:rPr>
                <w:sz w:val="20"/>
                <w:szCs w:val="20"/>
              </w:rPr>
              <w:t>Logs bid</w:t>
            </w:r>
          </w:p>
        </w:tc>
        <w:tc>
          <w:tcPr>
            <w:tcW w:w="8505" w:type="dxa"/>
          </w:tcPr>
          <w:p w14:paraId="0EDC17A2" w14:textId="1C8C1B82" w:rsidR="00401C6E" w:rsidRPr="008B0F23" w:rsidRDefault="00401C6E" w:rsidP="00C67407">
            <w:pPr>
              <w:pStyle w:val="Blockcontent"/>
              <w:rPr>
                <w:sz w:val="20"/>
                <w:szCs w:val="20"/>
              </w:rPr>
            </w:pPr>
            <w:proofErr w:type="gramStart"/>
            <w:r w:rsidRPr="008B0F23">
              <w:rPr>
                <w:sz w:val="20"/>
                <w:szCs w:val="20"/>
              </w:rPr>
              <w:t xml:space="preserve">A </w:t>
            </w:r>
            <w:r w:rsidR="009A0733" w:rsidRPr="008B0F23">
              <w:rPr>
                <w:sz w:val="20"/>
                <w:szCs w:val="20"/>
              </w:rPr>
              <w:t>detailed log</w:t>
            </w:r>
            <w:r w:rsidR="00A1172A" w:rsidRPr="008B0F23">
              <w:rPr>
                <w:sz w:val="20"/>
                <w:szCs w:val="20"/>
              </w:rPr>
              <w:t>s</w:t>
            </w:r>
            <w:r w:rsidRPr="008B0F23">
              <w:rPr>
                <w:sz w:val="20"/>
                <w:szCs w:val="20"/>
              </w:rPr>
              <w:t xml:space="preserve"> bid,</w:t>
            </w:r>
            <w:proofErr w:type="gramEnd"/>
            <w:r w:rsidRPr="008B0F23">
              <w:rPr>
                <w:sz w:val="20"/>
                <w:szCs w:val="20"/>
              </w:rPr>
              <w:t xml:space="preserve"> </w:t>
            </w:r>
            <w:r w:rsidR="00CB618F">
              <w:rPr>
                <w:sz w:val="20"/>
                <w:szCs w:val="20"/>
              </w:rPr>
              <w:t xml:space="preserve">is located on </w:t>
            </w:r>
            <w:proofErr w:type="spellStart"/>
            <w:r w:rsidR="00CB618F">
              <w:rPr>
                <w:sz w:val="20"/>
                <w:szCs w:val="20"/>
              </w:rPr>
              <w:t>smartsheets</w:t>
            </w:r>
            <w:proofErr w:type="spellEnd"/>
            <w:r w:rsidR="00CB618F">
              <w:rPr>
                <w:sz w:val="20"/>
                <w:szCs w:val="20"/>
              </w:rPr>
              <w:t xml:space="preserve">. </w:t>
            </w:r>
            <w:r w:rsidR="0090715B" w:rsidRPr="008B0F23">
              <w:rPr>
                <w:sz w:val="20"/>
                <w:szCs w:val="20"/>
              </w:rPr>
              <w:t xml:space="preserve">In </w:t>
            </w:r>
            <w:r w:rsidR="00350A85" w:rsidRPr="008B0F23">
              <w:rPr>
                <w:sz w:val="20"/>
                <w:szCs w:val="20"/>
              </w:rPr>
              <w:t>addition,</w:t>
            </w:r>
            <w:r w:rsidR="0090715B" w:rsidRPr="008B0F23">
              <w:rPr>
                <w:sz w:val="20"/>
                <w:szCs w:val="20"/>
              </w:rPr>
              <w:t xml:space="preserve"> the following items are required: </w:t>
            </w:r>
          </w:p>
          <w:p w14:paraId="47420001" w14:textId="7ABF84F0" w:rsidR="0090715B" w:rsidRPr="008B0F23" w:rsidRDefault="0090715B" w:rsidP="00C67407">
            <w:pPr>
              <w:pStyle w:val="Blockcontent"/>
              <w:rPr>
                <w:sz w:val="20"/>
                <w:szCs w:val="20"/>
              </w:rPr>
            </w:pPr>
            <w:r w:rsidRPr="008B0F23">
              <w:rPr>
                <w:sz w:val="20"/>
                <w:szCs w:val="20"/>
              </w:rPr>
              <w:t xml:space="preserve">Pitch Tags </w:t>
            </w:r>
            <w:r w:rsidR="00A1172A" w:rsidRPr="008B0F23">
              <w:rPr>
                <w:sz w:val="20"/>
                <w:szCs w:val="20"/>
              </w:rPr>
              <w:t>-</w:t>
            </w:r>
            <w:r w:rsidRPr="008B0F23">
              <w:rPr>
                <w:sz w:val="20"/>
                <w:szCs w:val="20"/>
              </w:rPr>
              <w:t xml:space="preserve"> </w:t>
            </w:r>
            <w:r w:rsidR="00A1172A" w:rsidRPr="008B0F23">
              <w:rPr>
                <w:sz w:val="20"/>
                <w:szCs w:val="20"/>
              </w:rPr>
              <w:t>reusable.</w:t>
            </w:r>
            <w:r w:rsidRPr="008B0F23">
              <w:rPr>
                <w:sz w:val="20"/>
                <w:szCs w:val="20"/>
              </w:rPr>
              <w:t xml:space="preserve"> </w:t>
            </w:r>
          </w:p>
          <w:p w14:paraId="76F0B3C0" w14:textId="044E6EB9" w:rsidR="00807AD4" w:rsidRPr="008B0F23" w:rsidRDefault="00A1172A" w:rsidP="00C67407">
            <w:pPr>
              <w:pStyle w:val="Blockcontent"/>
              <w:rPr>
                <w:sz w:val="20"/>
                <w:szCs w:val="20"/>
              </w:rPr>
            </w:pPr>
            <w:r w:rsidRPr="008B0F23">
              <w:rPr>
                <w:sz w:val="20"/>
                <w:szCs w:val="20"/>
              </w:rPr>
              <w:t>S</w:t>
            </w:r>
            <w:r w:rsidR="00315D55" w:rsidRPr="008B0F23">
              <w:rPr>
                <w:sz w:val="20"/>
                <w:szCs w:val="20"/>
              </w:rPr>
              <w:t xml:space="preserve">teps for the </w:t>
            </w:r>
            <w:r w:rsidR="00CB618F" w:rsidRPr="008B0F23">
              <w:rPr>
                <w:sz w:val="20"/>
                <w:szCs w:val="20"/>
              </w:rPr>
              <w:t>ablution’s</w:t>
            </w:r>
            <w:r w:rsidR="00315D55" w:rsidRPr="008B0F23">
              <w:rPr>
                <w:sz w:val="20"/>
                <w:szCs w:val="20"/>
              </w:rPr>
              <w:t xml:space="preserve"> </w:t>
            </w:r>
          </w:p>
        </w:tc>
      </w:tr>
    </w:tbl>
    <w:p w14:paraId="76F0B3C2" w14:textId="77777777" w:rsidR="00401C6E" w:rsidRPr="008B0F23" w:rsidRDefault="00401C6E" w:rsidP="002254EF">
      <w:pPr>
        <w:pStyle w:val="Blockline"/>
        <w:rPr>
          <w:sz w:val="20"/>
          <w:szCs w:val="20"/>
        </w:rPr>
      </w:pPr>
    </w:p>
    <w:p w14:paraId="76F0B3C3" w14:textId="4CDDBC19" w:rsidR="000F005D" w:rsidRPr="008B0F23" w:rsidRDefault="00342570" w:rsidP="007A64EC">
      <w:pPr>
        <w:pStyle w:val="Heading1"/>
        <w:rPr>
          <w:b w:val="0"/>
          <w:bCs/>
          <w:sz w:val="20"/>
          <w:szCs w:val="20"/>
        </w:rPr>
      </w:pPr>
      <w:r w:rsidRPr="008B0F23">
        <w:rPr>
          <w:sz w:val="20"/>
          <w:szCs w:val="20"/>
        </w:rPr>
        <w:lastRenderedPageBreak/>
        <w:t>Cleaning</w:t>
      </w:r>
    </w:p>
    <w:p w14:paraId="39AEB7C5" w14:textId="622A5DB4" w:rsidR="00342570" w:rsidRPr="008B0F23" w:rsidRDefault="00EF2F9A" w:rsidP="78EDF270">
      <w:pPr>
        <w:pStyle w:val="Heading2"/>
        <w:ind w:left="2880"/>
        <w:rPr>
          <w:b w:val="0"/>
          <w:sz w:val="20"/>
          <w:szCs w:val="20"/>
        </w:rPr>
      </w:pPr>
      <w:r w:rsidRPr="008B0F23">
        <w:rPr>
          <w:b w:val="0"/>
          <w:sz w:val="20"/>
          <w:szCs w:val="20"/>
        </w:rPr>
        <w:t xml:space="preserve">Campsite ablutions will be cleaned a minimum twice daily, if they require attention outside of these </w:t>
      </w:r>
      <w:r w:rsidR="00EC00D5" w:rsidRPr="008B0F23">
        <w:rPr>
          <w:b w:val="0"/>
          <w:sz w:val="20"/>
          <w:szCs w:val="20"/>
        </w:rPr>
        <w:t>times,</w:t>
      </w:r>
      <w:r w:rsidRPr="008B0F23">
        <w:rPr>
          <w:b w:val="0"/>
          <w:sz w:val="20"/>
          <w:szCs w:val="20"/>
        </w:rPr>
        <w:t xml:space="preserve"> </w:t>
      </w:r>
      <w:r w:rsidR="00A163AB" w:rsidRPr="008B0F23">
        <w:rPr>
          <w:b w:val="0"/>
          <w:sz w:val="20"/>
          <w:szCs w:val="20"/>
        </w:rPr>
        <w:t xml:space="preserve">please speak to a member of the campsite team or </w:t>
      </w:r>
      <w:r w:rsidR="00A1172A" w:rsidRPr="008B0F23">
        <w:rPr>
          <w:b w:val="0"/>
          <w:sz w:val="20"/>
          <w:szCs w:val="20"/>
        </w:rPr>
        <w:t>Team Reception</w:t>
      </w:r>
      <w:r w:rsidR="00A163AB" w:rsidRPr="008B0F23">
        <w:rPr>
          <w:b w:val="0"/>
          <w:sz w:val="20"/>
          <w:szCs w:val="20"/>
        </w:rPr>
        <w:t xml:space="preserve">. </w:t>
      </w:r>
    </w:p>
    <w:p w14:paraId="76F0B3C8" w14:textId="77777777" w:rsidR="00C04DDB" w:rsidRPr="008B0F23" w:rsidRDefault="00C04DDB" w:rsidP="002254EF">
      <w:pPr>
        <w:pStyle w:val="Blockline"/>
        <w:rPr>
          <w:sz w:val="20"/>
          <w:szCs w:val="20"/>
        </w:rPr>
      </w:pPr>
    </w:p>
    <w:tbl>
      <w:tblPr>
        <w:tblStyle w:val="TableGrid"/>
        <w:tblW w:w="10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8505"/>
      </w:tblGrid>
      <w:tr w:rsidR="00401C6E" w:rsidRPr="008B0F23" w14:paraId="76F0B3CB" w14:textId="77777777" w:rsidTr="004318D7">
        <w:tc>
          <w:tcPr>
            <w:tcW w:w="2410" w:type="dxa"/>
          </w:tcPr>
          <w:p w14:paraId="76F0B3C9" w14:textId="689A4A5D" w:rsidR="00401C6E" w:rsidRPr="008B0F23" w:rsidRDefault="00401C6E" w:rsidP="009B39CC">
            <w:pPr>
              <w:pStyle w:val="Blocklabel"/>
              <w:rPr>
                <w:sz w:val="20"/>
                <w:szCs w:val="20"/>
              </w:rPr>
            </w:pPr>
            <w:bookmarkStart w:id="4" w:name="_Hlk161323505"/>
            <w:r w:rsidRPr="008B0F23">
              <w:rPr>
                <w:sz w:val="20"/>
                <w:szCs w:val="20"/>
              </w:rPr>
              <w:t>Telephone</w:t>
            </w:r>
            <w:r w:rsidR="00EC00D5" w:rsidRPr="008B0F23">
              <w:rPr>
                <w:sz w:val="20"/>
                <w:szCs w:val="20"/>
              </w:rPr>
              <w:t>, IT</w:t>
            </w:r>
            <w:r w:rsidRPr="008B0F23">
              <w:rPr>
                <w:sz w:val="20"/>
                <w:szCs w:val="20"/>
              </w:rPr>
              <w:t xml:space="preserve"> and radio</w:t>
            </w:r>
          </w:p>
        </w:tc>
        <w:tc>
          <w:tcPr>
            <w:tcW w:w="8505" w:type="dxa"/>
          </w:tcPr>
          <w:p w14:paraId="63249263" w14:textId="77777777" w:rsidR="00A22B29" w:rsidRPr="008B0F23" w:rsidRDefault="00401C6E" w:rsidP="00C67407">
            <w:pPr>
              <w:pStyle w:val="Blockcontent"/>
              <w:rPr>
                <w:sz w:val="20"/>
                <w:szCs w:val="20"/>
              </w:rPr>
            </w:pPr>
            <w:r w:rsidRPr="008B0F23">
              <w:rPr>
                <w:sz w:val="20"/>
                <w:szCs w:val="20"/>
              </w:rPr>
              <w:t xml:space="preserve">The Telephone and radio requirement for </w:t>
            </w:r>
            <w:r w:rsidR="002A7A40" w:rsidRPr="008B0F23">
              <w:rPr>
                <w:sz w:val="20"/>
                <w:szCs w:val="20"/>
              </w:rPr>
              <w:t xml:space="preserve">Team Campsite </w:t>
            </w:r>
            <w:r w:rsidRPr="008B0F23">
              <w:rPr>
                <w:sz w:val="20"/>
                <w:szCs w:val="20"/>
              </w:rPr>
              <w:t>i</w:t>
            </w:r>
            <w:r w:rsidR="00A22B29" w:rsidRPr="008B0F23">
              <w:rPr>
                <w:sz w:val="20"/>
                <w:szCs w:val="20"/>
              </w:rPr>
              <w:t>s:</w:t>
            </w:r>
          </w:p>
          <w:p w14:paraId="10B50C2C" w14:textId="77777777" w:rsidR="00401C6E" w:rsidRPr="008B0F23" w:rsidRDefault="00A22B29" w:rsidP="00C67407">
            <w:pPr>
              <w:pStyle w:val="Blockcontent"/>
              <w:numPr>
                <w:ilvl w:val="0"/>
                <w:numId w:val="40"/>
              </w:numPr>
              <w:rPr>
                <w:sz w:val="20"/>
                <w:szCs w:val="20"/>
              </w:rPr>
            </w:pPr>
            <w:r w:rsidRPr="008B0F23">
              <w:rPr>
                <w:sz w:val="20"/>
                <w:szCs w:val="20"/>
              </w:rPr>
              <w:t xml:space="preserve">Emergency Phone </w:t>
            </w:r>
          </w:p>
          <w:p w14:paraId="319DBB35" w14:textId="4CC70D18" w:rsidR="00A22B29" w:rsidRPr="008B0F23" w:rsidRDefault="00BD0A28" w:rsidP="00C67407">
            <w:pPr>
              <w:pStyle w:val="Blockcontent"/>
              <w:numPr>
                <w:ilvl w:val="0"/>
                <w:numId w:val="40"/>
              </w:numPr>
              <w:rPr>
                <w:sz w:val="20"/>
                <w:szCs w:val="20"/>
              </w:rPr>
            </w:pPr>
            <w:r w:rsidRPr="008B0F23">
              <w:rPr>
                <w:sz w:val="20"/>
                <w:szCs w:val="20"/>
              </w:rPr>
              <w:t>Radio located in c</w:t>
            </w:r>
            <w:r w:rsidR="00A22B29" w:rsidRPr="008B0F23">
              <w:rPr>
                <w:sz w:val="20"/>
                <w:szCs w:val="20"/>
              </w:rPr>
              <w:t xml:space="preserve">ampsite </w:t>
            </w:r>
            <w:r w:rsidR="00A1172A" w:rsidRPr="008B0F23">
              <w:rPr>
                <w:sz w:val="20"/>
                <w:szCs w:val="20"/>
              </w:rPr>
              <w:t>reception/ cabin</w:t>
            </w:r>
          </w:p>
          <w:p w14:paraId="76F0B3CA" w14:textId="5034C6C5" w:rsidR="00EC00D5" w:rsidRPr="008B0F23" w:rsidRDefault="00EC00D5" w:rsidP="00C67407">
            <w:pPr>
              <w:pStyle w:val="Blockcontent"/>
              <w:numPr>
                <w:ilvl w:val="0"/>
                <w:numId w:val="40"/>
              </w:numPr>
              <w:rPr>
                <w:sz w:val="20"/>
                <w:szCs w:val="20"/>
              </w:rPr>
            </w:pPr>
            <w:r w:rsidRPr="008B0F23">
              <w:rPr>
                <w:sz w:val="20"/>
                <w:szCs w:val="20"/>
              </w:rPr>
              <w:t>Laptop/</w:t>
            </w:r>
            <w:r w:rsidR="00A1172A" w:rsidRPr="008B0F23">
              <w:rPr>
                <w:sz w:val="20"/>
                <w:szCs w:val="20"/>
              </w:rPr>
              <w:t xml:space="preserve"> </w:t>
            </w:r>
            <w:r w:rsidRPr="008B0F23">
              <w:rPr>
                <w:sz w:val="20"/>
                <w:szCs w:val="20"/>
              </w:rPr>
              <w:t xml:space="preserve">PC </w:t>
            </w:r>
          </w:p>
        </w:tc>
      </w:tr>
      <w:bookmarkEnd w:id="4"/>
    </w:tbl>
    <w:p w14:paraId="3BB07B74" w14:textId="77777777" w:rsidR="0038794E" w:rsidRPr="008B0F23" w:rsidRDefault="0038794E" w:rsidP="002254EF">
      <w:pPr>
        <w:pStyle w:val="Blockline"/>
        <w:rPr>
          <w:sz w:val="20"/>
          <w:szCs w:val="20"/>
        </w:rPr>
      </w:pPr>
    </w:p>
    <w:p w14:paraId="11DE2A77" w14:textId="77777777" w:rsidR="005744FA" w:rsidRDefault="005744FA" w:rsidP="005744FA">
      <w:pPr>
        <w:pStyle w:val="Contents"/>
        <w:rPr>
          <w:sz w:val="20"/>
          <w:szCs w:val="20"/>
        </w:rPr>
      </w:pPr>
    </w:p>
    <w:p w14:paraId="54D0A99C" w14:textId="7BCA103F" w:rsidR="005744FA" w:rsidRPr="00762504" w:rsidRDefault="005744FA" w:rsidP="005744FA">
      <w:pPr>
        <w:pStyle w:val="Contents"/>
        <w:rPr>
          <w:rFonts w:asciiTheme="minorHAnsi" w:hAnsiTheme="minorHAnsi" w:cstheme="minorHAnsi"/>
          <w:color w:val="auto"/>
          <w:sz w:val="22"/>
        </w:rPr>
      </w:pPr>
      <w:r w:rsidRPr="00762504">
        <w:rPr>
          <w:rFonts w:asciiTheme="minorHAnsi" w:hAnsiTheme="minorHAnsi" w:cstheme="minorHAnsi"/>
          <w:color w:val="auto"/>
          <w:sz w:val="22"/>
        </w:rPr>
        <w:t>List of Annexes</w:t>
      </w:r>
    </w:p>
    <w:p w14:paraId="6407A222" w14:textId="77777777" w:rsidR="005744FA" w:rsidRPr="003E7932" w:rsidRDefault="005744FA" w:rsidP="005744FA">
      <w:pPr>
        <w:pStyle w:val="Chapterheading"/>
        <w:rPr>
          <w:color w:val="auto"/>
          <w:sz w:val="20"/>
          <w:szCs w:val="20"/>
        </w:rPr>
      </w:pPr>
      <w:r w:rsidRPr="003E7932">
        <w:rPr>
          <w:color w:val="auto"/>
          <w:sz w:val="20"/>
          <w:szCs w:val="20"/>
        </w:rPr>
        <w:t>ANNEX A - ORGANISATIONAL CHART</w:t>
      </w:r>
    </w:p>
    <w:p w14:paraId="13E3D1BD" w14:textId="3A8DED42" w:rsidR="005744FA" w:rsidRPr="003E7932" w:rsidRDefault="005744FA" w:rsidP="005744FA">
      <w:pPr>
        <w:pStyle w:val="Chapterheading"/>
        <w:rPr>
          <w:color w:val="auto"/>
          <w:sz w:val="20"/>
          <w:szCs w:val="20"/>
        </w:rPr>
      </w:pPr>
      <w:r w:rsidRPr="003E7932">
        <w:rPr>
          <w:color w:val="auto"/>
          <w:sz w:val="20"/>
          <w:szCs w:val="20"/>
        </w:rPr>
        <w:t xml:space="preserve">ANNEX B </w:t>
      </w:r>
      <w:r w:rsidR="00617C9E">
        <w:rPr>
          <w:color w:val="auto"/>
          <w:sz w:val="20"/>
          <w:szCs w:val="20"/>
        </w:rPr>
        <w:t>-</w:t>
      </w:r>
      <w:r w:rsidRPr="003E7932">
        <w:rPr>
          <w:color w:val="auto"/>
          <w:sz w:val="20"/>
          <w:szCs w:val="20"/>
        </w:rPr>
        <w:t xml:space="preserve"> </w:t>
      </w:r>
      <w:r>
        <w:rPr>
          <w:color w:val="auto"/>
          <w:sz w:val="20"/>
          <w:szCs w:val="20"/>
        </w:rPr>
        <w:t>CAMPSITE</w:t>
      </w:r>
      <w:r w:rsidR="00617C9E">
        <w:rPr>
          <w:color w:val="auto"/>
          <w:sz w:val="20"/>
          <w:szCs w:val="20"/>
        </w:rPr>
        <w:t xml:space="preserve"> LAYOUT</w:t>
      </w:r>
    </w:p>
    <w:p w14:paraId="25F1FBE8" w14:textId="77777777" w:rsidR="005744FA" w:rsidRDefault="005744FA" w:rsidP="005744FA">
      <w:pPr>
        <w:pStyle w:val="Chapterheading"/>
        <w:rPr>
          <w:color w:val="auto"/>
          <w:sz w:val="20"/>
          <w:szCs w:val="20"/>
        </w:rPr>
      </w:pPr>
      <w:r w:rsidRPr="003E7932">
        <w:rPr>
          <w:color w:val="auto"/>
          <w:sz w:val="20"/>
          <w:szCs w:val="20"/>
        </w:rPr>
        <w:t>ANNEX C - TEAM RECEPTION AND NIGHT DUTY OFFICER OPENING HOURS</w:t>
      </w:r>
    </w:p>
    <w:p w14:paraId="3D98AF90" w14:textId="6F392A62" w:rsidR="005744FA" w:rsidRPr="003E7932" w:rsidRDefault="005744FA" w:rsidP="005744FA">
      <w:pPr>
        <w:pStyle w:val="Chapterheading"/>
        <w:rPr>
          <w:color w:val="auto"/>
          <w:sz w:val="20"/>
          <w:szCs w:val="20"/>
        </w:rPr>
      </w:pPr>
      <w:r w:rsidRPr="003E7932">
        <w:rPr>
          <w:color w:val="auto"/>
          <w:sz w:val="20"/>
          <w:szCs w:val="20"/>
        </w:rPr>
        <w:t xml:space="preserve">ANNEX </w:t>
      </w:r>
      <w:r>
        <w:rPr>
          <w:color w:val="auto"/>
          <w:sz w:val="20"/>
          <w:szCs w:val="20"/>
        </w:rPr>
        <w:t>D</w:t>
      </w:r>
      <w:r w:rsidRPr="003E7932">
        <w:rPr>
          <w:color w:val="auto"/>
          <w:sz w:val="20"/>
          <w:szCs w:val="20"/>
        </w:rPr>
        <w:t xml:space="preserve"> - RISK ASSESSMENT </w:t>
      </w:r>
    </w:p>
    <w:p w14:paraId="67BD5B90" w14:textId="2593FB02" w:rsidR="00093B08" w:rsidRPr="008B0F23" w:rsidRDefault="00093B08" w:rsidP="00437FC2">
      <w:pPr>
        <w:pStyle w:val="BodyText"/>
      </w:pPr>
      <w:r w:rsidRPr="008B0F23">
        <w:tab/>
      </w:r>
    </w:p>
    <w:p w14:paraId="76F0B3F3" w14:textId="5196E17E" w:rsidR="00BA72F8" w:rsidRPr="008B0F23" w:rsidRDefault="00BA72F8" w:rsidP="00437FC2">
      <w:pPr>
        <w:pStyle w:val="BodyText"/>
        <w:sectPr w:rsidR="00BA72F8" w:rsidRPr="008B0F23" w:rsidSect="000E0257">
          <w:headerReference w:type="default" r:id="rId16"/>
          <w:footerReference w:type="default" r:id="rId17"/>
          <w:pgSz w:w="11906" w:h="16838"/>
          <w:pgMar w:top="1418" w:right="567" w:bottom="1134" w:left="567" w:header="567" w:footer="709" w:gutter="0"/>
          <w:cols w:space="708"/>
          <w:docGrid w:linePitch="360"/>
        </w:sectPr>
      </w:pPr>
    </w:p>
    <w:p w14:paraId="76F0B3F5" w14:textId="5665058C" w:rsidR="008C2C06" w:rsidRPr="008B0F23" w:rsidRDefault="008C2C06" w:rsidP="00437FC2">
      <w:pPr>
        <w:pStyle w:val="BodyText"/>
      </w:pPr>
    </w:p>
    <w:p w14:paraId="65372B6F" w14:textId="5C613679" w:rsidR="00534915" w:rsidRPr="00437FC2" w:rsidRDefault="00534915" w:rsidP="00437FC2">
      <w:pPr>
        <w:pStyle w:val="Chapterheading"/>
        <w:rPr>
          <w:sz w:val="20"/>
          <w:szCs w:val="20"/>
        </w:rPr>
      </w:pPr>
      <w:bookmarkStart w:id="5" w:name="_Ref454656437"/>
      <w:r w:rsidRPr="00BC5F9B">
        <w:rPr>
          <w:sz w:val="20"/>
          <w:szCs w:val="20"/>
        </w:rPr>
        <w:t xml:space="preserve">ANNEX A – </w:t>
      </w:r>
      <w:bookmarkEnd w:id="5"/>
      <w:r w:rsidRPr="00BC5F9B">
        <w:rPr>
          <w:sz w:val="20"/>
          <w:szCs w:val="20"/>
        </w:rPr>
        <w:t>ORGANISATIONAL CHART</w:t>
      </w:r>
      <w:r w:rsidR="00437FC2" w:rsidRPr="00BC5F9B">
        <w:rPr>
          <w:noProof/>
          <w:sz w:val="20"/>
          <w:szCs w:val="20"/>
        </w:rPr>
        <w:drawing>
          <wp:anchor distT="0" distB="0" distL="114300" distR="114300" simplePos="0" relativeHeight="251668483" behindDoc="0" locked="0" layoutInCell="1" allowOverlap="1" wp14:anchorId="6830DBF6" wp14:editId="6BD81896">
            <wp:simplePos x="0" y="0"/>
            <wp:positionH relativeFrom="column">
              <wp:posOffset>-190500</wp:posOffset>
            </wp:positionH>
            <wp:positionV relativeFrom="paragraph">
              <wp:posOffset>285750</wp:posOffset>
            </wp:positionV>
            <wp:extent cx="9315450" cy="4962525"/>
            <wp:effectExtent l="0" t="0" r="0" b="9525"/>
            <wp:wrapSquare wrapText="bothSides"/>
            <wp:docPr id="160360164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p w14:paraId="0713B98F" w14:textId="77777777" w:rsidR="00437FC2" w:rsidRDefault="00437FC2" w:rsidP="00437FC2">
      <w:pPr>
        <w:pStyle w:val="BodyText"/>
        <w:rPr>
          <w:noProof/>
        </w:rPr>
      </w:pPr>
    </w:p>
    <w:p w14:paraId="7BF9D646" w14:textId="77777777" w:rsidR="00437FC2" w:rsidRDefault="00437FC2" w:rsidP="00437FC2">
      <w:pPr>
        <w:pStyle w:val="BodyText"/>
      </w:pPr>
    </w:p>
    <w:p w14:paraId="2B4C92DA" w14:textId="723BD831" w:rsidR="00437FC2" w:rsidRPr="00437FC2" w:rsidRDefault="00437FC2" w:rsidP="00437FC2">
      <w:pPr>
        <w:pStyle w:val="BodyText"/>
        <w:rPr>
          <w:noProof/>
        </w:rPr>
      </w:pPr>
      <w:r w:rsidRPr="00437FC2">
        <w:lastRenderedPageBreak/>
        <w:t>ANNEX B – CAMPSITE LAYOUT</w:t>
      </w:r>
    </w:p>
    <w:p w14:paraId="1E7CF15E" w14:textId="7E51C8B5" w:rsidR="00F479D2" w:rsidRPr="008B0F23" w:rsidRDefault="00F479D2" w:rsidP="00437FC2">
      <w:pPr>
        <w:pStyle w:val="BodyText"/>
        <w:sectPr w:rsidR="00F479D2" w:rsidRPr="008B0F23" w:rsidSect="000E0257">
          <w:headerReference w:type="default" r:id="rId23"/>
          <w:footerReference w:type="default" r:id="rId24"/>
          <w:pgSz w:w="16838" w:h="11906" w:orient="landscape"/>
          <w:pgMar w:top="1440" w:right="1440" w:bottom="566" w:left="1440" w:header="567" w:footer="708" w:gutter="0"/>
          <w:pgNumType w:start="1" w:chapStyle="1"/>
          <w:cols w:space="708"/>
          <w:docGrid w:linePitch="360"/>
        </w:sectPr>
      </w:pPr>
      <w:r>
        <w:rPr>
          <w:noProof/>
        </w:rPr>
        <w:drawing>
          <wp:inline distT="0" distB="0" distL="0" distR="0" wp14:anchorId="4854402B" wp14:editId="132A2756">
            <wp:extent cx="7572178" cy="4892086"/>
            <wp:effectExtent l="76200" t="76200" r="124460" b="137160"/>
            <wp:docPr id="11173802"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3802" name="Picture 1" descr="A map of a city&#10;&#10;Description automatically generated"/>
                    <pic:cNvPicPr/>
                  </pic:nvPicPr>
                  <pic:blipFill>
                    <a:blip r:embed="rId25"/>
                    <a:stretch>
                      <a:fillRect/>
                    </a:stretch>
                  </pic:blipFill>
                  <pic:spPr>
                    <a:xfrm>
                      <a:off x="0" y="0"/>
                      <a:ext cx="7581171" cy="48978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5217E87" w14:textId="77777777" w:rsidR="0094381E" w:rsidRPr="00BC5F9B" w:rsidRDefault="0094381E" w:rsidP="0094381E">
      <w:pPr>
        <w:pStyle w:val="Chapterheading"/>
        <w:rPr>
          <w:sz w:val="20"/>
          <w:szCs w:val="20"/>
        </w:rPr>
      </w:pPr>
      <w:r w:rsidRPr="00BC5F9B">
        <w:rPr>
          <w:sz w:val="20"/>
          <w:szCs w:val="20"/>
        </w:rPr>
        <w:lastRenderedPageBreak/>
        <w:t>ANNEX C – TEAM RECEPTION AND NIGHT DUTY OFFICER OPENING HOURS</w:t>
      </w:r>
    </w:p>
    <w:p w14:paraId="157860FF" w14:textId="77777777" w:rsidR="00224FEA" w:rsidRPr="00BC5F9B" w:rsidRDefault="00224FEA" w:rsidP="00224FEA">
      <w:pPr>
        <w:rPr>
          <w:sz w:val="20"/>
          <w:szCs w:val="20"/>
        </w:rPr>
      </w:pPr>
      <w:r w:rsidRPr="00BC5F9B">
        <w:rPr>
          <w:sz w:val="20"/>
          <w:szCs w:val="20"/>
        </w:rPr>
        <w:t>Team Reception Opening Hours:</w:t>
      </w:r>
    </w:p>
    <w:tbl>
      <w:tblPr>
        <w:tblStyle w:val="TableGrid"/>
        <w:tblW w:w="2336" w:type="pct"/>
        <w:tblLook w:val="04A0" w:firstRow="1" w:lastRow="0" w:firstColumn="1" w:lastColumn="0" w:noHBand="0" w:noVBand="1"/>
      </w:tblPr>
      <w:tblGrid>
        <w:gridCol w:w="3343"/>
        <w:gridCol w:w="2075"/>
        <w:gridCol w:w="1914"/>
      </w:tblGrid>
      <w:tr w:rsidR="00224FEA" w:rsidRPr="00224FEA" w14:paraId="472CBB75" w14:textId="77777777" w:rsidTr="003B20F0">
        <w:tc>
          <w:tcPr>
            <w:tcW w:w="2280" w:type="pct"/>
            <w:shd w:val="clear" w:color="auto" w:fill="99CCFF"/>
          </w:tcPr>
          <w:p w14:paraId="462DD1FB" w14:textId="77777777" w:rsidR="00224FEA" w:rsidRPr="00224FEA" w:rsidRDefault="00224FEA" w:rsidP="003B20F0">
            <w:pPr>
              <w:pStyle w:val="Tableheaderleftaligned"/>
              <w:rPr>
                <w:sz w:val="20"/>
                <w:szCs w:val="20"/>
              </w:rPr>
            </w:pPr>
            <w:r w:rsidRPr="00224FEA">
              <w:rPr>
                <w:sz w:val="20"/>
                <w:szCs w:val="20"/>
              </w:rPr>
              <w:t>Date</w:t>
            </w:r>
          </w:p>
        </w:tc>
        <w:tc>
          <w:tcPr>
            <w:tcW w:w="1415" w:type="pct"/>
            <w:shd w:val="clear" w:color="auto" w:fill="99CCFF"/>
          </w:tcPr>
          <w:p w14:paraId="66DD5EA0" w14:textId="77777777" w:rsidR="00224FEA" w:rsidRPr="00224FEA" w:rsidRDefault="00224FEA" w:rsidP="003B20F0">
            <w:pPr>
              <w:pStyle w:val="Tableheaderleftaligned"/>
              <w:rPr>
                <w:sz w:val="20"/>
                <w:szCs w:val="20"/>
              </w:rPr>
            </w:pPr>
            <w:r w:rsidRPr="00224FEA">
              <w:rPr>
                <w:sz w:val="20"/>
                <w:szCs w:val="20"/>
              </w:rPr>
              <w:t>Open</w:t>
            </w:r>
          </w:p>
        </w:tc>
        <w:tc>
          <w:tcPr>
            <w:tcW w:w="1305" w:type="pct"/>
            <w:shd w:val="clear" w:color="auto" w:fill="99CCFF"/>
          </w:tcPr>
          <w:p w14:paraId="55841529" w14:textId="77777777" w:rsidR="00224FEA" w:rsidRPr="00224FEA" w:rsidRDefault="00224FEA" w:rsidP="003B20F0">
            <w:pPr>
              <w:pStyle w:val="Tableheaderleftaligned"/>
              <w:rPr>
                <w:sz w:val="20"/>
                <w:szCs w:val="20"/>
              </w:rPr>
            </w:pPr>
            <w:r w:rsidRPr="00224FEA">
              <w:rPr>
                <w:sz w:val="20"/>
                <w:szCs w:val="20"/>
              </w:rPr>
              <w:t>Closed</w:t>
            </w:r>
          </w:p>
        </w:tc>
      </w:tr>
      <w:tr w:rsidR="00224FEA" w:rsidRPr="00224FEA" w14:paraId="39FEA1B6" w14:textId="77777777" w:rsidTr="003B20F0">
        <w:tc>
          <w:tcPr>
            <w:tcW w:w="2280" w:type="pct"/>
          </w:tcPr>
          <w:p w14:paraId="1A20511F" w14:textId="77777777" w:rsidR="00224FEA" w:rsidRPr="00224FEA" w:rsidRDefault="00224FEA" w:rsidP="003B20F0">
            <w:pPr>
              <w:pStyle w:val="Blockcontent"/>
              <w:rPr>
                <w:sz w:val="20"/>
                <w:szCs w:val="20"/>
              </w:rPr>
            </w:pPr>
            <w:r w:rsidRPr="00224FEA">
              <w:rPr>
                <w:sz w:val="20"/>
                <w:szCs w:val="20"/>
              </w:rPr>
              <w:t>Friday 12</w:t>
            </w:r>
            <w:r w:rsidRPr="00224FEA">
              <w:rPr>
                <w:sz w:val="20"/>
                <w:szCs w:val="20"/>
                <w:vertAlign w:val="superscript"/>
              </w:rPr>
              <w:t>th</w:t>
            </w:r>
            <w:r w:rsidRPr="00224FEA">
              <w:rPr>
                <w:sz w:val="20"/>
                <w:szCs w:val="20"/>
              </w:rPr>
              <w:t xml:space="preserve"> July</w:t>
            </w:r>
          </w:p>
        </w:tc>
        <w:tc>
          <w:tcPr>
            <w:tcW w:w="1415" w:type="pct"/>
          </w:tcPr>
          <w:p w14:paraId="64D4CF07" w14:textId="77777777" w:rsidR="00224FEA" w:rsidRPr="00224FEA" w:rsidRDefault="00224FEA" w:rsidP="003B20F0">
            <w:pPr>
              <w:pStyle w:val="Blockcontent"/>
              <w:rPr>
                <w:sz w:val="20"/>
                <w:szCs w:val="20"/>
              </w:rPr>
            </w:pPr>
            <w:r w:rsidRPr="00224FEA">
              <w:rPr>
                <w:sz w:val="20"/>
                <w:szCs w:val="20"/>
              </w:rPr>
              <w:t>1230</w:t>
            </w:r>
          </w:p>
        </w:tc>
        <w:tc>
          <w:tcPr>
            <w:tcW w:w="1305" w:type="pct"/>
          </w:tcPr>
          <w:p w14:paraId="5317254B" w14:textId="77777777" w:rsidR="00224FEA" w:rsidRPr="00224FEA" w:rsidRDefault="00224FEA" w:rsidP="003B20F0">
            <w:pPr>
              <w:pStyle w:val="Blockcontent"/>
              <w:rPr>
                <w:sz w:val="20"/>
                <w:szCs w:val="20"/>
              </w:rPr>
            </w:pPr>
            <w:r w:rsidRPr="00224FEA">
              <w:rPr>
                <w:sz w:val="20"/>
                <w:szCs w:val="20"/>
              </w:rPr>
              <w:t>1730</w:t>
            </w:r>
          </w:p>
        </w:tc>
      </w:tr>
      <w:tr w:rsidR="00224FEA" w:rsidRPr="00224FEA" w14:paraId="5A84DABA" w14:textId="77777777" w:rsidTr="003B20F0">
        <w:tc>
          <w:tcPr>
            <w:tcW w:w="2280" w:type="pct"/>
          </w:tcPr>
          <w:p w14:paraId="788E996E" w14:textId="77777777" w:rsidR="00224FEA" w:rsidRPr="00224FEA" w:rsidRDefault="00224FEA" w:rsidP="003B20F0">
            <w:pPr>
              <w:pStyle w:val="Blockcontent"/>
              <w:rPr>
                <w:sz w:val="20"/>
                <w:szCs w:val="20"/>
              </w:rPr>
            </w:pPr>
            <w:r w:rsidRPr="00224FEA">
              <w:rPr>
                <w:sz w:val="20"/>
                <w:szCs w:val="20"/>
              </w:rPr>
              <w:t>Saturday 13</w:t>
            </w:r>
            <w:r w:rsidRPr="00224FEA">
              <w:rPr>
                <w:sz w:val="20"/>
                <w:szCs w:val="20"/>
                <w:vertAlign w:val="superscript"/>
              </w:rPr>
              <w:t>th</w:t>
            </w:r>
            <w:r w:rsidRPr="00224FEA">
              <w:rPr>
                <w:sz w:val="20"/>
                <w:szCs w:val="20"/>
              </w:rPr>
              <w:t xml:space="preserve"> July</w:t>
            </w:r>
          </w:p>
        </w:tc>
        <w:tc>
          <w:tcPr>
            <w:tcW w:w="1415" w:type="pct"/>
          </w:tcPr>
          <w:p w14:paraId="11A11AC2" w14:textId="77777777" w:rsidR="00224FEA" w:rsidRPr="00224FEA" w:rsidRDefault="00224FEA" w:rsidP="003B20F0">
            <w:pPr>
              <w:pStyle w:val="Blockcontent"/>
              <w:rPr>
                <w:sz w:val="20"/>
                <w:szCs w:val="20"/>
              </w:rPr>
            </w:pPr>
            <w:r w:rsidRPr="00224FEA">
              <w:rPr>
                <w:sz w:val="20"/>
                <w:szCs w:val="20"/>
              </w:rPr>
              <w:t>0830</w:t>
            </w:r>
          </w:p>
        </w:tc>
        <w:tc>
          <w:tcPr>
            <w:tcW w:w="1305" w:type="pct"/>
          </w:tcPr>
          <w:p w14:paraId="6C8C3973" w14:textId="77777777" w:rsidR="00224FEA" w:rsidRPr="00224FEA" w:rsidRDefault="00224FEA" w:rsidP="003B20F0">
            <w:pPr>
              <w:pStyle w:val="Blockcontent"/>
              <w:rPr>
                <w:sz w:val="20"/>
                <w:szCs w:val="20"/>
              </w:rPr>
            </w:pPr>
            <w:r w:rsidRPr="00224FEA">
              <w:rPr>
                <w:sz w:val="20"/>
                <w:szCs w:val="20"/>
              </w:rPr>
              <w:t>1730</w:t>
            </w:r>
          </w:p>
        </w:tc>
      </w:tr>
      <w:tr w:rsidR="00224FEA" w:rsidRPr="00224FEA" w14:paraId="7EB0CC6D" w14:textId="77777777" w:rsidTr="003B20F0">
        <w:tc>
          <w:tcPr>
            <w:tcW w:w="2280" w:type="pct"/>
          </w:tcPr>
          <w:p w14:paraId="35C7E56B" w14:textId="77777777" w:rsidR="00224FEA" w:rsidRPr="00224FEA" w:rsidRDefault="00224FEA" w:rsidP="003B20F0">
            <w:pPr>
              <w:pStyle w:val="Blockcontent"/>
              <w:rPr>
                <w:sz w:val="20"/>
                <w:szCs w:val="20"/>
              </w:rPr>
            </w:pPr>
            <w:r w:rsidRPr="00224FEA">
              <w:rPr>
                <w:sz w:val="20"/>
                <w:szCs w:val="20"/>
              </w:rPr>
              <w:t>Sunday 14</w:t>
            </w:r>
            <w:r w:rsidRPr="00224FEA">
              <w:rPr>
                <w:sz w:val="20"/>
                <w:szCs w:val="20"/>
                <w:vertAlign w:val="superscript"/>
              </w:rPr>
              <w:t>th</w:t>
            </w:r>
            <w:r w:rsidRPr="00224FEA">
              <w:rPr>
                <w:sz w:val="20"/>
                <w:szCs w:val="20"/>
              </w:rPr>
              <w:t xml:space="preserve"> July</w:t>
            </w:r>
          </w:p>
        </w:tc>
        <w:tc>
          <w:tcPr>
            <w:tcW w:w="1415" w:type="pct"/>
          </w:tcPr>
          <w:p w14:paraId="50B8F729" w14:textId="77777777" w:rsidR="00224FEA" w:rsidRPr="00224FEA" w:rsidRDefault="00224FEA" w:rsidP="003B20F0">
            <w:pPr>
              <w:pStyle w:val="Blockcontent"/>
              <w:rPr>
                <w:sz w:val="20"/>
                <w:szCs w:val="20"/>
              </w:rPr>
            </w:pPr>
            <w:r w:rsidRPr="00224FEA">
              <w:rPr>
                <w:sz w:val="20"/>
                <w:szCs w:val="20"/>
              </w:rPr>
              <w:t>0700</w:t>
            </w:r>
          </w:p>
        </w:tc>
        <w:tc>
          <w:tcPr>
            <w:tcW w:w="1305" w:type="pct"/>
          </w:tcPr>
          <w:p w14:paraId="62EED00F" w14:textId="77777777" w:rsidR="00224FEA" w:rsidRPr="00224FEA" w:rsidRDefault="00224FEA" w:rsidP="003B20F0">
            <w:pPr>
              <w:pStyle w:val="Blockcontent"/>
              <w:rPr>
                <w:sz w:val="20"/>
                <w:szCs w:val="20"/>
              </w:rPr>
            </w:pPr>
            <w:r w:rsidRPr="00224FEA">
              <w:rPr>
                <w:sz w:val="20"/>
                <w:szCs w:val="20"/>
              </w:rPr>
              <w:t>2000</w:t>
            </w:r>
          </w:p>
        </w:tc>
      </w:tr>
      <w:tr w:rsidR="00224FEA" w:rsidRPr="00224FEA" w14:paraId="73DC4410" w14:textId="77777777" w:rsidTr="003B20F0">
        <w:tc>
          <w:tcPr>
            <w:tcW w:w="2280" w:type="pct"/>
          </w:tcPr>
          <w:p w14:paraId="5F9F70E6" w14:textId="77777777" w:rsidR="00224FEA" w:rsidRPr="00224FEA" w:rsidRDefault="00224FEA" w:rsidP="003B20F0">
            <w:pPr>
              <w:pStyle w:val="Blockcontent"/>
              <w:rPr>
                <w:sz w:val="20"/>
                <w:szCs w:val="20"/>
              </w:rPr>
            </w:pPr>
            <w:r w:rsidRPr="00224FEA">
              <w:rPr>
                <w:sz w:val="20"/>
                <w:szCs w:val="20"/>
              </w:rPr>
              <w:t>Monday 15</w:t>
            </w:r>
            <w:r w:rsidRPr="00224FEA">
              <w:rPr>
                <w:sz w:val="20"/>
                <w:szCs w:val="20"/>
                <w:vertAlign w:val="superscript"/>
              </w:rPr>
              <w:t>th</w:t>
            </w:r>
            <w:r w:rsidRPr="00224FEA">
              <w:rPr>
                <w:sz w:val="20"/>
                <w:szCs w:val="20"/>
              </w:rPr>
              <w:t xml:space="preserve"> July</w:t>
            </w:r>
          </w:p>
        </w:tc>
        <w:tc>
          <w:tcPr>
            <w:tcW w:w="1415" w:type="pct"/>
          </w:tcPr>
          <w:p w14:paraId="02BB18C7" w14:textId="77777777" w:rsidR="00224FEA" w:rsidRPr="00224FEA" w:rsidRDefault="00224FEA" w:rsidP="003B20F0">
            <w:pPr>
              <w:pStyle w:val="Blockcontent"/>
              <w:rPr>
                <w:sz w:val="20"/>
                <w:szCs w:val="20"/>
              </w:rPr>
            </w:pPr>
            <w:r w:rsidRPr="00224FEA">
              <w:rPr>
                <w:sz w:val="20"/>
                <w:szCs w:val="20"/>
              </w:rPr>
              <w:t>0700</w:t>
            </w:r>
          </w:p>
        </w:tc>
        <w:tc>
          <w:tcPr>
            <w:tcW w:w="1305" w:type="pct"/>
          </w:tcPr>
          <w:p w14:paraId="5EB22903" w14:textId="77777777" w:rsidR="00224FEA" w:rsidRPr="00224FEA" w:rsidRDefault="00224FEA" w:rsidP="003B20F0">
            <w:pPr>
              <w:pStyle w:val="Blockcontent"/>
              <w:rPr>
                <w:sz w:val="20"/>
                <w:szCs w:val="20"/>
              </w:rPr>
            </w:pPr>
            <w:r w:rsidRPr="00224FEA">
              <w:rPr>
                <w:sz w:val="20"/>
                <w:szCs w:val="20"/>
              </w:rPr>
              <w:t>2000</w:t>
            </w:r>
          </w:p>
        </w:tc>
      </w:tr>
      <w:tr w:rsidR="00224FEA" w:rsidRPr="00224FEA" w14:paraId="7AC60370" w14:textId="77777777" w:rsidTr="003B20F0">
        <w:tc>
          <w:tcPr>
            <w:tcW w:w="2280" w:type="pct"/>
          </w:tcPr>
          <w:p w14:paraId="642C00D6" w14:textId="77777777" w:rsidR="00224FEA" w:rsidRPr="00224FEA" w:rsidRDefault="00224FEA" w:rsidP="003B20F0">
            <w:pPr>
              <w:pStyle w:val="Blockcontent"/>
              <w:rPr>
                <w:sz w:val="20"/>
                <w:szCs w:val="20"/>
              </w:rPr>
            </w:pPr>
            <w:r w:rsidRPr="00224FEA">
              <w:rPr>
                <w:sz w:val="20"/>
                <w:szCs w:val="20"/>
              </w:rPr>
              <w:t>Tuesday 16</w:t>
            </w:r>
            <w:r w:rsidRPr="00224FEA">
              <w:rPr>
                <w:sz w:val="20"/>
                <w:szCs w:val="20"/>
                <w:vertAlign w:val="superscript"/>
              </w:rPr>
              <w:t>th</w:t>
            </w:r>
            <w:r w:rsidRPr="00224FEA">
              <w:rPr>
                <w:sz w:val="20"/>
                <w:szCs w:val="20"/>
              </w:rPr>
              <w:t xml:space="preserve"> July</w:t>
            </w:r>
          </w:p>
        </w:tc>
        <w:tc>
          <w:tcPr>
            <w:tcW w:w="1415" w:type="pct"/>
          </w:tcPr>
          <w:p w14:paraId="072908A8" w14:textId="77777777" w:rsidR="00224FEA" w:rsidRPr="00224FEA" w:rsidRDefault="00224FEA" w:rsidP="003B20F0">
            <w:pPr>
              <w:pStyle w:val="Blockcontent"/>
              <w:rPr>
                <w:sz w:val="20"/>
                <w:szCs w:val="20"/>
              </w:rPr>
            </w:pPr>
            <w:r w:rsidRPr="00224FEA">
              <w:rPr>
                <w:sz w:val="20"/>
                <w:szCs w:val="20"/>
              </w:rPr>
              <w:t>0700</w:t>
            </w:r>
          </w:p>
        </w:tc>
        <w:tc>
          <w:tcPr>
            <w:tcW w:w="1305" w:type="pct"/>
          </w:tcPr>
          <w:p w14:paraId="4C3DD29F" w14:textId="77777777" w:rsidR="00224FEA" w:rsidRPr="00224FEA" w:rsidRDefault="00224FEA" w:rsidP="003B20F0">
            <w:pPr>
              <w:pStyle w:val="Blockcontent"/>
              <w:rPr>
                <w:sz w:val="20"/>
                <w:szCs w:val="20"/>
              </w:rPr>
            </w:pPr>
            <w:r w:rsidRPr="00224FEA">
              <w:rPr>
                <w:sz w:val="20"/>
                <w:szCs w:val="20"/>
              </w:rPr>
              <w:t>2000</w:t>
            </w:r>
          </w:p>
        </w:tc>
      </w:tr>
      <w:tr w:rsidR="00224FEA" w:rsidRPr="00224FEA" w14:paraId="4A1755BA" w14:textId="77777777" w:rsidTr="003B20F0">
        <w:tc>
          <w:tcPr>
            <w:tcW w:w="2280" w:type="pct"/>
          </w:tcPr>
          <w:p w14:paraId="197ECC30" w14:textId="77777777" w:rsidR="00224FEA" w:rsidRPr="00224FEA" w:rsidRDefault="00224FEA" w:rsidP="003B20F0">
            <w:pPr>
              <w:pStyle w:val="Blockcontent"/>
              <w:rPr>
                <w:sz w:val="20"/>
                <w:szCs w:val="20"/>
              </w:rPr>
            </w:pPr>
            <w:r w:rsidRPr="00224FEA">
              <w:rPr>
                <w:sz w:val="20"/>
                <w:szCs w:val="20"/>
              </w:rPr>
              <w:t>Wednesday 17</w:t>
            </w:r>
            <w:r w:rsidRPr="00224FEA">
              <w:rPr>
                <w:sz w:val="20"/>
                <w:szCs w:val="20"/>
                <w:vertAlign w:val="superscript"/>
              </w:rPr>
              <w:t>th</w:t>
            </w:r>
            <w:r w:rsidRPr="00224FEA">
              <w:rPr>
                <w:sz w:val="20"/>
                <w:szCs w:val="20"/>
              </w:rPr>
              <w:t xml:space="preserve"> July</w:t>
            </w:r>
          </w:p>
        </w:tc>
        <w:tc>
          <w:tcPr>
            <w:tcW w:w="1415" w:type="pct"/>
          </w:tcPr>
          <w:p w14:paraId="306C0184" w14:textId="77777777" w:rsidR="00224FEA" w:rsidRPr="00224FEA" w:rsidRDefault="00224FEA" w:rsidP="003B20F0">
            <w:pPr>
              <w:pStyle w:val="Blockcontent"/>
              <w:rPr>
                <w:sz w:val="20"/>
                <w:szCs w:val="20"/>
              </w:rPr>
            </w:pPr>
            <w:r w:rsidRPr="00224FEA">
              <w:rPr>
                <w:sz w:val="20"/>
                <w:szCs w:val="20"/>
              </w:rPr>
              <w:t>0700</w:t>
            </w:r>
          </w:p>
        </w:tc>
        <w:tc>
          <w:tcPr>
            <w:tcW w:w="1305" w:type="pct"/>
          </w:tcPr>
          <w:p w14:paraId="3A82E1A5" w14:textId="77777777" w:rsidR="00224FEA" w:rsidRPr="00224FEA" w:rsidRDefault="00224FEA" w:rsidP="003B20F0">
            <w:pPr>
              <w:pStyle w:val="Blockcontent"/>
              <w:rPr>
                <w:sz w:val="20"/>
                <w:szCs w:val="20"/>
              </w:rPr>
            </w:pPr>
            <w:r w:rsidRPr="00224FEA">
              <w:rPr>
                <w:sz w:val="20"/>
                <w:szCs w:val="20"/>
              </w:rPr>
              <w:t>2000</w:t>
            </w:r>
          </w:p>
        </w:tc>
      </w:tr>
      <w:tr w:rsidR="00224FEA" w:rsidRPr="00224FEA" w14:paraId="71582033" w14:textId="77777777" w:rsidTr="003B20F0">
        <w:tc>
          <w:tcPr>
            <w:tcW w:w="2280" w:type="pct"/>
          </w:tcPr>
          <w:p w14:paraId="7C4091CA" w14:textId="77777777" w:rsidR="00224FEA" w:rsidRPr="00224FEA" w:rsidRDefault="00224FEA" w:rsidP="003B20F0">
            <w:pPr>
              <w:pStyle w:val="Blockcontent"/>
              <w:rPr>
                <w:sz w:val="20"/>
                <w:szCs w:val="20"/>
              </w:rPr>
            </w:pPr>
            <w:r w:rsidRPr="00224FEA">
              <w:rPr>
                <w:sz w:val="20"/>
                <w:szCs w:val="20"/>
              </w:rPr>
              <w:t>Thursday 18</w:t>
            </w:r>
            <w:r w:rsidRPr="00224FEA">
              <w:rPr>
                <w:sz w:val="20"/>
                <w:szCs w:val="20"/>
                <w:vertAlign w:val="superscript"/>
              </w:rPr>
              <w:t>th</w:t>
            </w:r>
            <w:r w:rsidRPr="00224FEA">
              <w:rPr>
                <w:sz w:val="20"/>
                <w:szCs w:val="20"/>
              </w:rPr>
              <w:t xml:space="preserve"> July</w:t>
            </w:r>
          </w:p>
        </w:tc>
        <w:tc>
          <w:tcPr>
            <w:tcW w:w="1415" w:type="pct"/>
          </w:tcPr>
          <w:p w14:paraId="5425EEB0" w14:textId="77777777" w:rsidR="00224FEA" w:rsidRPr="00224FEA" w:rsidRDefault="00224FEA" w:rsidP="003B20F0">
            <w:pPr>
              <w:pStyle w:val="Blockcontent"/>
              <w:rPr>
                <w:sz w:val="20"/>
                <w:szCs w:val="20"/>
              </w:rPr>
            </w:pPr>
            <w:r w:rsidRPr="00224FEA">
              <w:rPr>
                <w:sz w:val="20"/>
                <w:szCs w:val="20"/>
              </w:rPr>
              <w:t>0700</w:t>
            </w:r>
          </w:p>
        </w:tc>
        <w:tc>
          <w:tcPr>
            <w:tcW w:w="1305" w:type="pct"/>
          </w:tcPr>
          <w:p w14:paraId="4E42BCF7" w14:textId="77777777" w:rsidR="00224FEA" w:rsidRPr="00224FEA" w:rsidRDefault="00224FEA" w:rsidP="003B20F0">
            <w:pPr>
              <w:pStyle w:val="Blockcontent"/>
              <w:rPr>
                <w:sz w:val="20"/>
                <w:szCs w:val="20"/>
              </w:rPr>
            </w:pPr>
            <w:r w:rsidRPr="00224FEA">
              <w:rPr>
                <w:sz w:val="20"/>
                <w:szCs w:val="20"/>
              </w:rPr>
              <w:t>2000</w:t>
            </w:r>
          </w:p>
        </w:tc>
      </w:tr>
      <w:tr w:rsidR="00224FEA" w:rsidRPr="00224FEA" w14:paraId="7F053DA8" w14:textId="77777777" w:rsidTr="003B20F0">
        <w:tc>
          <w:tcPr>
            <w:tcW w:w="2280" w:type="pct"/>
          </w:tcPr>
          <w:p w14:paraId="5CD847E0" w14:textId="77777777" w:rsidR="00224FEA" w:rsidRPr="00224FEA" w:rsidRDefault="00224FEA" w:rsidP="003B20F0">
            <w:pPr>
              <w:pStyle w:val="Blockcontent"/>
              <w:rPr>
                <w:sz w:val="20"/>
                <w:szCs w:val="20"/>
              </w:rPr>
            </w:pPr>
            <w:r w:rsidRPr="00224FEA">
              <w:rPr>
                <w:sz w:val="20"/>
                <w:szCs w:val="20"/>
              </w:rPr>
              <w:t>Friday 19</w:t>
            </w:r>
            <w:r w:rsidRPr="00224FEA">
              <w:rPr>
                <w:sz w:val="20"/>
                <w:szCs w:val="20"/>
                <w:vertAlign w:val="superscript"/>
              </w:rPr>
              <w:t>th</w:t>
            </w:r>
            <w:r w:rsidRPr="00224FEA">
              <w:rPr>
                <w:sz w:val="20"/>
                <w:szCs w:val="20"/>
              </w:rPr>
              <w:t xml:space="preserve"> July*</w:t>
            </w:r>
          </w:p>
        </w:tc>
        <w:tc>
          <w:tcPr>
            <w:tcW w:w="1415" w:type="pct"/>
          </w:tcPr>
          <w:p w14:paraId="704A463F" w14:textId="77777777" w:rsidR="00224FEA" w:rsidRPr="00224FEA" w:rsidRDefault="00224FEA" w:rsidP="003B20F0">
            <w:pPr>
              <w:pStyle w:val="Blockcontent"/>
              <w:rPr>
                <w:sz w:val="20"/>
                <w:szCs w:val="20"/>
              </w:rPr>
            </w:pPr>
            <w:r w:rsidRPr="00224FEA">
              <w:rPr>
                <w:sz w:val="20"/>
                <w:szCs w:val="20"/>
              </w:rPr>
              <w:t>0700</w:t>
            </w:r>
          </w:p>
        </w:tc>
        <w:tc>
          <w:tcPr>
            <w:tcW w:w="1305" w:type="pct"/>
          </w:tcPr>
          <w:p w14:paraId="6C75D1F9" w14:textId="77777777" w:rsidR="00224FEA" w:rsidRPr="00224FEA" w:rsidRDefault="00224FEA" w:rsidP="003B20F0">
            <w:pPr>
              <w:pStyle w:val="Blockcontent"/>
              <w:rPr>
                <w:sz w:val="20"/>
                <w:szCs w:val="20"/>
              </w:rPr>
            </w:pPr>
            <w:r w:rsidRPr="00224FEA">
              <w:rPr>
                <w:sz w:val="20"/>
                <w:szCs w:val="20"/>
              </w:rPr>
              <w:t>1700</w:t>
            </w:r>
          </w:p>
        </w:tc>
      </w:tr>
      <w:tr w:rsidR="00224FEA" w:rsidRPr="00224FEA" w14:paraId="429D5EC4" w14:textId="77777777" w:rsidTr="003B20F0">
        <w:tc>
          <w:tcPr>
            <w:tcW w:w="2280" w:type="pct"/>
          </w:tcPr>
          <w:p w14:paraId="071B4E25" w14:textId="77777777" w:rsidR="00224FEA" w:rsidRPr="00224FEA" w:rsidRDefault="00224FEA" w:rsidP="003B20F0">
            <w:pPr>
              <w:pStyle w:val="Blockcontent"/>
              <w:rPr>
                <w:sz w:val="20"/>
                <w:szCs w:val="20"/>
              </w:rPr>
            </w:pPr>
            <w:r w:rsidRPr="00224FEA">
              <w:rPr>
                <w:sz w:val="20"/>
                <w:szCs w:val="20"/>
              </w:rPr>
              <w:t>Saturday 20</w:t>
            </w:r>
            <w:r w:rsidRPr="00224FEA">
              <w:rPr>
                <w:sz w:val="20"/>
                <w:szCs w:val="20"/>
                <w:vertAlign w:val="superscript"/>
              </w:rPr>
              <w:t>th</w:t>
            </w:r>
            <w:r w:rsidRPr="00224FEA">
              <w:rPr>
                <w:sz w:val="20"/>
                <w:szCs w:val="20"/>
              </w:rPr>
              <w:t xml:space="preserve"> July*</w:t>
            </w:r>
          </w:p>
        </w:tc>
        <w:tc>
          <w:tcPr>
            <w:tcW w:w="1415" w:type="pct"/>
          </w:tcPr>
          <w:p w14:paraId="3D919B83" w14:textId="77777777" w:rsidR="00224FEA" w:rsidRPr="00224FEA" w:rsidRDefault="00224FEA" w:rsidP="003B20F0">
            <w:pPr>
              <w:pStyle w:val="Blockcontent"/>
              <w:rPr>
                <w:sz w:val="20"/>
                <w:szCs w:val="20"/>
              </w:rPr>
            </w:pPr>
            <w:r w:rsidRPr="00224FEA">
              <w:rPr>
                <w:sz w:val="20"/>
                <w:szCs w:val="20"/>
              </w:rPr>
              <w:t>0700</w:t>
            </w:r>
          </w:p>
        </w:tc>
        <w:tc>
          <w:tcPr>
            <w:tcW w:w="1305" w:type="pct"/>
          </w:tcPr>
          <w:p w14:paraId="1607C1AA" w14:textId="77777777" w:rsidR="00224FEA" w:rsidRPr="00224FEA" w:rsidRDefault="00224FEA" w:rsidP="003B20F0">
            <w:pPr>
              <w:pStyle w:val="Blockcontent"/>
              <w:rPr>
                <w:sz w:val="20"/>
                <w:szCs w:val="20"/>
              </w:rPr>
            </w:pPr>
            <w:r w:rsidRPr="00224FEA">
              <w:rPr>
                <w:sz w:val="20"/>
                <w:szCs w:val="20"/>
              </w:rPr>
              <w:t>1700</w:t>
            </w:r>
          </w:p>
        </w:tc>
      </w:tr>
      <w:tr w:rsidR="00224FEA" w:rsidRPr="00224FEA" w14:paraId="694290C9" w14:textId="77777777" w:rsidTr="003B20F0">
        <w:tc>
          <w:tcPr>
            <w:tcW w:w="2280" w:type="pct"/>
          </w:tcPr>
          <w:p w14:paraId="2A494E09" w14:textId="77777777" w:rsidR="00224FEA" w:rsidRPr="00224FEA" w:rsidRDefault="00224FEA" w:rsidP="003B20F0">
            <w:pPr>
              <w:pStyle w:val="Blockcontent"/>
              <w:rPr>
                <w:sz w:val="20"/>
                <w:szCs w:val="20"/>
              </w:rPr>
            </w:pPr>
            <w:r w:rsidRPr="00224FEA">
              <w:rPr>
                <w:sz w:val="20"/>
                <w:szCs w:val="20"/>
              </w:rPr>
              <w:t>Sunday 21</w:t>
            </w:r>
            <w:r w:rsidRPr="00224FEA">
              <w:rPr>
                <w:sz w:val="20"/>
                <w:szCs w:val="20"/>
                <w:vertAlign w:val="superscript"/>
              </w:rPr>
              <w:t>st</w:t>
            </w:r>
            <w:r w:rsidRPr="00224FEA">
              <w:rPr>
                <w:sz w:val="20"/>
                <w:szCs w:val="20"/>
              </w:rPr>
              <w:t xml:space="preserve"> July*</w:t>
            </w:r>
          </w:p>
        </w:tc>
        <w:tc>
          <w:tcPr>
            <w:tcW w:w="1415" w:type="pct"/>
          </w:tcPr>
          <w:p w14:paraId="59437806" w14:textId="77777777" w:rsidR="00224FEA" w:rsidRPr="00224FEA" w:rsidRDefault="00224FEA" w:rsidP="003B20F0">
            <w:pPr>
              <w:pStyle w:val="Blockcontent"/>
              <w:rPr>
                <w:sz w:val="20"/>
                <w:szCs w:val="20"/>
              </w:rPr>
            </w:pPr>
            <w:r w:rsidRPr="00224FEA">
              <w:rPr>
                <w:sz w:val="20"/>
                <w:szCs w:val="20"/>
              </w:rPr>
              <w:t>0700</w:t>
            </w:r>
          </w:p>
        </w:tc>
        <w:tc>
          <w:tcPr>
            <w:tcW w:w="1305" w:type="pct"/>
          </w:tcPr>
          <w:p w14:paraId="0C606655" w14:textId="77777777" w:rsidR="00224FEA" w:rsidRPr="00224FEA" w:rsidRDefault="00224FEA" w:rsidP="003B20F0">
            <w:pPr>
              <w:pStyle w:val="Blockcontent"/>
              <w:rPr>
                <w:sz w:val="20"/>
                <w:szCs w:val="20"/>
              </w:rPr>
            </w:pPr>
            <w:r w:rsidRPr="00224FEA">
              <w:rPr>
                <w:sz w:val="20"/>
                <w:szCs w:val="20"/>
              </w:rPr>
              <w:t>1700</w:t>
            </w:r>
          </w:p>
        </w:tc>
      </w:tr>
      <w:tr w:rsidR="00224FEA" w:rsidRPr="00224FEA" w14:paraId="2FE308C4" w14:textId="77777777" w:rsidTr="003B20F0">
        <w:tc>
          <w:tcPr>
            <w:tcW w:w="2280" w:type="pct"/>
          </w:tcPr>
          <w:p w14:paraId="39B95AEB" w14:textId="77777777" w:rsidR="00224FEA" w:rsidRPr="00224FEA" w:rsidRDefault="00224FEA" w:rsidP="003B20F0">
            <w:pPr>
              <w:pStyle w:val="Blockcontent"/>
              <w:rPr>
                <w:sz w:val="20"/>
                <w:szCs w:val="20"/>
              </w:rPr>
            </w:pPr>
            <w:r w:rsidRPr="00224FEA">
              <w:rPr>
                <w:sz w:val="20"/>
                <w:szCs w:val="20"/>
              </w:rPr>
              <w:t>Monday 22</w:t>
            </w:r>
            <w:r w:rsidRPr="00224FEA">
              <w:rPr>
                <w:sz w:val="20"/>
                <w:szCs w:val="20"/>
                <w:vertAlign w:val="superscript"/>
              </w:rPr>
              <w:t>nd</w:t>
            </w:r>
            <w:r w:rsidRPr="00224FEA">
              <w:rPr>
                <w:sz w:val="20"/>
                <w:szCs w:val="20"/>
              </w:rPr>
              <w:t xml:space="preserve"> July</w:t>
            </w:r>
          </w:p>
        </w:tc>
        <w:tc>
          <w:tcPr>
            <w:tcW w:w="1415" w:type="pct"/>
          </w:tcPr>
          <w:p w14:paraId="16E1B26E" w14:textId="77777777" w:rsidR="00224FEA" w:rsidRPr="00224FEA" w:rsidRDefault="00224FEA" w:rsidP="003B20F0">
            <w:pPr>
              <w:pStyle w:val="Blockcontent"/>
              <w:rPr>
                <w:sz w:val="20"/>
                <w:szCs w:val="20"/>
              </w:rPr>
            </w:pPr>
            <w:r w:rsidRPr="00224FEA">
              <w:rPr>
                <w:sz w:val="20"/>
                <w:szCs w:val="20"/>
              </w:rPr>
              <w:t>0800</w:t>
            </w:r>
          </w:p>
        </w:tc>
        <w:tc>
          <w:tcPr>
            <w:tcW w:w="1305" w:type="pct"/>
          </w:tcPr>
          <w:p w14:paraId="6B86DD41" w14:textId="77777777" w:rsidR="00224FEA" w:rsidRPr="00224FEA" w:rsidRDefault="00224FEA" w:rsidP="003B20F0">
            <w:pPr>
              <w:pStyle w:val="Blockcontent"/>
              <w:rPr>
                <w:sz w:val="20"/>
                <w:szCs w:val="20"/>
              </w:rPr>
            </w:pPr>
            <w:r w:rsidRPr="00224FEA">
              <w:rPr>
                <w:sz w:val="20"/>
                <w:szCs w:val="20"/>
              </w:rPr>
              <w:t>1500</w:t>
            </w:r>
          </w:p>
        </w:tc>
      </w:tr>
    </w:tbl>
    <w:p w14:paraId="33D40E50" w14:textId="77777777" w:rsidR="00224FEA" w:rsidRPr="00224FEA" w:rsidRDefault="00224FEA" w:rsidP="00224FEA">
      <w:pPr>
        <w:rPr>
          <w:sz w:val="20"/>
          <w:szCs w:val="20"/>
        </w:rPr>
      </w:pPr>
    </w:p>
    <w:p w14:paraId="6935D4FF" w14:textId="77777777" w:rsidR="00224FEA" w:rsidRPr="00224FEA" w:rsidRDefault="00224FEA" w:rsidP="00224FEA">
      <w:pPr>
        <w:rPr>
          <w:sz w:val="20"/>
          <w:szCs w:val="20"/>
        </w:rPr>
      </w:pPr>
      <w:r w:rsidRPr="00224FEA">
        <w:rPr>
          <w:sz w:val="20"/>
          <w:szCs w:val="20"/>
        </w:rPr>
        <w:t>Night Duty Officer Opening Hours:</w:t>
      </w:r>
    </w:p>
    <w:tbl>
      <w:tblPr>
        <w:tblStyle w:val="TableGrid"/>
        <w:tblW w:w="2336" w:type="pct"/>
        <w:tblLayout w:type="fixed"/>
        <w:tblLook w:val="04A0" w:firstRow="1" w:lastRow="0" w:firstColumn="1" w:lastColumn="0" w:noHBand="0" w:noVBand="1"/>
      </w:tblPr>
      <w:tblGrid>
        <w:gridCol w:w="3343"/>
        <w:gridCol w:w="2075"/>
        <w:gridCol w:w="1914"/>
      </w:tblGrid>
      <w:tr w:rsidR="00224FEA" w:rsidRPr="00224FEA" w14:paraId="2D9F4994" w14:textId="77777777" w:rsidTr="003B20F0">
        <w:tc>
          <w:tcPr>
            <w:tcW w:w="2280" w:type="pct"/>
            <w:shd w:val="clear" w:color="auto" w:fill="99CCFF"/>
          </w:tcPr>
          <w:p w14:paraId="513934D8" w14:textId="77777777" w:rsidR="00224FEA" w:rsidRPr="00224FEA" w:rsidRDefault="00224FEA" w:rsidP="003B20F0">
            <w:pPr>
              <w:pStyle w:val="Tableheaderleftaligned"/>
              <w:rPr>
                <w:sz w:val="20"/>
                <w:szCs w:val="20"/>
              </w:rPr>
            </w:pPr>
            <w:r w:rsidRPr="00224FEA">
              <w:rPr>
                <w:sz w:val="20"/>
                <w:szCs w:val="20"/>
              </w:rPr>
              <w:t>Date</w:t>
            </w:r>
          </w:p>
        </w:tc>
        <w:tc>
          <w:tcPr>
            <w:tcW w:w="1415" w:type="pct"/>
            <w:shd w:val="clear" w:color="auto" w:fill="99CCFF"/>
          </w:tcPr>
          <w:p w14:paraId="1AAD2620" w14:textId="77777777" w:rsidR="00224FEA" w:rsidRPr="00224FEA" w:rsidRDefault="00224FEA" w:rsidP="003B20F0">
            <w:pPr>
              <w:pStyle w:val="Tableheaderleftaligned"/>
              <w:rPr>
                <w:sz w:val="20"/>
                <w:szCs w:val="20"/>
              </w:rPr>
            </w:pPr>
            <w:r w:rsidRPr="00224FEA">
              <w:rPr>
                <w:sz w:val="20"/>
                <w:szCs w:val="20"/>
              </w:rPr>
              <w:t>Open</w:t>
            </w:r>
          </w:p>
        </w:tc>
        <w:tc>
          <w:tcPr>
            <w:tcW w:w="1305" w:type="pct"/>
            <w:shd w:val="clear" w:color="auto" w:fill="99CCFF"/>
          </w:tcPr>
          <w:p w14:paraId="7F9C636D" w14:textId="77777777" w:rsidR="00224FEA" w:rsidRPr="00224FEA" w:rsidRDefault="00224FEA" w:rsidP="003B20F0">
            <w:pPr>
              <w:pStyle w:val="Tableheaderleftaligned"/>
              <w:rPr>
                <w:sz w:val="20"/>
                <w:szCs w:val="20"/>
              </w:rPr>
            </w:pPr>
            <w:r w:rsidRPr="00224FEA">
              <w:rPr>
                <w:sz w:val="20"/>
                <w:szCs w:val="20"/>
              </w:rPr>
              <w:t>Closed</w:t>
            </w:r>
          </w:p>
        </w:tc>
      </w:tr>
      <w:tr w:rsidR="00224FEA" w:rsidRPr="00224FEA" w14:paraId="12645033" w14:textId="77777777" w:rsidTr="003B20F0">
        <w:tc>
          <w:tcPr>
            <w:tcW w:w="2280" w:type="pct"/>
          </w:tcPr>
          <w:p w14:paraId="52D68BB4" w14:textId="77777777" w:rsidR="00224FEA" w:rsidRPr="00224FEA" w:rsidRDefault="00224FEA" w:rsidP="003B20F0">
            <w:pPr>
              <w:pStyle w:val="Blockcontent"/>
              <w:rPr>
                <w:sz w:val="20"/>
                <w:szCs w:val="20"/>
              </w:rPr>
            </w:pPr>
            <w:r w:rsidRPr="00224FEA">
              <w:rPr>
                <w:sz w:val="20"/>
                <w:szCs w:val="20"/>
              </w:rPr>
              <w:t>Monday 15</w:t>
            </w:r>
            <w:r w:rsidRPr="00224FEA">
              <w:rPr>
                <w:sz w:val="20"/>
                <w:szCs w:val="20"/>
                <w:vertAlign w:val="superscript"/>
              </w:rPr>
              <w:t>th</w:t>
            </w:r>
            <w:r w:rsidRPr="00224FEA">
              <w:rPr>
                <w:sz w:val="20"/>
                <w:szCs w:val="20"/>
              </w:rPr>
              <w:t xml:space="preserve"> July</w:t>
            </w:r>
          </w:p>
        </w:tc>
        <w:tc>
          <w:tcPr>
            <w:tcW w:w="1415" w:type="pct"/>
          </w:tcPr>
          <w:p w14:paraId="0BBA6989" w14:textId="77777777" w:rsidR="00224FEA" w:rsidRPr="00224FEA" w:rsidRDefault="00224FEA" w:rsidP="003B20F0">
            <w:pPr>
              <w:pStyle w:val="Blockcontent"/>
              <w:rPr>
                <w:sz w:val="20"/>
                <w:szCs w:val="20"/>
              </w:rPr>
            </w:pPr>
            <w:r w:rsidRPr="00224FEA">
              <w:rPr>
                <w:sz w:val="20"/>
                <w:szCs w:val="20"/>
              </w:rPr>
              <w:t>2000</w:t>
            </w:r>
          </w:p>
        </w:tc>
        <w:tc>
          <w:tcPr>
            <w:tcW w:w="1305" w:type="pct"/>
          </w:tcPr>
          <w:p w14:paraId="096F6AE4" w14:textId="77777777" w:rsidR="00224FEA" w:rsidRPr="00224FEA" w:rsidRDefault="00224FEA" w:rsidP="003B20F0">
            <w:pPr>
              <w:pStyle w:val="Blockcontent"/>
              <w:rPr>
                <w:sz w:val="20"/>
                <w:szCs w:val="20"/>
              </w:rPr>
            </w:pPr>
            <w:r w:rsidRPr="00224FEA">
              <w:rPr>
                <w:sz w:val="20"/>
                <w:szCs w:val="20"/>
              </w:rPr>
              <w:t>0700</w:t>
            </w:r>
          </w:p>
        </w:tc>
      </w:tr>
      <w:tr w:rsidR="00224FEA" w:rsidRPr="00224FEA" w14:paraId="76B1700A" w14:textId="77777777" w:rsidTr="003B20F0">
        <w:tc>
          <w:tcPr>
            <w:tcW w:w="2280" w:type="pct"/>
          </w:tcPr>
          <w:p w14:paraId="2D655DD0" w14:textId="77777777" w:rsidR="00224FEA" w:rsidRPr="00224FEA" w:rsidRDefault="00224FEA" w:rsidP="003B20F0">
            <w:pPr>
              <w:pStyle w:val="Blockcontent"/>
              <w:rPr>
                <w:sz w:val="20"/>
                <w:szCs w:val="20"/>
              </w:rPr>
            </w:pPr>
            <w:r w:rsidRPr="00224FEA">
              <w:rPr>
                <w:sz w:val="20"/>
                <w:szCs w:val="20"/>
              </w:rPr>
              <w:t>Tuesday 16</w:t>
            </w:r>
            <w:r w:rsidRPr="00224FEA">
              <w:rPr>
                <w:sz w:val="20"/>
                <w:szCs w:val="20"/>
                <w:vertAlign w:val="superscript"/>
              </w:rPr>
              <w:t>th</w:t>
            </w:r>
            <w:r w:rsidRPr="00224FEA">
              <w:rPr>
                <w:sz w:val="20"/>
                <w:szCs w:val="20"/>
              </w:rPr>
              <w:t xml:space="preserve"> July</w:t>
            </w:r>
          </w:p>
        </w:tc>
        <w:tc>
          <w:tcPr>
            <w:tcW w:w="1415" w:type="pct"/>
          </w:tcPr>
          <w:p w14:paraId="24CCD1A0" w14:textId="77777777" w:rsidR="00224FEA" w:rsidRPr="00224FEA" w:rsidRDefault="00224FEA" w:rsidP="003B20F0">
            <w:pPr>
              <w:pStyle w:val="Blockcontent"/>
              <w:rPr>
                <w:sz w:val="20"/>
                <w:szCs w:val="20"/>
              </w:rPr>
            </w:pPr>
            <w:r w:rsidRPr="00224FEA">
              <w:rPr>
                <w:sz w:val="20"/>
                <w:szCs w:val="20"/>
              </w:rPr>
              <w:t>2000</w:t>
            </w:r>
          </w:p>
        </w:tc>
        <w:tc>
          <w:tcPr>
            <w:tcW w:w="1305" w:type="pct"/>
          </w:tcPr>
          <w:p w14:paraId="6092B187" w14:textId="77777777" w:rsidR="00224FEA" w:rsidRPr="00224FEA" w:rsidRDefault="00224FEA" w:rsidP="003B20F0">
            <w:pPr>
              <w:pStyle w:val="Blockcontent"/>
              <w:rPr>
                <w:sz w:val="20"/>
                <w:szCs w:val="20"/>
              </w:rPr>
            </w:pPr>
            <w:r w:rsidRPr="00224FEA">
              <w:rPr>
                <w:sz w:val="20"/>
                <w:szCs w:val="20"/>
              </w:rPr>
              <w:t>0700</w:t>
            </w:r>
          </w:p>
        </w:tc>
      </w:tr>
      <w:tr w:rsidR="00224FEA" w:rsidRPr="00224FEA" w14:paraId="15CC90D7" w14:textId="77777777" w:rsidTr="003B20F0">
        <w:tc>
          <w:tcPr>
            <w:tcW w:w="2280" w:type="pct"/>
          </w:tcPr>
          <w:p w14:paraId="10243456" w14:textId="77777777" w:rsidR="00224FEA" w:rsidRPr="00224FEA" w:rsidRDefault="00224FEA" w:rsidP="003B20F0">
            <w:pPr>
              <w:pStyle w:val="Blockcontent"/>
              <w:rPr>
                <w:sz w:val="20"/>
                <w:szCs w:val="20"/>
              </w:rPr>
            </w:pPr>
            <w:r w:rsidRPr="00224FEA">
              <w:rPr>
                <w:sz w:val="20"/>
                <w:szCs w:val="20"/>
              </w:rPr>
              <w:t>Wednesday 17</w:t>
            </w:r>
            <w:r w:rsidRPr="00224FEA">
              <w:rPr>
                <w:sz w:val="20"/>
                <w:szCs w:val="20"/>
                <w:vertAlign w:val="superscript"/>
              </w:rPr>
              <w:t>th</w:t>
            </w:r>
            <w:r w:rsidRPr="00224FEA">
              <w:rPr>
                <w:sz w:val="20"/>
                <w:szCs w:val="20"/>
              </w:rPr>
              <w:t xml:space="preserve"> July</w:t>
            </w:r>
          </w:p>
        </w:tc>
        <w:tc>
          <w:tcPr>
            <w:tcW w:w="1415" w:type="pct"/>
          </w:tcPr>
          <w:p w14:paraId="57F86EBA" w14:textId="77777777" w:rsidR="00224FEA" w:rsidRPr="00224FEA" w:rsidRDefault="00224FEA" w:rsidP="003B20F0">
            <w:pPr>
              <w:pStyle w:val="Blockcontent"/>
              <w:rPr>
                <w:sz w:val="20"/>
                <w:szCs w:val="20"/>
              </w:rPr>
            </w:pPr>
            <w:r w:rsidRPr="00224FEA">
              <w:rPr>
                <w:sz w:val="20"/>
                <w:szCs w:val="20"/>
              </w:rPr>
              <w:t>2000</w:t>
            </w:r>
          </w:p>
        </w:tc>
        <w:tc>
          <w:tcPr>
            <w:tcW w:w="1305" w:type="pct"/>
          </w:tcPr>
          <w:p w14:paraId="70BCCB35" w14:textId="77777777" w:rsidR="00224FEA" w:rsidRPr="00224FEA" w:rsidRDefault="00224FEA" w:rsidP="003B20F0">
            <w:pPr>
              <w:pStyle w:val="Blockcontent"/>
              <w:rPr>
                <w:sz w:val="20"/>
                <w:szCs w:val="20"/>
              </w:rPr>
            </w:pPr>
            <w:r w:rsidRPr="00224FEA">
              <w:rPr>
                <w:sz w:val="20"/>
                <w:szCs w:val="20"/>
              </w:rPr>
              <w:t>0700</w:t>
            </w:r>
          </w:p>
        </w:tc>
      </w:tr>
      <w:tr w:rsidR="00224FEA" w:rsidRPr="00224FEA" w14:paraId="1EB8BBB5" w14:textId="77777777" w:rsidTr="003B20F0">
        <w:tc>
          <w:tcPr>
            <w:tcW w:w="2280" w:type="pct"/>
          </w:tcPr>
          <w:p w14:paraId="63DD40D3" w14:textId="77777777" w:rsidR="00224FEA" w:rsidRPr="00224FEA" w:rsidRDefault="00224FEA" w:rsidP="003B20F0">
            <w:pPr>
              <w:pStyle w:val="Blockcontent"/>
              <w:rPr>
                <w:sz w:val="20"/>
                <w:szCs w:val="20"/>
              </w:rPr>
            </w:pPr>
            <w:r w:rsidRPr="00224FEA">
              <w:rPr>
                <w:sz w:val="20"/>
                <w:szCs w:val="20"/>
              </w:rPr>
              <w:t>Thursday 18</w:t>
            </w:r>
            <w:r w:rsidRPr="00224FEA">
              <w:rPr>
                <w:sz w:val="20"/>
                <w:szCs w:val="20"/>
                <w:vertAlign w:val="superscript"/>
              </w:rPr>
              <w:t>th</w:t>
            </w:r>
            <w:r w:rsidRPr="00224FEA">
              <w:rPr>
                <w:sz w:val="20"/>
                <w:szCs w:val="20"/>
              </w:rPr>
              <w:t xml:space="preserve"> July</w:t>
            </w:r>
          </w:p>
        </w:tc>
        <w:tc>
          <w:tcPr>
            <w:tcW w:w="1415" w:type="pct"/>
          </w:tcPr>
          <w:p w14:paraId="3A0CCBC0" w14:textId="77777777" w:rsidR="00224FEA" w:rsidRPr="00224FEA" w:rsidRDefault="00224FEA" w:rsidP="003B20F0">
            <w:pPr>
              <w:pStyle w:val="Blockcontent"/>
              <w:rPr>
                <w:sz w:val="20"/>
                <w:szCs w:val="20"/>
              </w:rPr>
            </w:pPr>
            <w:r w:rsidRPr="00224FEA">
              <w:rPr>
                <w:sz w:val="20"/>
                <w:szCs w:val="20"/>
              </w:rPr>
              <w:t>2000</w:t>
            </w:r>
          </w:p>
        </w:tc>
        <w:tc>
          <w:tcPr>
            <w:tcW w:w="1305" w:type="pct"/>
          </w:tcPr>
          <w:p w14:paraId="17F14A36" w14:textId="77777777" w:rsidR="00224FEA" w:rsidRPr="00224FEA" w:rsidRDefault="00224FEA" w:rsidP="003B20F0">
            <w:pPr>
              <w:pStyle w:val="Blockcontent"/>
              <w:rPr>
                <w:sz w:val="20"/>
                <w:szCs w:val="20"/>
              </w:rPr>
            </w:pPr>
            <w:r w:rsidRPr="00224FEA">
              <w:rPr>
                <w:sz w:val="20"/>
                <w:szCs w:val="20"/>
              </w:rPr>
              <w:t>0700</w:t>
            </w:r>
          </w:p>
        </w:tc>
      </w:tr>
      <w:tr w:rsidR="00224FEA" w:rsidRPr="00224FEA" w14:paraId="7E42543E" w14:textId="77777777" w:rsidTr="003B20F0">
        <w:tc>
          <w:tcPr>
            <w:tcW w:w="2280" w:type="pct"/>
          </w:tcPr>
          <w:p w14:paraId="3005CA2C" w14:textId="77777777" w:rsidR="00224FEA" w:rsidRPr="00224FEA" w:rsidRDefault="00224FEA" w:rsidP="003B20F0">
            <w:pPr>
              <w:pStyle w:val="Blockcontent"/>
              <w:rPr>
                <w:sz w:val="20"/>
                <w:szCs w:val="20"/>
              </w:rPr>
            </w:pPr>
            <w:r w:rsidRPr="00224FEA">
              <w:rPr>
                <w:sz w:val="20"/>
                <w:szCs w:val="20"/>
              </w:rPr>
              <w:t>Friday 19</w:t>
            </w:r>
            <w:r w:rsidRPr="00224FEA">
              <w:rPr>
                <w:sz w:val="20"/>
                <w:szCs w:val="20"/>
                <w:vertAlign w:val="superscript"/>
              </w:rPr>
              <w:t>th</w:t>
            </w:r>
            <w:r w:rsidRPr="00224FEA">
              <w:rPr>
                <w:sz w:val="20"/>
                <w:szCs w:val="20"/>
              </w:rPr>
              <w:t xml:space="preserve"> July*</w:t>
            </w:r>
          </w:p>
        </w:tc>
        <w:tc>
          <w:tcPr>
            <w:tcW w:w="1415" w:type="pct"/>
          </w:tcPr>
          <w:p w14:paraId="6929D565" w14:textId="77777777" w:rsidR="00224FEA" w:rsidRPr="00224FEA" w:rsidRDefault="00224FEA" w:rsidP="003B20F0">
            <w:pPr>
              <w:pStyle w:val="Blockcontent"/>
              <w:rPr>
                <w:sz w:val="20"/>
                <w:szCs w:val="20"/>
              </w:rPr>
            </w:pPr>
            <w:r w:rsidRPr="00224FEA">
              <w:rPr>
                <w:sz w:val="20"/>
                <w:szCs w:val="20"/>
              </w:rPr>
              <w:t>2000</w:t>
            </w:r>
          </w:p>
        </w:tc>
        <w:tc>
          <w:tcPr>
            <w:tcW w:w="1305" w:type="pct"/>
          </w:tcPr>
          <w:p w14:paraId="04EC749D" w14:textId="77777777" w:rsidR="00224FEA" w:rsidRPr="00224FEA" w:rsidRDefault="00224FEA" w:rsidP="003B20F0">
            <w:pPr>
              <w:pStyle w:val="Blockcontent"/>
              <w:rPr>
                <w:sz w:val="20"/>
                <w:szCs w:val="20"/>
              </w:rPr>
            </w:pPr>
            <w:r w:rsidRPr="00224FEA">
              <w:rPr>
                <w:sz w:val="20"/>
                <w:szCs w:val="20"/>
              </w:rPr>
              <w:t>0700</w:t>
            </w:r>
          </w:p>
        </w:tc>
      </w:tr>
      <w:tr w:rsidR="00224FEA" w:rsidRPr="00224FEA" w14:paraId="249D54FD" w14:textId="77777777" w:rsidTr="003B20F0">
        <w:tc>
          <w:tcPr>
            <w:tcW w:w="2280" w:type="pct"/>
          </w:tcPr>
          <w:p w14:paraId="51A6CAFB" w14:textId="77777777" w:rsidR="00224FEA" w:rsidRPr="00224FEA" w:rsidRDefault="00224FEA" w:rsidP="003B20F0">
            <w:pPr>
              <w:pStyle w:val="Blockcontent"/>
              <w:rPr>
                <w:sz w:val="20"/>
                <w:szCs w:val="20"/>
              </w:rPr>
            </w:pPr>
            <w:r w:rsidRPr="00224FEA">
              <w:rPr>
                <w:sz w:val="20"/>
                <w:szCs w:val="20"/>
              </w:rPr>
              <w:t>Saturday 20</w:t>
            </w:r>
            <w:r w:rsidRPr="00224FEA">
              <w:rPr>
                <w:sz w:val="20"/>
                <w:szCs w:val="20"/>
                <w:vertAlign w:val="superscript"/>
              </w:rPr>
              <w:t>th</w:t>
            </w:r>
            <w:r w:rsidRPr="00224FEA">
              <w:rPr>
                <w:sz w:val="20"/>
                <w:szCs w:val="20"/>
              </w:rPr>
              <w:t xml:space="preserve"> July*</w:t>
            </w:r>
          </w:p>
        </w:tc>
        <w:tc>
          <w:tcPr>
            <w:tcW w:w="1415" w:type="pct"/>
          </w:tcPr>
          <w:p w14:paraId="06C5CDCA" w14:textId="77777777" w:rsidR="00224FEA" w:rsidRPr="00224FEA" w:rsidRDefault="00224FEA" w:rsidP="003B20F0">
            <w:pPr>
              <w:pStyle w:val="Blockcontent"/>
              <w:rPr>
                <w:sz w:val="20"/>
                <w:szCs w:val="20"/>
              </w:rPr>
            </w:pPr>
            <w:r w:rsidRPr="00224FEA">
              <w:rPr>
                <w:sz w:val="20"/>
                <w:szCs w:val="20"/>
              </w:rPr>
              <w:t>2000</w:t>
            </w:r>
          </w:p>
        </w:tc>
        <w:tc>
          <w:tcPr>
            <w:tcW w:w="1305" w:type="pct"/>
          </w:tcPr>
          <w:p w14:paraId="6D74603F" w14:textId="77777777" w:rsidR="00224FEA" w:rsidRPr="00224FEA" w:rsidRDefault="00224FEA" w:rsidP="003B20F0">
            <w:pPr>
              <w:pStyle w:val="Blockcontent"/>
              <w:rPr>
                <w:sz w:val="20"/>
                <w:szCs w:val="20"/>
              </w:rPr>
            </w:pPr>
            <w:r w:rsidRPr="00224FEA">
              <w:rPr>
                <w:sz w:val="20"/>
                <w:szCs w:val="20"/>
              </w:rPr>
              <w:t>0700</w:t>
            </w:r>
          </w:p>
        </w:tc>
      </w:tr>
      <w:tr w:rsidR="00224FEA" w:rsidRPr="00224FEA" w14:paraId="02BBD2DF" w14:textId="77777777" w:rsidTr="003B20F0">
        <w:tc>
          <w:tcPr>
            <w:tcW w:w="2280" w:type="pct"/>
          </w:tcPr>
          <w:p w14:paraId="42D22A61" w14:textId="77777777" w:rsidR="00224FEA" w:rsidRPr="00224FEA" w:rsidRDefault="00224FEA" w:rsidP="003B20F0">
            <w:pPr>
              <w:pStyle w:val="Blockcontent"/>
              <w:rPr>
                <w:sz w:val="20"/>
                <w:szCs w:val="20"/>
              </w:rPr>
            </w:pPr>
            <w:r w:rsidRPr="00224FEA">
              <w:rPr>
                <w:sz w:val="20"/>
                <w:szCs w:val="20"/>
              </w:rPr>
              <w:t>Sunday 21</w:t>
            </w:r>
            <w:r w:rsidRPr="00224FEA">
              <w:rPr>
                <w:sz w:val="20"/>
                <w:szCs w:val="20"/>
                <w:vertAlign w:val="superscript"/>
              </w:rPr>
              <w:t>st</w:t>
            </w:r>
            <w:r w:rsidRPr="00224FEA">
              <w:rPr>
                <w:sz w:val="20"/>
                <w:szCs w:val="20"/>
              </w:rPr>
              <w:t xml:space="preserve"> July*</w:t>
            </w:r>
          </w:p>
        </w:tc>
        <w:tc>
          <w:tcPr>
            <w:tcW w:w="1415" w:type="pct"/>
          </w:tcPr>
          <w:p w14:paraId="13B0951F" w14:textId="77777777" w:rsidR="00224FEA" w:rsidRPr="00224FEA" w:rsidRDefault="00224FEA" w:rsidP="003B20F0">
            <w:pPr>
              <w:pStyle w:val="Blockcontent"/>
              <w:rPr>
                <w:sz w:val="20"/>
                <w:szCs w:val="20"/>
              </w:rPr>
            </w:pPr>
            <w:r w:rsidRPr="00224FEA">
              <w:rPr>
                <w:sz w:val="20"/>
                <w:szCs w:val="20"/>
              </w:rPr>
              <w:t>2000</w:t>
            </w:r>
          </w:p>
        </w:tc>
        <w:tc>
          <w:tcPr>
            <w:tcW w:w="1305" w:type="pct"/>
          </w:tcPr>
          <w:p w14:paraId="78557D7B" w14:textId="77777777" w:rsidR="00224FEA" w:rsidRPr="00224FEA" w:rsidRDefault="00224FEA" w:rsidP="003B20F0">
            <w:pPr>
              <w:pStyle w:val="Blockcontent"/>
              <w:rPr>
                <w:sz w:val="20"/>
                <w:szCs w:val="20"/>
              </w:rPr>
            </w:pPr>
            <w:r w:rsidRPr="00224FEA">
              <w:rPr>
                <w:sz w:val="20"/>
                <w:szCs w:val="20"/>
              </w:rPr>
              <w:t>0700</w:t>
            </w:r>
          </w:p>
        </w:tc>
      </w:tr>
      <w:tr w:rsidR="00224FEA" w:rsidRPr="00224FEA" w14:paraId="6CC8DE77" w14:textId="77777777" w:rsidTr="003B20F0">
        <w:tc>
          <w:tcPr>
            <w:tcW w:w="2280" w:type="pct"/>
          </w:tcPr>
          <w:p w14:paraId="7A9559CC" w14:textId="77777777" w:rsidR="00224FEA" w:rsidRPr="00224FEA" w:rsidRDefault="00224FEA" w:rsidP="003B20F0">
            <w:pPr>
              <w:pStyle w:val="Blockcontent"/>
              <w:rPr>
                <w:sz w:val="20"/>
                <w:szCs w:val="20"/>
              </w:rPr>
            </w:pPr>
            <w:r w:rsidRPr="00224FEA">
              <w:rPr>
                <w:sz w:val="20"/>
                <w:szCs w:val="20"/>
              </w:rPr>
              <w:t>Monday 22</w:t>
            </w:r>
            <w:r w:rsidRPr="00224FEA">
              <w:rPr>
                <w:sz w:val="20"/>
                <w:szCs w:val="20"/>
                <w:vertAlign w:val="superscript"/>
              </w:rPr>
              <w:t>nd</w:t>
            </w:r>
            <w:r w:rsidRPr="00224FEA">
              <w:rPr>
                <w:sz w:val="20"/>
                <w:szCs w:val="20"/>
              </w:rPr>
              <w:t xml:space="preserve"> July</w:t>
            </w:r>
          </w:p>
        </w:tc>
        <w:tc>
          <w:tcPr>
            <w:tcW w:w="1415" w:type="pct"/>
          </w:tcPr>
          <w:p w14:paraId="4EA2EE6F" w14:textId="77777777" w:rsidR="00224FEA" w:rsidRPr="00224FEA" w:rsidRDefault="00224FEA" w:rsidP="003B20F0">
            <w:pPr>
              <w:pStyle w:val="Blockcontent"/>
              <w:rPr>
                <w:sz w:val="20"/>
                <w:szCs w:val="20"/>
              </w:rPr>
            </w:pPr>
            <w:r w:rsidRPr="00224FEA">
              <w:rPr>
                <w:sz w:val="20"/>
                <w:szCs w:val="20"/>
              </w:rPr>
              <w:t>2000</w:t>
            </w:r>
          </w:p>
        </w:tc>
        <w:tc>
          <w:tcPr>
            <w:tcW w:w="1305" w:type="pct"/>
          </w:tcPr>
          <w:p w14:paraId="5BA1E486" w14:textId="77777777" w:rsidR="00224FEA" w:rsidRPr="00224FEA" w:rsidRDefault="00224FEA" w:rsidP="003B20F0">
            <w:pPr>
              <w:pStyle w:val="Blockcontent"/>
              <w:rPr>
                <w:sz w:val="20"/>
                <w:szCs w:val="20"/>
              </w:rPr>
            </w:pPr>
            <w:r w:rsidRPr="00224FEA">
              <w:rPr>
                <w:sz w:val="20"/>
                <w:szCs w:val="20"/>
              </w:rPr>
              <w:t>0700</w:t>
            </w:r>
          </w:p>
        </w:tc>
      </w:tr>
    </w:tbl>
    <w:p w14:paraId="1826C49F" w14:textId="073B9016" w:rsidR="00224FEA" w:rsidRPr="00BC5F9B" w:rsidRDefault="00224FEA" w:rsidP="00224FEA">
      <w:pPr>
        <w:pStyle w:val="Chapterheading"/>
        <w:rPr>
          <w:sz w:val="20"/>
          <w:szCs w:val="20"/>
        </w:rPr>
      </w:pPr>
      <w:r w:rsidRPr="00BC5F9B">
        <w:rPr>
          <w:sz w:val="20"/>
          <w:szCs w:val="20"/>
        </w:rPr>
        <w:lastRenderedPageBreak/>
        <w:t xml:space="preserve">ANNEX </w:t>
      </w:r>
      <w:r>
        <w:rPr>
          <w:sz w:val="20"/>
          <w:szCs w:val="20"/>
        </w:rPr>
        <w:t>D</w:t>
      </w:r>
      <w:r w:rsidRPr="00BC5F9B">
        <w:rPr>
          <w:sz w:val="20"/>
          <w:szCs w:val="20"/>
        </w:rPr>
        <w:t xml:space="preserve"> – </w:t>
      </w:r>
      <w:r>
        <w:rPr>
          <w:sz w:val="20"/>
          <w:szCs w:val="20"/>
        </w:rPr>
        <w:t>RISK ASSESSMENT</w:t>
      </w:r>
    </w:p>
    <w:sectPr w:rsidR="00224FEA" w:rsidRPr="00BC5F9B" w:rsidSect="000E0257">
      <w:footerReference w:type="default" r:id="rId26"/>
      <w:pgSz w:w="16838" w:h="11906" w:orient="landscape"/>
      <w:pgMar w:top="1418" w:right="567" w:bottom="1134" w:left="567" w:header="567"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8CF16" w14:textId="77777777" w:rsidR="000E0257" w:rsidRDefault="000E0257" w:rsidP="00933DF4">
      <w:pPr>
        <w:spacing w:after="0" w:line="240" w:lineRule="auto"/>
      </w:pPr>
      <w:r>
        <w:separator/>
      </w:r>
    </w:p>
  </w:endnote>
  <w:endnote w:type="continuationSeparator" w:id="0">
    <w:p w14:paraId="3896824D" w14:textId="77777777" w:rsidR="000E0257" w:rsidRDefault="000E0257" w:rsidP="00933DF4">
      <w:pPr>
        <w:spacing w:after="0" w:line="240" w:lineRule="auto"/>
      </w:pPr>
      <w:r>
        <w:continuationSeparator/>
      </w:r>
    </w:p>
  </w:endnote>
  <w:endnote w:type="continuationNotice" w:id="1">
    <w:p w14:paraId="187ECD2A" w14:textId="77777777" w:rsidR="000E0257" w:rsidRDefault="000E02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542525"/>
      <w:docPartObj>
        <w:docPartGallery w:val="Page Numbers (Bottom of Page)"/>
        <w:docPartUnique/>
      </w:docPartObj>
    </w:sdtPr>
    <w:sdtEndPr>
      <w:rPr>
        <w:noProof/>
      </w:rPr>
    </w:sdtEndPr>
    <w:sdtContent>
      <w:p w14:paraId="76F0BA39" w14:textId="6A772366" w:rsidR="00223784" w:rsidRDefault="0022378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6F0BA3A" w14:textId="77777777" w:rsidR="00223784" w:rsidRDefault="002237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683723"/>
      <w:docPartObj>
        <w:docPartGallery w:val="Page Numbers (Bottom of Page)"/>
        <w:docPartUnique/>
      </w:docPartObj>
    </w:sdtPr>
    <w:sdtEndPr>
      <w:rPr>
        <w:noProof/>
      </w:rPr>
    </w:sdtEndPr>
    <w:sdtContent>
      <w:p w14:paraId="76F0BA42" w14:textId="2EBF0675" w:rsidR="00223784" w:rsidRDefault="00223784" w:rsidP="008C2C06">
        <w:pPr>
          <w:pStyle w:val="Footer"/>
          <w:jc w:val="center"/>
        </w:pPr>
        <w:r>
          <w:t>A-</w:t>
        </w:r>
        <w:r>
          <w:fldChar w:fldCharType="begin"/>
        </w:r>
        <w:r>
          <w:instrText xml:space="preserve"> PAGE   \* MERGEFORMAT </w:instrText>
        </w:r>
        <w:r>
          <w:fldChar w:fldCharType="separate"/>
        </w:r>
        <w:r>
          <w:rPr>
            <w:noProof/>
          </w:rPr>
          <w:t>1</w:t>
        </w:r>
        <w:r>
          <w:rPr>
            <w:noProof/>
          </w:rPr>
          <w:fldChar w:fldCharType="end"/>
        </w:r>
      </w:p>
    </w:sdtContent>
  </w:sdt>
  <w:p w14:paraId="76F0BA43" w14:textId="77777777" w:rsidR="00223784" w:rsidRDefault="002237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BA56" w14:textId="77777777" w:rsidR="00223784" w:rsidRPr="00165FA1" w:rsidRDefault="00223784">
    <w:pPr>
      <w:pStyle w:val="Footer"/>
      <w:jc w:val="center"/>
      <w:rPr>
        <w:rFonts w:cs="Arial"/>
        <w:szCs w:val="20"/>
      </w:rPr>
    </w:pPr>
  </w:p>
  <w:p w14:paraId="76F0BA57" w14:textId="77777777" w:rsidR="00223784" w:rsidRDefault="00223784" w:rsidP="00C80F8F">
    <w:pPr>
      <w:pStyle w:val="Footer"/>
      <w:tabs>
        <w:tab w:val="clear" w:pos="4513"/>
        <w:tab w:val="clear" w:pos="9026"/>
        <w:tab w:val="center" w:pos="4962"/>
        <w:tab w:val="right" w:pos="1006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B645" w14:textId="77777777" w:rsidR="000E0257" w:rsidRDefault="000E0257" w:rsidP="00933DF4">
      <w:pPr>
        <w:spacing w:after="0" w:line="240" w:lineRule="auto"/>
      </w:pPr>
      <w:r>
        <w:separator/>
      </w:r>
    </w:p>
  </w:footnote>
  <w:footnote w:type="continuationSeparator" w:id="0">
    <w:p w14:paraId="6DD82769" w14:textId="77777777" w:rsidR="000E0257" w:rsidRDefault="000E0257" w:rsidP="00933DF4">
      <w:pPr>
        <w:spacing w:after="0" w:line="240" w:lineRule="auto"/>
      </w:pPr>
      <w:r>
        <w:continuationSeparator/>
      </w:r>
    </w:p>
  </w:footnote>
  <w:footnote w:type="continuationNotice" w:id="1">
    <w:p w14:paraId="2192DA15" w14:textId="77777777" w:rsidR="000E0257" w:rsidRDefault="000E02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BA37" w14:textId="2526A6CF" w:rsidR="00223784" w:rsidRDefault="00223784" w:rsidP="00933DF4">
    <w:pPr>
      <w:pStyle w:val="Header"/>
    </w:pPr>
    <w:r>
      <w:t xml:space="preserve">Royal International Air Tattoo </w:t>
    </w:r>
    <w:r w:rsidR="0056772E">
      <w:t>202</w:t>
    </w:r>
    <w:r w:rsidR="00A918FC">
      <w:t>4</w:t>
    </w:r>
  </w:p>
  <w:p w14:paraId="76F0BA38" w14:textId="780D47D2" w:rsidR="00223784" w:rsidRDefault="005019F9" w:rsidP="00933DF4">
    <w:pPr>
      <w:pStyle w:val="Header"/>
    </w:pPr>
    <w:r>
      <w:t>D</w:t>
    </w:r>
    <w:r w:rsidR="00223784">
      <w:t xml:space="preserve">I </w:t>
    </w:r>
    <w:r w:rsidR="00F70B90">
      <w:t>6.</w:t>
    </w:r>
    <w:r>
      <w:t>3</w:t>
    </w:r>
    <w:r w:rsidR="00F70B90">
      <w:t xml:space="preserve"> </w:t>
    </w:r>
    <w:r w:rsidR="00A918FC">
      <w:t>Volunteer</w:t>
    </w:r>
    <w:r w:rsidR="00223784">
      <w:t xml:space="preserve"> Campsite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BA40" w14:textId="4003034C" w:rsidR="00223784" w:rsidRDefault="00166159" w:rsidP="00933DF4">
    <w:pPr>
      <w:pStyle w:val="Header"/>
    </w:pPr>
    <w:r>
      <w:t>D</w:t>
    </w:r>
    <w:r w:rsidR="00223784">
      <w:t>I 6.</w:t>
    </w:r>
    <w:r w:rsidR="00DB1845">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12A3B8"/>
    <w:lvl w:ilvl="0">
      <w:start w:val="1"/>
      <w:numFmt w:val="decimal"/>
      <w:lvlText w:val="%1."/>
      <w:lvlJc w:val="left"/>
      <w:pPr>
        <w:tabs>
          <w:tab w:val="num" w:pos="2060"/>
        </w:tabs>
        <w:ind w:left="2060" w:hanging="360"/>
      </w:pPr>
    </w:lvl>
  </w:abstractNum>
  <w:abstractNum w:abstractNumId="1" w15:restartNumberingAfterBreak="0">
    <w:nsid w:val="FFFFFF7D"/>
    <w:multiLevelType w:val="singleLevel"/>
    <w:tmpl w:val="43F683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EA57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18076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78F4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141B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E2B0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65F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FC38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72DE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B303F"/>
    <w:multiLevelType w:val="hybridMultilevel"/>
    <w:tmpl w:val="9D429B5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0B62649B"/>
    <w:multiLevelType w:val="hybridMultilevel"/>
    <w:tmpl w:val="2B48ECB0"/>
    <w:lvl w:ilvl="0" w:tplc="E13A1B3E">
      <w:start w:val="1"/>
      <w:numFmt w:val="decimal"/>
      <w:lvlText w:val="%1."/>
      <w:lvlJc w:val="left"/>
      <w:pPr>
        <w:ind w:left="786" w:hanging="360"/>
      </w:pPr>
      <w:rPr>
        <w:b w:val="0"/>
      </w:rPr>
    </w:lvl>
    <w:lvl w:ilvl="1" w:tplc="E4A2D8FC">
      <w:start w:val="1"/>
      <w:numFmt w:val="lowerLetter"/>
      <w:lvlText w:val="%2."/>
      <w:lvlJc w:val="left"/>
      <w:pPr>
        <w:ind w:left="1440" w:hanging="360"/>
      </w:pPr>
      <w:rPr>
        <w:rFonts w:cs="Times New Roman"/>
        <w:i w:val="0"/>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13AB2D08"/>
    <w:multiLevelType w:val="hybridMultilevel"/>
    <w:tmpl w:val="AAC0029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15994054"/>
    <w:multiLevelType w:val="hybridMultilevel"/>
    <w:tmpl w:val="6CD45860"/>
    <w:lvl w:ilvl="0" w:tplc="69622CDC">
      <w:start w:val="1"/>
      <w:numFmt w:val="bullet"/>
      <w:lvlText w:val="-"/>
      <w:lvlJc w:val="left"/>
      <w:pPr>
        <w:ind w:left="405" w:hanging="360"/>
      </w:pPr>
      <w:rPr>
        <w:rFonts w:ascii="Calibri" w:eastAsia="Times New Roman" w:hAnsi="Calibri" w:hint="default"/>
      </w:rPr>
    </w:lvl>
    <w:lvl w:ilvl="1" w:tplc="08090003" w:tentative="1">
      <w:start w:val="1"/>
      <w:numFmt w:val="bullet"/>
      <w:lvlText w:val="o"/>
      <w:lvlJc w:val="left"/>
      <w:pPr>
        <w:ind w:left="1125" w:hanging="360"/>
      </w:pPr>
      <w:rPr>
        <w:rFonts w:ascii="Courier New" w:hAnsi="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4" w15:restartNumberingAfterBreak="0">
    <w:nsid w:val="16916C70"/>
    <w:multiLevelType w:val="hybridMultilevel"/>
    <w:tmpl w:val="8CFC3D0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179730B0"/>
    <w:multiLevelType w:val="hybridMultilevel"/>
    <w:tmpl w:val="FB7A1C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1D34496"/>
    <w:multiLevelType w:val="hybridMultilevel"/>
    <w:tmpl w:val="D8609698"/>
    <w:lvl w:ilvl="0" w:tplc="D1A40360">
      <w:start w:val="3"/>
      <w:numFmt w:val="decimal"/>
      <w:lvlText w:val="%1"/>
      <w:lvlJc w:val="left"/>
      <w:pPr>
        <w:ind w:left="644"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454B3D"/>
    <w:multiLevelType w:val="hybridMultilevel"/>
    <w:tmpl w:val="C8C846AA"/>
    <w:lvl w:ilvl="0" w:tplc="D1A40360">
      <w:start w:val="3"/>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395117BB"/>
    <w:multiLevelType w:val="hybridMultilevel"/>
    <w:tmpl w:val="B2281A44"/>
    <w:lvl w:ilvl="0" w:tplc="E75AFEB4">
      <w:start w:val="1"/>
      <w:numFmt w:val="decimal"/>
      <w:lvlText w:val="%1."/>
      <w:lvlJc w:val="left"/>
      <w:pPr>
        <w:ind w:left="720" w:hanging="360"/>
      </w:pPr>
      <w:rPr>
        <w:rFonts w:cs="Times New Roman"/>
        <w:color w:val="auto"/>
        <w:sz w:val="22"/>
        <w:szCs w:val="22"/>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C11133E"/>
    <w:multiLevelType w:val="hybridMultilevel"/>
    <w:tmpl w:val="CE6A3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C90E3A"/>
    <w:multiLevelType w:val="hybridMultilevel"/>
    <w:tmpl w:val="D4CE8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DF7D1F"/>
    <w:multiLevelType w:val="hybridMultilevel"/>
    <w:tmpl w:val="EECA45A6"/>
    <w:lvl w:ilvl="0" w:tplc="71765F48">
      <w:start w:val="1"/>
      <w:numFmt w:val="bullet"/>
      <w:pStyle w:val="Bullettex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220EF8"/>
    <w:multiLevelType w:val="hybridMultilevel"/>
    <w:tmpl w:val="9B3008F8"/>
    <w:lvl w:ilvl="0" w:tplc="94B08D18">
      <w:start w:val="1"/>
      <w:numFmt w:val="decimal"/>
      <w:lvlText w:val="%1."/>
      <w:lvlJc w:val="left"/>
      <w:pPr>
        <w:ind w:left="720" w:hanging="360"/>
      </w:pPr>
      <w:rPr>
        <w:rFonts w:cs="Times New Roman"/>
        <w:b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40B6424E"/>
    <w:multiLevelType w:val="hybridMultilevel"/>
    <w:tmpl w:val="F69AFA0A"/>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23D7047"/>
    <w:multiLevelType w:val="hybridMultilevel"/>
    <w:tmpl w:val="2A7AE9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42ED3199"/>
    <w:multiLevelType w:val="hybridMultilevel"/>
    <w:tmpl w:val="C786EBC8"/>
    <w:lvl w:ilvl="0" w:tplc="E25EB7A6">
      <w:start w:val="1"/>
      <w:numFmt w:val="upperLetter"/>
      <w:lvlText w:val="%1."/>
      <w:lvlJc w:val="left"/>
      <w:pPr>
        <w:ind w:left="502" w:hanging="360"/>
      </w:pPr>
      <w:rPr>
        <w:rFonts w:ascii="Arial" w:hAnsi="Arial" w:cs="Arial" w:hint="default"/>
        <w:sz w:val="22"/>
        <w:szCs w:val="22"/>
      </w:rPr>
    </w:lvl>
    <w:lvl w:ilvl="1" w:tplc="F76EDE8A">
      <w:start w:val="1"/>
      <w:numFmt w:val="decimal"/>
      <w:lvlText w:val="%2."/>
      <w:lvlJc w:val="left"/>
      <w:pPr>
        <w:ind w:left="2771" w:hanging="360"/>
      </w:pPr>
      <w:rPr>
        <w:rFonts w:cs="Times New Roman" w:hint="default"/>
        <w:b w:val="0"/>
        <w:sz w:val="22"/>
        <w:szCs w:val="22"/>
      </w:rPr>
    </w:lvl>
    <w:lvl w:ilvl="2" w:tplc="08090019">
      <w:start w:val="1"/>
      <w:numFmt w:val="lowerLetter"/>
      <w:lvlText w:val="%3."/>
      <w:lvlJc w:val="left"/>
      <w:pPr>
        <w:ind w:left="5567" w:hanging="180"/>
      </w:pPr>
      <w:rPr>
        <w:rFonts w:cs="Times New Roman"/>
      </w:rPr>
    </w:lvl>
    <w:lvl w:ilvl="3" w:tplc="0809001B">
      <w:start w:val="1"/>
      <w:numFmt w:val="lowerRoman"/>
      <w:lvlText w:val="%4."/>
      <w:lvlJc w:val="righ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473E47DD"/>
    <w:multiLevelType w:val="hybridMultilevel"/>
    <w:tmpl w:val="1C00AE00"/>
    <w:lvl w:ilvl="0" w:tplc="210C13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DF46B7"/>
    <w:multiLevelType w:val="hybridMultilevel"/>
    <w:tmpl w:val="1CEE3806"/>
    <w:lvl w:ilvl="0" w:tplc="08090019">
      <w:start w:val="1"/>
      <w:numFmt w:val="lowerLetter"/>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8" w15:restartNumberingAfterBreak="0">
    <w:nsid w:val="4D767C0F"/>
    <w:multiLevelType w:val="hybridMultilevel"/>
    <w:tmpl w:val="1A161BE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D9020AA"/>
    <w:multiLevelType w:val="hybridMultilevel"/>
    <w:tmpl w:val="8B34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6B3750"/>
    <w:multiLevelType w:val="hybridMultilevel"/>
    <w:tmpl w:val="53123CD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63F630BD"/>
    <w:multiLevelType w:val="hybridMultilevel"/>
    <w:tmpl w:val="7848E52E"/>
    <w:lvl w:ilvl="0" w:tplc="93EE880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894A19"/>
    <w:multiLevelType w:val="hybridMultilevel"/>
    <w:tmpl w:val="D1CE5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953AFA"/>
    <w:multiLevelType w:val="hybridMultilevel"/>
    <w:tmpl w:val="6F688612"/>
    <w:lvl w:ilvl="0" w:tplc="08090001">
      <w:start w:val="1"/>
      <w:numFmt w:val="bullet"/>
      <w:lvlText w:val=""/>
      <w:lvlJc w:val="left"/>
      <w:pPr>
        <w:ind w:left="720" w:hanging="360"/>
      </w:pPr>
      <w:rPr>
        <w:rFonts w:ascii="Symbol" w:hAnsi="Symbol" w:hint="default"/>
      </w:rPr>
    </w:lvl>
    <w:lvl w:ilvl="1" w:tplc="AC08481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18704B"/>
    <w:multiLevelType w:val="hybridMultilevel"/>
    <w:tmpl w:val="74F0B25E"/>
    <w:lvl w:ilvl="0" w:tplc="2020AF80">
      <w:start w:val="1"/>
      <w:numFmt w:val="decimal"/>
      <w:lvlText w:val="%1."/>
      <w:lvlJc w:val="left"/>
      <w:pPr>
        <w:ind w:left="5889" w:hanging="360"/>
      </w:pPr>
      <w:rPr>
        <w:rFonts w:cs="Times New Roman" w:hint="default"/>
        <w:b w:val="0"/>
      </w:rPr>
    </w:lvl>
    <w:lvl w:ilvl="1" w:tplc="294EED84">
      <w:start w:val="1"/>
      <w:numFmt w:val="lowerLetter"/>
      <w:lvlText w:val="%2."/>
      <w:lvlJc w:val="left"/>
      <w:pPr>
        <w:ind w:left="1440" w:hanging="360"/>
      </w:pPr>
      <w:rPr>
        <w:rFonts w:cs="Times New Roman"/>
        <w:b w:val="0"/>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750214B4"/>
    <w:multiLevelType w:val="hybridMultilevel"/>
    <w:tmpl w:val="2B48ECB0"/>
    <w:lvl w:ilvl="0" w:tplc="E13A1B3E">
      <w:start w:val="1"/>
      <w:numFmt w:val="decimal"/>
      <w:lvlText w:val="%1."/>
      <w:lvlJc w:val="left"/>
      <w:pPr>
        <w:ind w:left="786" w:hanging="360"/>
      </w:pPr>
      <w:rPr>
        <w:b w:val="0"/>
      </w:rPr>
    </w:lvl>
    <w:lvl w:ilvl="1" w:tplc="E4A2D8FC">
      <w:start w:val="1"/>
      <w:numFmt w:val="lowerLetter"/>
      <w:lvlText w:val="%2."/>
      <w:lvlJc w:val="left"/>
      <w:pPr>
        <w:ind w:left="1440" w:hanging="360"/>
      </w:pPr>
      <w:rPr>
        <w:rFonts w:cs="Times New Roman"/>
        <w:i w:val="0"/>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7549474F"/>
    <w:multiLevelType w:val="hybridMultilevel"/>
    <w:tmpl w:val="C01C8C3E"/>
    <w:lvl w:ilvl="0" w:tplc="3CBC8676">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CC2312"/>
    <w:multiLevelType w:val="hybridMultilevel"/>
    <w:tmpl w:val="1AAEFEA6"/>
    <w:lvl w:ilvl="0" w:tplc="B0068A6E">
      <w:start w:val="1"/>
      <w:numFmt w:val="upperLetter"/>
      <w:pStyle w:val="Annex"/>
      <w:lvlText w:val="Annex %1"/>
      <w:lvlJc w:val="left"/>
      <w:pPr>
        <w:ind w:left="360" w:hanging="360"/>
      </w:pPr>
      <w:rPr>
        <w:rFonts w:ascii="Arial" w:hAnsi="Arial"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7B2938"/>
    <w:multiLevelType w:val="hybridMultilevel"/>
    <w:tmpl w:val="16C25DBA"/>
    <w:lvl w:ilvl="0" w:tplc="C06EABD8">
      <w:start w:val="1"/>
      <w:numFmt w:val="decimal"/>
      <w:pStyle w:val="Numberedtext"/>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22568679">
    <w:abstractNumId w:val="21"/>
  </w:num>
  <w:num w:numId="2" w16cid:durableId="515118425">
    <w:abstractNumId w:val="31"/>
  </w:num>
  <w:num w:numId="3" w16cid:durableId="15890858">
    <w:abstractNumId w:val="9"/>
  </w:num>
  <w:num w:numId="4" w16cid:durableId="1785883996">
    <w:abstractNumId w:val="7"/>
  </w:num>
  <w:num w:numId="5" w16cid:durableId="1652322120">
    <w:abstractNumId w:val="6"/>
  </w:num>
  <w:num w:numId="6" w16cid:durableId="2010139605">
    <w:abstractNumId w:val="5"/>
  </w:num>
  <w:num w:numId="7" w16cid:durableId="132720904">
    <w:abstractNumId w:val="4"/>
  </w:num>
  <w:num w:numId="8" w16cid:durableId="1055664476">
    <w:abstractNumId w:val="37"/>
  </w:num>
  <w:num w:numId="9" w16cid:durableId="262884478">
    <w:abstractNumId w:val="8"/>
  </w:num>
  <w:num w:numId="10" w16cid:durableId="559175871">
    <w:abstractNumId w:val="3"/>
  </w:num>
  <w:num w:numId="11" w16cid:durableId="947782322">
    <w:abstractNumId w:val="2"/>
  </w:num>
  <w:num w:numId="12" w16cid:durableId="72362588">
    <w:abstractNumId w:val="1"/>
  </w:num>
  <w:num w:numId="13" w16cid:durableId="440999131">
    <w:abstractNumId w:val="0"/>
  </w:num>
  <w:num w:numId="14" w16cid:durableId="1433209877">
    <w:abstractNumId w:val="31"/>
    <w:lvlOverride w:ilvl="0">
      <w:startOverride w:val="1"/>
    </w:lvlOverride>
  </w:num>
  <w:num w:numId="15" w16cid:durableId="1547066641">
    <w:abstractNumId w:val="38"/>
  </w:num>
  <w:num w:numId="16" w16cid:durableId="1310748460">
    <w:abstractNumId w:val="25"/>
  </w:num>
  <w:num w:numId="17" w16cid:durableId="7143946">
    <w:abstractNumId w:val="10"/>
  </w:num>
  <w:num w:numId="18" w16cid:durableId="2089036253">
    <w:abstractNumId w:val="32"/>
  </w:num>
  <w:num w:numId="19" w16cid:durableId="1073350692">
    <w:abstractNumId w:val="37"/>
    <w:lvlOverride w:ilvl="0">
      <w:startOverride w:val="1"/>
    </w:lvlOverride>
  </w:num>
  <w:num w:numId="20" w16cid:durableId="103233643">
    <w:abstractNumId w:val="30"/>
  </w:num>
  <w:num w:numId="21" w16cid:durableId="1114711173">
    <w:abstractNumId w:val="37"/>
    <w:lvlOverride w:ilvl="0">
      <w:startOverride w:val="1"/>
    </w:lvlOverride>
  </w:num>
  <w:num w:numId="22" w16cid:durableId="1141578936">
    <w:abstractNumId w:val="11"/>
  </w:num>
  <w:num w:numId="23" w16cid:durableId="882599235">
    <w:abstractNumId w:val="13"/>
  </w:num>
  <w:num w:numId="24" w16cid:durableId="2101443083">
    <w:abstractNumId w:val="35"/>
  </w:num>
  <w:num w:numId="25" w16cid:durableId="684021908">
    <w:abstractNumId w:val="37"/>
    <w:lvlOverride w:ilvl="0">
      <w:startOverride w:val="2"/>
    </w:lvlOverride>
  </w:num>
  <w:num w:numId="26" w16cid:durableId="609970541">
    <w:abstractNumId w:val="36"/>
  </w:num>
  <w:num w:numId="27" w16cid:durableId="1827428841">
    <w:abstractNumId w:val="34"/>
  </w:num>
  <w:num w:numId="28" w16cid:durableId="1033921807">
    <w:abstractNumId w:val="29"/>
  </w:num>
  <w:num w:numId="29" w16cid:durableId="719473036">
    <w:abstractNumId w:val="19"/>
  </w:num>
  <w:num w:numId="30" w16cid:durableId="1873421176">
    <w:abstractNumId w:val="22"/>
  </w:num>
  <w:num w:numId="31" w16cid:durableId="2111536778">
    <w:abstractNumId w:val="12"/>
  </w:num>
  <w:num w:numId="32" w16cid:durableId="829753171">
    <w:abstractNumId w:val="18"/>
  </w:num>
  <w:num w:numId="33" w16cid:durableId="351492647">
    <w:abstractNumId w:val="33"/>
  </w:num>
  <w:num w:numId="34" w16cid:durableId="45691803">
    <w:abstractNumId w:val="27"/>
  </w:num>
  <w:num w:numId="35" w16cid:durableId="1786651894">
    <w:abstractNumId w:val="17"/>
  </w:num>
  <w:num w:numId="36" w16cid:durableId="1417945560">
    <w:abstractNumId w:val="16"/>
  </w:num>
  <w:num w:numId="37" w16cid:durableId="827407752">
    <w:abstractNumId w:val="14"/>
  </w:num>
  <w:num w:numId="38" w16cid:durableId="1673335693">
    <w:abstractNumId w:val="28"/>
  </w:num>
  <w:num w:numId="39" w16cid:durableId="121461129">
    <w:abstractNumId w:val="24"/>
  </w:num>
  <w:num w:numId="40" w16cid:durableId="1787000307">
    <w:abstractNumId w:val="20"/>
  </w:num>
  <w:num w:numId="41" w16cid:durableId="1087189415">
    <w:abstractNumId w:val="15"/>
  </w:num>
  <w:num w:numId="42" w16cid:durableId="623121422">
    <w:abstractNumId w:val="26"/>
  </w:num>
  <w:num w:numId="43" w16cid:durableId="40449347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DDB"/>
    <w:rsid w:val="000129CC"/>
    <w:rsid w:val="00015191"/>
    <w:rsid w:val="000273EE"/>
    <w:rsid w:val="00031693"/>
    <w:rsid w:val="00032C76"/>
    <w:rsid w:val="000353B7"/>
    <w:rsid w:val="00035C3E"/>
    <w:rsid w:val="00037D5B"/>
    <w:rsid w:val="00040B6E"/>
    <w:rsid w:val="00041107"/>
    <w:rsid w:val="000476C6"/>
    <w:rsid w:val="0005112B"/>
    <w:rsid w:val="00052782"/>
    <w:rsid w:val="00053F0A"/>
    <w:rsid w:val="00054B8D"/>
    <w:rsid w:val="00055E84"/>
    <w:rsid w:val="00056DE6"/>
    <w:rsid w:val="00062132"/>
    <w:rsid w:val="0006381B"/>
    <w:rsid w:val="00066826"/>
    <w:rsid w:val="00067DF5"/>
    <w:rsid w:val="000716D1"/>
    <w:rsid w:val="00072100"/>
    <w:rsid w:val="00072AAE"/>
    <w:rsid w:val="000763F4"/>
    <w:rsid w:val="00077366"/>
    <w:rsid w:val="000823F4"/>
    <w:rsid w:val="00092C10"/>
    <w:rsid w:val="00093B08"/>
    <w:rsid w:val="000A3677"/>
    <w:rsid w:val="000B29E6"/>
    <w:rsid w:val="000B4642"/>
    <w:rsid w:val="000B66BE"/>
    <w:rsid w:val="000C16B4"/>
    <w:rsid w:val="000C669A"/>
    <w:rsid w:val="000D161C"/>
    <w:rsid w:val="000D7001"/>
    <w:rsid w:val="000E0257"/>
    <w:rsid w:val="000E2E08"/>
    <w:rsid w:val="000E4B7E"/>
    <w:rsid w:val="000E7E6B"/>
    <w:rsid w:val="000F005D"/>
    <w:rsid w:val="000F634B"/>
    <w:rsid w:val="00120CFD"/>
    <w:rsid w:val="00127B41"/>
    <w:rsid w:val="00134148"/>
    <w:rsid w:val="0013491E"/>
    <w:rsid w:val="001420FC"/>
    <w:rsid w:val="001459E6"/>
    <w:rsid w:val="00147501"/>
    <w:rsid w:val="0014770B"/>
    <w:rsid w:val="001548E6"/>
    <w:rsid w:val="00155DE7"/>
    <w:rsid w:val="00166159"/>
    <w:rsid w:val="001705DC"/>
    <w:rsid w:val="0017250D"/>
    <w:rsid w:val="001733CC"/>
    <w:rsid w:val="00176294"/>
    <w:rsid w:val="0017662F"/>
    <w:rsid w:val="00185410"/>
    <w:rsid w:val="00187D8B"/>
    <w:rsid w:val="00193416"/>
    <w:rsid w:val="00193EBF"/>
    <w:rsid w:val="00194926"/>
    <w:rsid w:val="00196BD9"/>
    <w:rsid w:val="001A0052"/>
    <w:rsid w:val="001A1113"/>
    <w:rsid w:val="001A1E76"/>
    <w:rsid w:val="001A42C3"/>
    <w:rsid w:val="001A4CEF"/>
    <w:rsid w:val="001A61A2"/>
    <w:rsid w:val="001A68A2"/>
    <w:rsid w:val="001A7C7D"/>
    <w:rsid w:val="001B1554"/>
    <w:rsid w:val="001C2382"/>
    <w:rsid w:val="001C2F4F"/>
    <w:rsid w:val="001D0918"/>
    <w:rsid w:val="001D249C"/>
    <w:rsid w:val="001D3675"/>
    <w:rsid w:val="001D403E"/>
    <w:rsid w:val="001F24DD"/>
    <w:rsid w:val="001F3759"/>
    <w:rsid w:val="001F7514"/>
    <w:rsid w:val="002031F1"/>
    <w:rsid w:val="00204136"/>
    <w:rsid w:val="002059D6"/>
    <w:rsid w:val="00210EED"/>
    <w:rsid w:val="00211C21"/>
    <w:rsid w:val="00213BDA"/>
    <w:rsid w:val="00214C2E"/>
    <w:rsid w:val="00217ADA"/>
    <w:rsid w:val="0022071F"/>
    <w:rsid w:val="00223784"/>
    <w:rsid w:val="00224FEA"/>
    <w:rsid w:val="002254EF"/>
    <w:rsid w:val="0022762F"/>
    <w:rsid w:val="00230E1E"/>
    <w:rsid w:val="00232FA1"/>
    <w:rsid w:val="00233281"/>
    <w:rsid w:val="00237996"/>
    <w:rsid w:val="00240633"/>
    <w:rsid w:val="00242CF0"/>
    <w:rsid w:val="0024501A"/>
    <w:rsid w:val="002478AB"/>
    <w:rsid w:val="00264ECA"/>
    <w:rsid w:val="002708E1"/>
    <w:rsid w:val="00270CCF"/>
    <w:rsid w:val="00272BD5"/>
    <w:rsid w:val="00272DC8"/>
    <w:rsid w:val="00275E77"/>
    <w:rsid w:val="00283216"/>
    <w:rsid w:val="00284F00"/>
    <w:rsid w:val="00287974"/>
    <w:rsid w:val="00296257"/>
    <w:rsid w:val="002A3876"/>
    <w:rsid w:val="002A7A40"/>
    <w:rsid w:val="002B00A4"/>
    <w:rsid w:val="002B0889"/>
    <w:rsid w:val="002B1015"/>
    <w:rsid w:val="002B7728"/>
    <w:rsid w:val="002C0CBD"/>
    <w:rsid w:val="002E3D89"/>
    <w:rsid w:val="002E45AA"/>
    <w:rsid w:val="002E53A4"/>
    <w:rsid w:val="002E556A"/>
    <w:rsid w:val="002F2F07"/>
    <w:rsid w:val="002F34E9"/>
    <w:rsid w:val="00301928"/>
    <w:rsid w:val="00305BEC"/>
    <w:rsid w:val="00311DA9"/>
    <w:rsid w:val="00315D55"/>
    <w:rsid w:val="00323C23"/>
    <w:rsid w:val="0032621D"/>
    <w:rsid w:val="003301B9"/>
    <w:rsid w:val="003302DF"/>
    <w:rsid w:val="00340D35"/>
    <w:rsid w:val="00342570"/>
    <w:rsid w:val="00342C89"/>
    <w:rsid w:val="003466FF"/>
    <w:rsid w:val="00346ECB"/>
    <w:rsid w:val="00350A85"/>
    <w:rsid w:val="00350F8D"/>
    <w:rsid w:val="0035442A"/>
    <w:rsid w:val="003662EE"/>
    <w:rsid w:val="003725EC"/>
    <w:rsid w:val="00373DF0"/>
    <w:rsid w:val="00382F7B"/>
    <w:rsid w:val="003854C4"/>
    <w:rsid w:val="0038794E"/>
    <w:rsid w:val="003936BF"/>
    <w:rsid w:val="00393A8D"/>
    <w:rsid w:val="00393F6A"/>
    <w:rsid w:val="003B3734"/>
    <w:rsid w:val="003B377D"/>
    <w:rsid w:val="003B6263"/>
    <w:rsid w:val="003C200D"/>
    <w:rsid w:val="003C3A9A"/>
    <w:rsid w:val="003C4298"/>
    <w:rsid w:val="003D578F"/>
    <w:rsid w:val="003E4BBB"/>
    <w:rsid w:val="003F3961"/>
    <w:rsid w:val="004013CB"/>
    <w:rsid w:val="00401C6E"/>
    <w:rsid w:val="00406996"/>
    <w:rsid w:val="00406F08"/>
    <w:rsid w:val="004112F2"/>
    <w:rsid w:val="00412D8B"/>
    <w:rsid w:val="004173E8"/>
    <w:rsid w:val="004222A7"/>
    <w:rsid w:val="00426FE3"/>
    <w:rsid w:val="0042785C"/>
    <w:rsid w:val="004318D7"/>
    <w:rsid w:val="004347A2"/>
    <w:rsid w:val="00435A72"/>
    <w:rsid w:val="00437FC2"/>
    <w:rsid w:val="00443843"/>
    <w:rsid w:val="00446B1C"/>
    <w:rsid w:val="00447546"/>
    <w:rsid w:val="00460364"/>
    <w:rsid w:val="00463789"/>
    <w:rsid w:val="00465AF5"/>
    <w:rsid w:val="004705B3"/>
    <w:rsid w:val="004711ED"/>
    <w:rsid w:val="00473514"/>
    <w:rsid w:val="00474A6B"/>
    <w:rsid w:val="00477B34"/>
    <w:rsid w:val="00480177"/>
    <w:rsid w:val="00482AD3"/>
    <w:rsid w:val="00483CCF"/>
    <w:rsid w:val="004868D8"/>
    <w:rsid w:val="00487868"/>
    <w:rsid w:val="00494294"/>
    <w:rsid w:val="00496BB8"/>
    <w:rsid w:val="00497319"/>
    <w:rsid w:val="004A07E0"/>
    <w:rsid w:val="004A0A3E"/>
    <w:rsid w:val="004A2EFC"/>
    <w:rsid w:val="004A6E12"/>
    <w:rsid w:val="004B4A09"/>
    <w:rsid w:val="004B6825"/>
    <w:rsid w:val="004B7E80"/>
    <w:rsid w:val="004C0A2F"/>
    <w:rsid w:val="004C2E99"/>
    <w:rsid w:val="004C34EE"/>
    <w:rsid w:val="004E0FA7"/>
    <w:rsid w:val="004E2130"/>
    <w:rsid w:val="004E2AB5"/>
    <w:rsid w:val="004E35C5"/>
    <w:rsid w:val="004F57F5"/>
    <w:rsid w:val="004F7DDB"/>
    <w:rsid w:val="005019F9"/>
    <w:rsid w:val="00502758"/>
    <w:rsid w:val="00505D61"/>
    <w:rsid w:val="00506059"/>
    <w:rsid w:val="005077BB"/>
    <w:rsid w:val="0051276C"/>
    <w:rsid w:val="005136B2"/>
    <w:rsid w:val="00521B53"/>
    <w:rsid w:val="005311BF"/>
    <w:rsid w:val="005339E8"/>
    <w:rsid w:val="00534915"/>
    <w:rsid w:val="00544BFA"/>
    <w:rsid w:val="005454C7"/>
    <w:rsid w:val="00545EC0"/>
    <w:rsid w:val="00550FFC"/>
    <w:rsid w:val="005512C4"/>
    <w:rsid w:val="00554535"/>
    <w:rsid w:val="00556612"/>
    <w:rsid w:val="00557976"/>
    <w:rsid w:val="00565ED1"/>
    <w:rsid w:val="00566BFA"/>
    <w:rsid w:val="0056772E"/>
    <w:rsid w:val="005713BA"/>
    <w:rsid w:val="00572B22"/>
    <w:rsid w:val="00573663"/>
    <w:rsid w:val="005744FA"/>
    <w:rsid w:val="00575249"/>
    <w:rsid w:val="00580596"/>
    <w:rsid w:val="0058065B"/>
    <w:rsid w:val="0058176F"/>
    <w:rsid w:val="005827E4"/>
    <w:rsid w:val="005828FF"/>
    <w:rsid w:val="00584667"/>
    <w:rsid w:val="00595D99"/>
    <w:rsid w:val="00597C7C"/>
    <w:rsid w:val="005A20D7"/>
    <w:rsid w:val="005B1281"/>
    <w:rsid w:val="005C1F54"/>
    <w:rsid w:val="005C318F"/>
    <w:rsid w:val="005C3C9F"/>
    <w:rsid w:val="005C589E"/>
    <w:rsid w:val="005D0268"/>
    <w:rsid w:val="005D4CDA"/>
    <w:rsid w:val="005D4EEA"/>
    <w:rsid w:val="005E2905"/>
    <w:rsid w:val="005E51A5"/>
    <w:rsid w:val="005E6715"/>
    <w:rsid w:val="005F56EF"/>
    <w:rsid w:val="00600897"/>
    <w:rsid w:val="00601A32"/>
    <w:rsid w:val="006025B1"/>
    <w:rsid w:val="00606667"/>
    <w:rsid w:val="006067D1"/>
    <w:rsid w:val="0061097B"/>
    <w:rsid w:val="00613671"/>
    <w:rsid w:val="00615A79"/>
    <w:rsid w:val="00616FF3"/>
    <w:rsid w:val="00617C9E"/>
    <w:rsid w:val="006249DF"/>
    <w:rsid w:val="00630EEF"/>
    <w:rsid w:val="006349CB"/>
    <w:rsid w:val="0063681D"/>
    <w:rsid w:val="00641F6F"/>
    <w:rsid w:val="006438EE"/>
    <w:rsid w:val="0064625E"/>
    <w:rsid w:val="0065009C"/>
    <w:rsid w:val="0065436C"/>
    <w:rsid w:val="00657D1C"/>
    <w:rsid w:val="00661F4A"/>
    <w:rsid w:val="00662BFF"/>
    <w:rsid w:val="00670C72"/>
    <w:rsid w:val="00680904"/>
    <w:rsid w:val="00683530"/>
    <w:rsid w:val="00686B63"/>
    <w:rsid w:val="006874F1"/>
    <w:rsid w:val="0069422B"/>
    <w:rsid w:val="00697D3E"/>
    <w:rsid w:val="006A328C"/>
    <w:rsid w:val="006A4F8B"/>
    <w:rsid w:val="006A7BE5"/>
    <w:rsid w:val="006C1B26"/>
    <w:rsid w:val="006C2F74"/>
    <w:rsid w:val="006C39B9"/>
    <w:rsid w:val="006C4D1B"/>
    <w:rsid w:val="006D3CA3"/>
    <w:rsid w:val="006D76A7"/>
    <w:rsid w:val="006E0776"/>
    <w:rsid w:val="006E2B53"/>
    <w:rsid w:val="006E355F"/>
    <w:rsid w:val="006E3CE6"/>
    <w:rsid w:val="006E6A04"/>
    <w:rsid w:val="006E71F5"/>
    <w:rsid w:val="006F13D4"/>
    <w:rsid w:val="006F1B02"/>
    <w:rsid w:val="006F3091"/>
    <w:rsid w:val="00700B90"/>
    <w:rsid w:val="00702867"/>
    <w:rsid w:val="00704684"/>
    <w:rsid w:val="0071210E"/>
    <w:rsid w:val="0071671C"/>
    <w:rsid w:val="00722404"/>
    <w:rsid w:val="007228B3"/>
    <w:rsid w:val="00724A53"/>
    <w:rsid w:val="007271B3"/>
    <w:rsid w:val="007348A7"/>
    <w:rsid w:val="00735289"/>
    <w:rsid w:val="0073771A"/>
    <w:rsid w:val="0074531B"/>
    <w:rsid w:val="007479CE"/>
    <w:rsid w:val="00751D35"/>
    <w:rsid w:val="00757A93"/>
    <w:rsid w:val="00770D7D"/>
    <w:rsid w:val="00782B1A"/>
    <w:rsid w:val="00785D87"/>
    <w:rsid w:val="007921C0"/>
    <w:rsid w:val="00793547"/>
    <w:rsid w:val="00794190"/>
    <w:rsid w:val="00794604"/>
    <w:rsid w:val="00795E9A"/>
    <w:rsid w:val="007A2BA4"/>
    <w:rsid w:val="007A521C"/>
    <w:rsid w:val="007A64EC"/>
    <w:rsid w:val="007B4AF2"/>
    <w:rsid w:val="007B58AC"/>
    <w:rsid w:val="007B7721"/>
    <w:rsid w:val="007C347F"/>
    <w:rsid w:val="007C3BB4"/>
    <w:rsid w:val="007C5B0A"/>
    <w:rsid w:val="007C6D94"/>
    <w:rsid w:val="007E154D"/>
    <w:rsid w:val="007E3C8B"/>
    <w:rsid w:val="007E7408"/>
    <w:rsid w:val="007F6757"/>
    <w:rsid w:val="0080290B"/>
    <w:rsid w:val="00802CD8"/>
    <w:rsid w:val="008054D6"/>
    <w:rsid w:val="00807AD4"/>
    <w:rsid w:val="008307B3"/>
    <w:rsid w:val="00830B43"/>
    <w:rsid w:val="00842CFF"/>
    <w:rsid w:val="008454A0"/>
    <w:rsid w:val="008466D9"/>
    <w:rsid w:val="00852786"/>
    <w:rsid w:val="00864F97"/>
    <w:rsid w:val="008722EF"/>
    <w:rsid w:val="008742FD"/>
    <w:rsid w:val="00876D97"/>
    <w:rsid w:val="008860E5"/>
    <w:rsid w:val="00894C04"/>
    <w:rsid w:val="0089779F"/>
    <w:rsid w:val="008A18CC"/>
    <w:rsid w:val="008A24C4"/>
    <w:rsid w:val="008A4FB9"/>
    <w:rsid w:val="008A51FB"/>
    <w:rsid w:val="008A5DA3"/>
    <w:rsid w:val="008A5E2F"/>
    <w:rsid w:val="008A6C4B"/>
    <w:rsid w:val="008A762A"/>
    <w:rsid w:val="008B0F23"/>
    <w:rsid w:val="008B3644"/>
    <w:rsid w:val="008C0C35"/>
    <w:rsid w:val="008C126D"/>
    <w:rsid w:val="008C2C06"/>
    <w:rsid w:val="008C31CA"/>
    <w:rsid w:val="008D3663"/>
    <w:rsid w:val="008D3E89"/>
    <w:rsid w:val="008D4F0F"/>
    <w:rsid w:val="008D5143"/>
    <w:rsid w:val="008D7484"/>
    <w:rsid w:val="008E04D5"/>
    <w:rsid w:val="008E60CF"/>
    <w:rsid w:val="00905799"/>
    <w:rsid w:val="0090715B"/>
    <w:rsid w:val="0091218F"/>
    <w:rsid w:val="00912EB7"/>
    <w:rsid w:val="00913F3F"/>
    <w:rsid w:val="00917F1E"/>
    <w:rsid w:val="0092255E"/>
    <w:rsid w:val="00927EEC"/>
    <w:rsid w:val="00931431"/>
    <w:rsid w:val="00932FFA"/>
    <w:rsid w:val="00933DF4"/>
    <w:rsid w:val="00934592"/>
    <w:rsid w:val="009345B8"/>
    <w:rsid w:val="009436B4"/>
    <w:rsid w:val="0094381E"/>
    <w:rsid w:val="00944C9A"/>
    <w:rsid w:val="00951ABF"/>
    <w:rsid w:val="009534FC"/>
    <w:rsid w:val="009578C5"/>
    <w:rsid w:val="009628E3"/>
    <w:rsid w:val="0096641A"/>
    <w:rsid w:val="0097366E"/>
    <w:rsid w:val="009751D2"/>
    <w:rsid w:val="00977F3A"/>
    <w:rsid w:val="0098177E"/>
    <w:rsid w:val="00983E8E"/>
    <w:rsid w:val="00985064"/>
    <w:rsid w:val="0099290F"/>
    <w:rsid w:val="009A00AE"/>
    <w:rsid w:val="009A0733"/>
    <w:rsid w:val="009A1A20"/>
    <w:rsid w:val="009A3FDE"/>
    <w:rsid w:val="009A5152"/>
    <w:rsid w:val="009B274B"/>
    <w:rsid w:val="009B39CC"/>
    <w:rsid w:val="009B5311"/>
    <w:rsid w:val="009C0232"/>
    <w:rsid w:val="009C65BE"/>
    <w:rsid w:val="009D47FF"/>
    <w:rsid w:val="009D4829"/>
    <w:rsid w:val="009E0215"/>
    <w:rsid w:val="009E3945"/>
    <w:rsid w:val="009E431A"/>
    <w:rsid w:val="009E616B"/>
    <w:rsid w:val="009F06E4"/>
    <w:rsid w:val="00A00F45"/>
    <w:rsid w:val="00A07127"/>
    <w:rsid w:val="00A10B84"/>
    <w:rsid w:val="00A1172A"/>
    <w:rsid w:val="00A163AB"/>
    <w:rsid w:val="00A20BCF"/>
    <w:rsid w:val="00A210E2"/>
    <w:rsid w:val="00A21FD3"/>
    <w:rsid w:val="00A224B9"/>
    <w:rsid w:val="00A22B29"/>
    <w:rsid w:val="00A25676"/>
    <w:rsid w:val="00A406E8"/>
    <w:rsid w:val="00A43866"/>
    <w:rsid w:val="00A43BD9"/>
    <w:rsid w:val="00A527E4"/>
    <w:rsid w:val="00A52E09"/>
    <w:rsid w:val="00A537A4"/>
    <w:rsid w:val="00A541CB"/>
    <w:rsid w:val="00A56082"/>
    <w:rsid w:val="00A56892"/>
    <w:rsid w:val="00A61E4D"/>
    <w:rsid w:val="00A64000"/>
    <w:rsid w:val="00A64652"/>
    <w:rsid w:val="00A672A8"/>
    <w:rsid w:val="00A70542"/>
    <w:rsid w:val="00A720B5"/>
    <w:rsid w:val="00A813CD"/>
    <w:rsid w:val="00A84B82"/>
    <w:rsid w:val="00A905A1"/>
    <w:rsid w:val="00A918FC"/>
    <w:rsid w:val="00A9554A"/>
    <w:rsid w:val="00A955B3"/>
    <w:rsid w:val="00AA7C43"/>
    <w:rsid w:val="00AB2D08"/>
    <w:rsid w:val="00AB487E"/>
    <w:rsid w:val="00AC073E"/>
    <w:rsid w:val="00AC1CE5"/>
    <w:rsid w:val="00AC617D"/>
    <w:rsid w:val="00AC6556"/>
    <w:rsid w:val="00AD3AE6"/>
    <w:rsid w:val="00AD725F"/>
    <w:rsid w:val="00AD7819"/>
    <w:rsid w:val="00AE3958"/>
    <w:rsid w:val="00AF0EE0"/>
    <w:rsid w:val="00AF19C5"/>
    <w:rsid w:val="00AF72FF"/>
    <w:rsid w:val="00B04085"/>
    <w:rsid w:val="00B130D5"/>
    <w:rsid w:val="00B13599"/>
    <w:rsid w:val="00B142FD"/>
    <w:rsid w:val="00B16D57"/>
    <w:rsid w:val="00B170C0"/>
    <w:rsid w:val="00B17893"/>
    <w:rsid w:val="00B2381E"/>
    <w:rsid w:val="00B247DD"/>
    <w:rsid w:val="00B309D5"/>
    <w:rsid w:val="00B36AE8"/>
    <w:rsid w:val="00B4177D"/>
    <w:rsid w:val="00B4429C"/>
    <w:rsid w:val="00B457DE"/>
    <w:rsid w:val="00B469D5"/>
    <w:rsid w:val="00B50C9F"/>
    <w:rsid w:val="00B5206D"/>
    <w:rsid w:val="00B5225E"/>
    <w:rsid w:val="00B5672A"/>
    <w:rsid w:val="00B620C3"/>
    <w:rsid w:val="00B63637"/>
    <w:rsid w:val="00B6619A"/>
    <w:rsid w:val="00B70DFC"/>
    <w:rsid w:val="00B80320"/>
    <w:rsid w:val="00B817F9"/>
    <w:rsid w:val="00B842EB"/>
    <w:rsid w:val="00B8468D"/>
    <w:rsid w:val="00B86516"/>
    <w:rsid w:val="00B91B28"/>
    <w:rsid w:val="00B97E55"/>
    <w:rsid w:val="00BA2E1B"/>
    <w:rsid w:val="00BA4C53"/>
    <w:rsid w:val="00BA72F8"/>
    <w:rsid w:val="00BB0B25"/>
    <w:rsid w:val="00BB454E"/>
    <w:rsid w:val="00BB547F"/>
    <w:rsid w:val="00BB650F"/>
    <w:rsid w:val="00BB7B33"/>
    <w:rsid w:val="00BC3B56"/>
    <w:rsid w:val="00BD0A28"/>
    <w:rsid w:val="00BE064D"/>
    <w:rsid w:val="00BE1BD3"/>
    <w:rsid w:val="00BE5567"/>
    <w:rsid w:val="00BE563B"/>
    <w:rsid w:val="00BF240C"/>
    <w:rsid w:val="00C04467"/>
    <w:rsid w:val="00C04DDB"/>
    <w:rsid w:val="00C063F1"/>
    <w:rsid w:val="00C133F2"/>
    <w:rsid w:val="00C26649"/>
    <w:rsid w:val="00C36C7C"/>
    <w:rsid w:val="00C41A06"/>
    <w:rsid w:val="00C423CC"/>
    <w:rsid w:val="00C436B6"/>
    <w:rsid w:val="00C471DD"/>
    <w:rsid w:val="00C508B9"/>
    <w:rsid w:val="00C52D51"/>
    <w:rsid w:val="00C53063"/>
    <w:rsid w:val="00C62717"/>
    <w:rsid w:val="00C65066"/>
    <w:rsid w:val="00C67407"/>
    <w:rsid w:val="00C80F8F"/>
    <w:rsid w:val="00C90DBF"/>
    <w:rsid w:val="00C942AB"/>
    <w:rsid w:val="00CB158A"/>
    <w:rsid w:val="00CB1B03"/>
    <w:rsid w:val="00CB618F"/>
    <w:rsid w:val="00CC1130"/>
    <w:rsid w:val="00CC1B62"/>
    <w:rsid w:val="00CD3FE8"/>
    <w:rsid w:val="00CD51F1"/>
    <w:rsid w:val="00CD6BA0"/>
    <w:rsid w:val="00CD79FE"/>
    <w:rsid w:val="00CE0EB4"/>
    <w:rsid w:val="00CE1689"/>
    <w:rsid w:val="00CE3BF7"/>
    <w:rsid w:val="00CE5EBB"/>
    <w:rsid w:val="00CF09EA"/>
    <w:rsid w:val="00D001FC"/>
    <w:rsid w:val="00D013C4"/>
    <w:rsid w:val="00D11FCC"/>
    <w:rsid w:val="00D14A64"/>
    <w:rsid w:val="00D1528C"/>
    <w:rsid w:val="00D1712D"/>
    <w:rsid w:val="00D21EF9"/>
    <w:rsid w:val="00D275CE"/>
    <w:rsid w:val="00D33CE5"/>
    <w:rsid w:val="00D37D40"/>
    <w:rsid w:val="00D46356"/>
    <w:rsid w:val="00D467C7"/>
    <w:rsid w:val="00D53E79"/>
    <w:rsid w:val="00D55621"/>
    <w:rsid w:val="00D57C31"/>
    <w:rsid w:val="00D62B5E"/>
    <w:rsid w:val="00D65794"/>
    <w:rsid w:val="00D67558"/>
    <w:rsid w:val="00D7650E"/>
    <w:rsid w:val="00D83033"/>
    <w:rsid w:val="00D93589"/>
    <w:rsid w:val="00DA0DD2"/>
    <w:rsid w:val="00DA4AE7"/>
    <w:rsid w:val="00DA6713"/>
    <w:rsid w:val="00DB02E8"/>
    <w:rsid w:val="00DB1845"/>
    <w:rsid w:val="00DB6C05"/>
    <w:rsid w:val="00DB70A8"/>
    <w:rsid w:val="00DC4CE7"/>
    <w:rsid w:val="00DD57E3"/>
    <w:rsid w:val="00DE30DD"/>
    <w:rsid w:val="00DE418D"/>
    <w:rsid w:val="00DE5B05"/>
    <w:rsid w:val="00DE627B"/>
    <w:rsid w:val="00DE6647"/>
    <w:rsid w:val="00DE6BF8"/>
    <w:rsid w:val="00DF3794"/>
    <w:rsid w:val="00DF4B01"/>
    <w:rsid w:val="00DF510D"/>
    <w:rsid w:val="00E03837"/>
    <w:rsid w:val="00E046C3"/>
    <w:rsid w:val="00E1497B"/>
    <w:rsid w:val="00E226DF"/>
    <w:rsid w:val="00E345B5"/>
    <w:rsid w:val="00E35282"/>
    <w:rsid w:val="00E35713"/>
    <w:rsid w:val="00E36B6F"/>
    <w:rsid w:val="00E36F49"/>
    <w:rsid w:val="00E4014B"/>
    <w:rsid w:val="00E40181"/>
    <w:rsid w:val="00E45F5D"/>
    <w:rsid w:val="00E56028"/>
    <w:rsid w:val="00E57AE1"/>
    <w:rsid w:val="00E60748"/>
    <w:rsid w:val="00E61D0E"/>
    <w:rsid w:val="00E62B54"/>
    <w:rsid w:val="00E71574"/>
    <w:rsid w:val="00E7191A"/>
    <w:rsid w:val="00E741A1"/>
    <w:rsid w:val="00E749E8"/>
    <w:rsid w:val="00E80550"/>
    <w:rsid w:val="00E8329E"/>
    <w:rsid w:val="00E85FFB"/>
    <w:rsid w:val="00E87B3F"/>
    <w:rsid w:val="00E95050"/>
    <w:rsid w:val="00E964DB"/>
    <w:rsid w:val="00EB62A9"/>
    <w:rsid w:val="00EC00D5"/>
    <w:rsid w:val="00EC09D7"/>
    <w:rsid w:val="00EC725B"/>
    <w:rsid w:val="00ED2654"/>
    <w:rsid w:val="00ED2E6B"/>
    <w:rsid w:val="00ED5510"/>
    <w:rsid w:val="00ED557D"/>
    <w:rsid w:val="00EE1498"/>
    <w:rsid w:val="00EE7D29"/>
    <w:rsid w:val="00EF0672"/>
    <w:rsid w:val="00EF2142"/>
    <w:rsid w:val="00EF2F9A"/>
    <w:rsid w:val="00EF5444"/>
    <w:rsid w:val="00EF6064"/>
    <w:rsid w:val="00F039BC"/>
    <w:rsid w:val="00F07D2C"/>
    <w:rsid w:val="00F11499"/>
    <w:rsid w:val="00F13390"/>
    <w:rsid w:val="00F16C2A"/>
    <w:rsid w:val="00F2340D"/>
    <w:rsid w:val="00F2375E"/>
    <w:rsid w:val="00F30A57"/>
    <w:rsid w:val="00F31FF6"/>
    <w:rsid w:val="00F35181"/>
    <w:rsid w:val="00F370F4"/>
    <w:rsid w:val="00F41BCB"/>
    <w:rsid w:val="00F4352E"/>
    <w:rsid w:val="00F4452E"/>
    <w:rsid w:val="00F479D2"/>
    <w:rsid w:val="00F51E37"/>
    <w:rsid w:val="00F53B5F"/>
    <w:rsid w:val="00F56EBC"/>
    <w:rsid w:val="00F63DC5"/>
    <w:rsid w:val="00F70B90"/>
    <w:rsid w:val="00F739BD"/>
    <w:rsid w:val="00F74249"/>
    <w:rsid w:val="00F834AE"/>
    <w:rsid w:val="00F85BDA"/>
    <w:rsid w:val="00F92C9E"/>
    <w:rsid w:val="00F95A00"/>
    <w:rsid w:val="00FA054D"/>
    <w:rsid w:val="00FB00DD"/>
    <w:rsid w:val="00FB0CF3"/>
    <w:rsid w:val="00FB19AE"/>
    <w:rsid w:val="00FB557E"/>
    <w:rsid w:val="00FB6C6C"/>
    <w:rsid w:val="00FC117A"/>
    <w:rsid w:val="00FC60BB"/>
    <w:rsid w:val="00FC6513"/>
    <w:rsid w:val="00FC7695"/>
    <w:rsid w:val="00FD387F"/>
    <w:rsid w:val="00FE334B"/>
    <w:rsid w:val="00FF08AE"/>
    <w:rsid w:val="00FF382B"/>
    <w:rsid w:val="03CB2C2E"/>
    <w:rsid w:val="04409862"/>
    <w:rsid w:val="0C10DF95"/>
    <w:rsid w:val="0D4CC0D6"/>
    <w:rsid w:val="11888BD8"/>
    <w:rsid w:val="13859317"/>
    <w:rsid w:val="15734864"/>
    <w:rsid w:val="182FBEEF"/>
    <w:rsid w:val="18D7E7FF"/>
    <w:rsid w:val="1BA09846"/>
    <w:rsid w:val="1DA9CA8C"/>
    <w:rsid w:val="1E0A037D"/>
    <w:rsid w:val="1E5D6266"/>
    <w:rsid w:val="1F436F1F"/>
    <w:rsid w:val="2260D3AA"/>
    <w:rsid w:val="24843470"/>
    <w:rsid w:val="25016D54"/>
    <w:rsid w:val="28B523C6"/>
    <w:rsid w:val="2AB8FFCB"/>
    <w:rsid w:val="2E91A20E"/>
    <w:rsid w:val="2FF9FB10"/>
    <w:rsid w:val="3009FDDB"/>
    <w:rsid w:val="333F68F6"/>
    <w:rsid w:val="35D4C87C"/>
    <w:rsid w:val="367709B8"/>
    <w:rsid w:val="367E5ECB"/>
    <w:rsid w:val="3A6D3E80"/>
    <w:rsid w:val="3C097AFB"/>
    <w:rsid w:val="40B6F43C"/>
    <w:rsid w:val="430EB630"/>
    <w:rsid w:val="4565AAF4"/>
    <w:rsid w:val="4F3C0649"/>
    <w:rsid w:val="51877F63"/>
    <w:rsid w:val="540059D8"/>
    <w:rsid w:val="54F64614"/>
    <w:rsid w:val="553EA1AE"/>
    <w:rsid w:val="55A55E13"/>
    <w:rsid w:val="59D8DEEC"/>
    <w:rsid w:val="5BF4E500"/>
    <w:rsid w:val="680D275A"/>
    <w:rsid w:val="6F1D78E7"/>
    <w:rsid w:val="74D5A10D"/>
    <w:rsid w:val="753D13D1"/>
    <w:rsid w:val="76A498B1"/>
    <w:rsid w:val="78EDF2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0B221"/>
  <w15:docId w15:val="{6E45EAFE-17AB-41AC-A18F-9F20EE478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B82"/>
  </w:style>
  <w:style w:type="paragraph" w:styleId="Heading1">
    <w:name w:val="heading 1"/>
    <w:basedOn w:val="Normal"/>
    <w:next w:val="Heading2"/>
    <w:link w:val="Heading1Char"/>
    <w:autoRedefine/>
    <w:uiPriority w:val="9"/>
    <w:qFormat/>
    <w:rsid w:val="007A64EC"/>
    <w:pPr>
      <w:keepNext/>
      <w:keepLines/>
      <w:spacing w:after="120"/>
      <w:outlineLvl w:val="0"/>
    </w:pPr>
    <w:rPr>
      <w:rFonts w:eastAsiaTheme="majorEastAsia" w:cstheme="minorHAnsi"/>
      <w:b/>
      <w:sz w:val="32"/>
      <w:szCs w:val="32"/>
    </w:rPr>
  </w:style>
  <w:style w:type="paragraph" w:styleId="Heading2">
    <w:name w:val="heading 2"/>
    <w:basedOn w:val="Normal"/>
    <w:next w:val="Blockline"/>
    <w:link w:val="Heading2Char"/>
    <w:autoRedefine/>
    <w:uiPriority w:val="9"/>
    <w:unhideWhenUsed/>
    <w:qFormat/>
    <w:rsid w:val="00CB1B03"/>
    <w:pPr>
      <w:keepNext/>
      <w:keepLines/>
      <w:spacing w:before="120" w:after="60"/>
      <w:outlineLvl w:val="1"/>
    </w:pPr>
    <w:rPr>
      <w:rFonts w:eastAsiaTheme="majorEastAsia" w:cstheme="minorHAns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76D9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76D97"/>
    <w:rPr>
      <w:rFonts w:eastAsiaTheme="minorEastAsia"/>
      <w:lang w:val="en-US"/>
    </w:rPr>
  </w:style>
  <w:style w:type="paragraph" w:customStyle="1" w:styleId="Eventname">
    <w:name w:val="Event name"/>
    <w:qFormat/>
    <w:rsid w:val="00342C89"/>
    <w:pPr>
      <w:jc w:val="both"/>
    </w:pPr>
    <w:rPr>
      <w:rFonts w:ascii="Verdana" w:hAnsi="Verdana"/>
      <w:color w:val="2F5496" w:themeColor="accent5" w:themeShade="BF"/>
      <w:sz w:val="28"/>
    </w:rPr>
  </w:style>
  <w:style w:type="character" w:customStyle="1" w:styleId="Heading1Char">
    <w:name w:val="Heading 1 Char"/>
    <w:basedOn w:val="DefaultParagraphFont"/>
    <w:link w:val="Heading1"/>
    <w:uiPriority w:val="9"/>
    <w:rsid w:val="007A64EC"/>
    <w:rPr>
      <w:rFonts w:eastAsiaTheme="majorEastAsia" w:cstheme="minorHAnsi"/>
      <w:b/>
      <w:sz w:val="32"/>
      <w:szCs w:val="32"/>
    </w:rPr>
  </w:style>
  <w:style w:type="paragraph" w:customStyle="1" w:styleId="SOPtitle">
    <w:name w:val="SOP title"/>
    <w:next w:val="SOPmatter"/>
    <w:qFormat/>
    <w:rsid w:val="002B7728"/>
    <w:rPr>
      <w:rFonts w:ascii="Arial" w:hAnsi="Arial"/>
      <w:b/>
      <w:sz w:val="56"/>
    </w:rPr>
  </w:style>
  <w:style w:type="paragraph" w:customStyle="1" w:styleId="SOPmatter">
    <w:name w:val="SOP matter"/>
    <w:qFormat/>
    <w:rsid w:val="002B7728"/>
    <w:rPr>
      <w:rFonts w:ascii="Arial" w:hAnsi="Arial"/>
      <w:sz w:val="36"/>
    </w:rPr>
  </w:style>
  <w:style w:type="table" w:styleId="TableGrid">
    <w:name w:val="Table Grid"/>
    <w:basedOn w:val="TableNormal"/>
    <w:uiPriority w:val="39"/>
    <w:rsid w:val="001A7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mattertableleft">
    <w:name w:val="Front matter table left"/>
    <w:qFormat/>
    <w:rsid w:val="006438EE"/>
    <w:pPr>
      <w:spacing w:after="0" w:line="240" w:lineRule="auto"/>
    </w:pPr>
    <w:rPr>
      <w:rFonts w:ascii="Arial" w:hAnsi="Arial"/>
      <w:b/>
      <w:color w:val="FFFFFF" w:themeColor="background1"/>
      <w:sz w:val="20"/>
    </w:rPr>
  </w:style>
  <w:style w:type="paragraph" w:customStyle="1" w:styleId="Frontmattertableright">
    <w:name w:val="Front matter table right"/>
    <w:qFormat/>
    <w:rsid w:val="006438EE"/>
    <w:pPr>
      <w:spacing w:before="120" w:after="120" w:line="240" w:lineRule="auto"/>
    </w:pPr>
    <w:rPr>
      <w:rFonts w:ascii="Arial" w:hAnsi="Arial"/>
      <w:sz w:val="20"/>
    </w:rPr>
  </w:style>
  <w:style w:type="paragraph" w:styleId="Header">
    <w:name w:val="header"/>
    <w:basedOn w:val="Normal"/>
    <w:link w:val="HeaderChar"/>
    <w:autoRedefine/>
    <w:uiPriority w:val="99"/>
    <w:unhideWhenUsed/>
    <w:qFormat/>
    <w:rsid w:val="00ED2E6B"/>
    <w:pPr>
      <w:tabs>
        <w:tab w:val="center" w:pos="4513"/>
        <w:tab w:val="right" w:pos="9026"/>
      </w:tabs>
      <w:spacing w:after="0" w:line="240" w:lineRule="auto"/>
      <w:jc w:val="right"/>
    </w:pPr>
    <w:rPr>
      <w:rFonts w:ascii="Arial" w:hAnsi="Arial"/>
      <w:sz w:val="20"/>
    </w:rPr>
  </w:style>
  <w:style w:type="character" w:customStyle="1" w:styleId="HeaderChar">
    <w:name w:val="Header Char"/>
    <w:basedOn w:val="DefaultParagraphFont"/>
    <w:link w:val="Header"/>
    <w:uiPriority w:val="99"/>
    <w:rsid w:val="00ED2E6B"/>
    <w:rPr>
      <w:rFonts w:ascii="Arial" w:hAnsi="Arial"/>
      <w:sz w:val="20"/>
    </w:rPr>
  </w:style>
  <w:style w:type="paragraph" w:styleId="Footer">
    <w:name w:val="footer"/>
    <w:basedOn w:val="Normal"/>
    <w:link w:val="FooterChar"/>
    <w:autoRedefine/>
    <w:unhideWhenUsed/>
    <w:qFormat/>
    <w:rsid w:val="00933DF4"/>
    <w:pPr>
      <w:tabs>
        <w:tab w:val="center" w:pos="4513"/>
        <w:tab w:val="right" w:pos="9026"/>
      </w:tabs>
      <w:spacing w:after="0" w:line="240" w:lineRule="auto"/>
    </w:pPr>
    <w:rPr>
      <w:rFonts w:ascii="Arial" w:hAnsi="Arial"/>
      <w:sz w:val="20"/>
    </w:rPr>
  </w:style>
  <w:style w:type="character" w:customStyle="1" w:styleId="FooterChar">
    <w:name w:val="Footer Char"/>
    <w:basedOn w:val="DefaultParagraphFont"/>
    <w:link w:val="Footer"/>
    <w:uiPriority w:val="99"/>
    <w:rsid w:val="00933DF4"/>
    <w:rPr>
      <w:rFonts w:ascii="Arial" w:hAnsi="Arial"/>
      <w:sz w:val="20"/>
    </w:rPr>
  </w:style>
  <w:style w:type="character" w:styleId="PlaceholderText">
    <w:name w:val="Placeholder Text"/>
    <w:basedOn w:val="DefaultParagraphFont"/>
    <w:uiPriority w:val="99"/>
    <w:semiHidden/>
    <w:rsid w:val="00735289"/>
    <w:rPr>
      <w:color w:val="808080"/>
    </w:rPr>
  </w:style>
  <w:style w:type="paragraph" w:customStyle="1" w:styleId="Tableheader">
    <w:name w:val="Table header"/>
    <w:basedOn w:val="Normal"/>
    <w:autoRedefine/>
    <w:qFormat/>
    <w:rsid w:val="0071671C"/>
    <w:pPr>
      <w:spacing w:after="0" w:line="240" w:lineRule="auto"/>
      <w:jc w:val="center"/>
    </w:pPr>
    <w:rPr>
      <w:rFonts w:cstheme="minorHAnsi"/>
      <w:b/>
    </w:rPr>
  </w:style>
  <w:style w:type="paragraph" w:customStyle="1" w:styleId="Tablesub-header">
    <w:name w:val="Table sub-header"/>
    <w:basedOn w:val="Normal"/>
    <w:autoRedefine/>
    <w:qFormat/>
    <w:rsid w:val="00194926"/>
    <w:pPr>
      <w:spacing w:after="0" w:line="240" w:lineRule="auto"/>
      <w:jc w:val="center"/>
    </w:pPr>
    <w:rPr>
      <w:rFonts w:ascii="Arial" w:hAnsi="Arial"/>
      <w:sz w:val="20"/>
    </w:rPr>
  </w:style>
  <w:style w:type="paragraph" w:customStyle="1" w:styleId="Tablecontentbold">
    <w:name w:val="Table content bold"/>
    <w:basedOn w:val="Normal"/>
    <w:autoRedefine/>
    <w:qFormat/>
    <w:rsid w:val="00A918FC"/>
    <w:pPr>
      <w:spacing w:after="0" w:line="240" w:lineRule="auto"/>
    </w:pPr>
    <w:rPr>
      <w:rFonts w:cstheme="minorHAnsi"/>
      <w:b/>
    </w:rPr>
  </w:style>
  <w:style w:type="paragraph" w:customStyle="1" w:styleId="Tableheadersub-text">
    <w:name w:val="Table header sub-text"/>
    <w:basedOn w:val="Tableheader"/>
    <w:autoRedefine/>
    <w:qFormat/>
    <w:rsid w:val="005828FF"/>
    <w:rPr>
      <w:sz w:val="16"/>
    </w:rPr>
  </w:style>
  <w:style w:type="character" w:styleId="Hyperlink">
    <w:name w:val="Hyperlink"/>
    <w:basedOn w:val="DefaultParagraphFont"/>
    <w:uiPriority w:val="99"/>
    <w:unhideWhenUsed/>
    <w:rsid w:val="00B80320"/>
    <w:rPr>
      <w:color w:val="0563C1" w:themeColor="hyperlink"/>
      <w:u w:val="single"/>
    </w:rPr>
  </w:style>
  <w:style w:type="paragraph" w:styleId="TOCHeading">
    <w:name w:val="TOC Heading"/>
    <w:basedOn w:val="Heading1"/>
    <w:next w:val="Normal"/>
    <w:autoRedefine/>
    <w:uiPriority w:val="39"/>
    <w:unhideWhenUsed/>
    <w:qFormat/>
    <w:rsid w:val="007228B3"/>
    <w:pPr>
      <w:outlineLvl w:val="9"/>
    </w:pPr>
    <w:rPr>
      <w:lang w:val="en-US"/>
    </w:rPr>
  </w:style>
  <w:style w:type="paragraph" w:customStyle="1" w:styleId="Contents">
    <w:name w:val="Contents"/>
    <w:basedOn w:val="Normal"/>
    <w:autoRedefine/>
    <w:rsid w:val="00194926"/>
    <w:rPr>
      <w:rFonts w:ascii="Arial" w:hAnsi="Arial"/>
      <w:b/>
      <w:color w:val="003366"/>
      <w:sz w:val="32"/>
    </w:rPr>
  </w:style>
  <w:style w:type="paragraph" w:customStyle="1" w:styleId="Chapterheading">
    <w:name w:val="Chapter heading"/>
    <w:basedOn w:val="Normal"/>
    <w:next w:val="Normal"/>
    <w:autoRedefine/>
    <w:qFormat/>
    <w:rsid w:val="00194926"/>
    <w:rPr>
      <w:rFonts w:ascii="Arial" w:hAnsi="Arial"/>
      <w:b/>
      <w:color w:val="003366"/>
      <w:sz w:val="32"/>
    </w:rPr>
  </w:style>
  <w:style w:type="paragraph" w:customStyle="1" w:styleId="Blockline">
    <w:name w:val="Block line"/>
    <w:basedOn w:val="Normal"/>
    <w:next w:val="BodyText"/>
    <w:autoRedefine/>
    <w:qFormat/>
    <w:rsid w:val="00D467C7"/>
    <w:pPr>
      <w:pBdr>
        <w:top w:val="single" w:sz="4" w:space="1" w:color="auto"/>
      </w:pBdr>
      <w:spacing w:before="60" w:after="60" w:line="240" w:lineRule="auto"/>
    </w:pPr>
    <w:rPr>
      <w:rFonts w:cstheme="minorHAnsi"/>
    </w:rPr>
  </w:style>
  <w:style w:type="paragraph" w:customStyle="1" w:styleId="Blocklabel">
    <w:name w:val="Block label"/>
    <w:basedOn w:val="Normal"/>
    <w:autoRedefine/>
    <w:qFormat/>
    <w:rsid w:val="009B39CC"/>
    <w:pPr>
      <w:spacing w:before="60" w:after="60" w:line="240" w:lineRule="auto"/>
    </w:pPr>
    <w:rPr>
      <w:rFonts w:eastAsia="Times New Roman" w:cstheme="minorHAnsi"/>
      <w:b/>
      <w:bCs/>
      <w:sz w:val="24"/>
      <w:szCs w:val="24"/>
    </w:rPr>
  </w:style>
  <w:style w:type="paragraph" w:styleId="BodyText">
    <w:name w:val="Body Text"/>
    <w:basedOn w:val="Normal"/>
    <w:link w:val="BodyTextChar"/>
    <w:autoRedefine/>
    <w:uiPriority w:val="99"/>
    <w:unhideWhenUsed/>
    <w:qFormat/>
    <w:rsid w:val="00437FC2"/>
    <w:pPr>
      <w:spacing w:after="120" w:line="240" w:lineRule="auto"/>
    </w:pPr>
    <w:rPr>
      <w:rFonts w:ascii="Arial" w:hAnsi="Arial" w:cs="Arial"/>
      <w:b/>
      <w:bCs/>
      <w:color w:val="002060"/>
      <w:sz w:val="20"/>
      <w:szCs w:val="20"/>
    </w:rPr>
  </w:style>
  <w:style w:type="character" w:customStyle="1" w:styleId="Heading2Char">
    <w:name w:val="Heading 2 Char"/>
    <w:basedOn w:val="DefaultParagraphFont"/>
    <w:link w:val="Heading2"/>
    <w:uiPriority w:val="9"/>
    <w:rsid w:val="00CB1B03"/>
    <w:rPr>
      <w:rFonts w:eastAsiaTheme="majorEastAsia" w:cstheme="minorHAnsi"/>
      <w:b/>
    </w:rPr>
  </w:style>
  <w:style w:type="paragraph" w:styleId="TOC1">
    <w:name w:val="toc 1"/>
    <w:basedOn w:val="Normal"/>
    <w:next w:val="Normal"/>
    <w:autoRedefine/>
    <w:uiPriority w:val="39"/>
    <w:unhideWhenUsed/>
    <w:qFormat/>
    <w:rsid w:val="00697D3E"/>
    <w:pPr>
      <w:spacing w:after="100"/>
    </w:pPr>
    <w:rPr>
      <w:rFonts w:ascii="Arial" w:hAnsi="Arial"/>
    </w:rPr>
  </w:style>
  <w:style w:type="paragraph" w:styleId="TOC2">
    <w:name w:val="toc 2"/>
    <w:basedOn w:val="Normal"/>
    <w:next w:val="Normal"/>
    <w:autoRedefine/>
    <w:uiPriority w:val="39"/>
    <w:unhideWhenUsed/>
    <w:rsid w:val="00697D3E"/>
    <w:pPr>
      <w:spacing w:after="100"/>
      <w:ind w:left="220"/>
    </w:pPr>
  </w:style>
  <w:style w:type="paragraph" w:customStyle="1" w:styleId="Bullettext1">
    <w:name w:val="Bullet text 1"/>
    <w:basedOn w:val="Normal"/>
    <w:autoRedefine/>
    <w:qFormat/>
    <w:rsid w:val="00A918FC"/>
    <w:pPr>
      <w:numPr>
        <w:numId w:val="1"/>
      </w:numPr>
      <w:spacing w:before="120" w:after="120" w:line="240" w:lineRule="auto"/>
    </w:pPr>
    <w:rPr>
      <w:rFonts w:cstheme="minorHAnsi"/>
      <w:color w:val="FF0000"/>
    </w:rPr>
  </w:style>
  <w:style w:type="paragraph" w:customStyle="1" w:styleId="Bullettext2">
    <w:name w:val="Bullet text 2"/>
    <w:basedOn w:val="Bullettext1"/>
    <w:autoRedefine/>
    <w:qFormat/>
    <w:rsid w:val="002E53A4"/>
    <w:pPr>
      <w:ind w:left="714"/>
    </w:pPr>
  </w:style>
  <w:style w:type="paragraph" w:customStyle="1" w:styleId="Numberedtext">
    <w:name w:val="Numbered text"/>
    <w:basedOn w:val="Normal"/>
    <w:autoRedefine/>
    <w:qFormat/>
    <w:rsid w:val="009E0215"/>
    <w:pPr>
      <w:numPr>
        <w:numId w:val="15"/>
      </w:numPr>
      <w:spacing w:before="120" w:after="120" w:line="240" w:lineRule="auto"/>
    </w:pPr>
    <w:rPr>
      <w:rFonts w:ascii="Arial" w:hAnsi="Arial"/>
      <w:sz w:val="20"/>
    </w:rPr>
  </w:style>
  <w:style w:type="paragraph" w:customStyle="1" w:styleId="Tableheaderleftaligned">
    <w:name w:val="Table header left aligned"/>
    <w:basedOn w:val="Tableheader"/>
    <w:autoRedefine/>
    <w:qFormat/>
    <w:rsid w:val="00927EEC"/>
    <w:pPr>
      <w:jc w:val="left"/>
    </w:pPr>
  </w:style>
  <w:style w:type="paragraph" w:styleId="Caption">
    <w:name w:val="caption"/>
    <w:basedOn w:val="Normal"/>
    <w:next w:val="Normal"/>
    <w:autoRedefine/>
    <w:uiPriority w:val="35"/>
    <w:unhideWhenUsed/>
    <w:qFormat/>
    <w:rsid w:val="00D46356"/>
    <w:pPr>
      <w:spacing w:before="240" w:after="200" w:line="240" w:lineRule="auto"/>
      <w:jc w:val="center"/>
    </w:pPr>
    <w:rPr>
      <w:rFonts w:ascii="Arial" w:hAnsi="Arial"/>
      <w:iCs/>
      <w:color w:val="44546A" w:themeColor="text2"/>
      <w:sz w:val="20"/>
      <w:szCs w:val="18"/>
    </w:rPr>
  </w:style>
  <w:style w:type="paragraph" w:styleId="TableofFigures">
    <w:name w:val="table of figures"/>
    <w:basedOn w:val="Normal"/>
    <w:next w:val="Normal"/>
    <w:uiPriority w:val="99"/>
    <w:unhideWhenUsed/>
    <w:rsid w:val="007228B3"/>
    <w:pPr>
      <w:spacing w:after="0"/>
    </w:pPr>
  </w:style>
  <w:style w:type="character" w:customStyle="1" w:styleId="BodyTextChar">
    <w:name w:val="Body Text Char"/>
    <w:basedOn w:val="DefaultParagraphFont"/>
    <w:link w:val="BodyText"/>
    <w:uiPriority w:val="99"/>
    <w:rsid w:val="00437FC2"/>
    <w:rPr>
      <w:rFonts w:ascii="Arial" w:hAnsi="Arial" w:cs="Arial"/>
      <w:b/>
      <w:bCs/>
      <w:color w:val="002060"/>
      <w:sz w:val="20"/>
      <w:szCs w:val="20"/>
    </w:rPr>
  </w:style>
  <w:style w:type="paragraph" w:customStyle="1" w:styleId="Blockcontent">
    <w:name w:val="Block content"/>
    <w:autoRedefine/>
    <w:qFormat/>
    <w:rsid w:val="00C67407"/>
    <w:pPr>
      <w:spacing w:before="60" w:after="60" w:line="240" w:lineRule="auto"/>
    </w:pPr>
    <w:rPr>
      <w:rFonts w:cstheme="minorHAnsi"/>
    </w:rPr>
  </w:style>
  <w:style w:type="paragraph" w:customStyle="1" w:styleId="Annex">
    <w:name w:val="Annex"/>
    <w:basedOn w:val="Heading1"/>
    <w:next w:val="BodyText"/>
    <w:qFormat/>
    <w:rsid w:val="00CD6BA0"/>
    <w:pPr>
      <w:numPr>
        <w:numId w:val="25"/>
      </w:numPr>
    </w:pPr>
  </w:style>
  <w:style w:type="paragraph" w:styleId="BlockText">
    <w:name w:val="Block Text"/>
    <w:basedOn w:val="Normal"/>
    <w:uiPriority w:val="99"/>
    <w:semiHidden/>
    <w:unhideWhenUsed/>
    <w:rsid w:val="00C26649"/>
    <w:pPr>
      <w:pBdr>
        <w:top w:val="single" w:sz="2" w:space="10" w:color="5B9BD5" w:themeColor="accent1" w:shadow="1"/>
        <w:left w:val="single" w:sz="2" w:space="10" w:color="5B9BD5" w:themeColor="accent1" w:shadow="1"/>
        <w:bottom w:val="single" w:sz="2" w:space="10" w:color="5B9BD5" w:themeColor="accent1" w:shadow="1"/>
        <w:right w:val="single" w:sz="2" w:space="10" w:color="5B9BD5" w:themeColor="accent1" w:shadow="1"/>
      </w:pBdr>
      <w:ind w:left="1152" w:right="1152"/>
    </w:pPr>
    <w:rPr>
      <w:rFonts w:eastAsiaTheme="minorEastAsia"/>
      <w:i/>
      <w:iCs/>
      <w:color w:val="5B9BD5" w:themeColor="accent1"/>
    </w:rPr>
  </w:style>
  <w:style w:type="paragraph" w:customStyle="1" w:styleId="Cellcontent">
    <w:name w:val="Cell content"/>
    <w:basedOn w:val="Blockcontent"/>
    <w:qFormat/>
    <w:rsid w:val="00E35713"/>
  </w:style>
  <w:style w:type="paragraph" w:customStyle="1" w:styleId="GoTcell">
    <w:name w:val="GoT cell"/>
    <w:qFormat/>
    <w:rsid w:val="00BB454E"/>
    <w:pPr>
      <w:spacing w:before="60" w:after="60"/>
      <w:jc w:val="center"/>
    </w:pPr>
    <w:rPr>
      <w:rFonts w:ascii="Arial" w:hAnsi="Arial"/>
      <w:sz w:val="20"/>
    </w:rPr>
  </w:style>
  <w:style w:type="paragraph" w:customStyle="1" w:styleId="Steps">
    <w:name w:val="Steps"/>
    <w:basedOn w:val="Cellcontent"/>
    <w:qFormat/>
    <w:rsid w:val="00A84B82"/>
    <w:pPr>
      <w:jc w:val="center"/>
    </w:pPr>
  </w:style>
  <w:style w:type="paragraph" w:customStyle="1" w:styleId="Tableheadercentrealigned">
    <w:name w:val="Table header centre aligned"/>
    <w:basedOn w:val="Tableheaderleftaligned"/>
    <w:qFormat/>
    <w:rsid w:val="00A84B82"/>
    <w:pPr>
      <w:jc w:val="center"/>
    </w:pPr>
  </w:style>
  <w:style w:type="paragraph" w:styleId="BalloonText">
    <w:name w:val="Balloon Text"/>
    <w:basedOn w:val="Normal"/>
    <w:link w:val="BalloonTextChar"/>
    <w:uiPriority w:val="99"/>
    <w:semiHidden/>
    <w:unhideWhenUsed/>
    <w:rsid w:val="00724A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4A53"/>
    <w:rPr>
      <w:rFonts w:ascii="Segoe UI" w:hAnsi="Segoe UI" w:cs="Segoe UI"/>
      <w:sz w:val="18"/>
      <w:szCs w:val="18"/>
    </w:rPr>
  </w:style>
  <w:style w:type="paragraph" w:styleId="ListParagraph">
    <w:name w:val="List Paragraph"/>
    <w:basedOn w:val="Normal"/>
    <w:uiPriority w:val="99"/>
    <w:qFormat/>
    <w:rsid w:val="0014770B"/>
    <w:pPr>
      <w:spacing w:after="0" w:line="240" w:lineRule="auto"/>
      <w:ind w:left="720"/>
      <w:contextualSpacing/>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8C2C06"/>
    <w:pPr>
      <w:spacing w:after="0" w:line="240" w:lineRule="auto"/>
    </w:pPr>
    <w:rPr>
      <w:sz w:val="20"/>
      <w:szCs w:val="20"/>
    </w:rPr>
  </w:style>
  <w:style w:type="character" w:customStyle="1" w:styleId="FootnoteTextChar">
    <w:name w:val="Footnote Text Char"/>
    <w:basedOn w:val="DefaultParagraphFont"/>
    <w:link w:val="FootnoteText"/>
    <w:uiPriority w:val="99"/>
    <w:rsid w:val="008C2C06"/>
    <w:rPr>
      <w:sz w:val="20"/>
      <w:szCs w:val="20"/>
    </w:rPr>
  </w:style>
  <w:style w:type="character" w:styleId="FootnoteReference">
    <w:name w:val="footnote reference"/>
    <w:basedOn w:val="DefaultParagraphFont"/>
    <w:uiPriority w:val="99"/>
    <w:rsid w:val="008C2C06"/>
    <w:rPr>
      <w:rFonts w:cs="Times New Roman"/>
      <w:vertAlign w:val="superscript"/>
    </w:rPr>
  </w:style>
  <w:style w:type="table" w:customStyle="1" w:styleId="TableGrid1">
    <w:name w:val="Table Grid1"/>
    <w:basedOn w:val="TableNormal"/>
    <w:next w:val="TableGrid"/>
    <w:uiPriority w:val="99"/>
    <w:locked/>
    <w:rsid w:val="005E2905"/>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99"/>
    <w:rsid w:val="00C80F8F"/>
    <w:pPr>
      <w:spacing w:after="0" w:line="240" w:lineRule="auto"/>
    </w:pPr>
    <w:rPr>
      <w:rFonts w:ascii="Times New Roman" w:eastAsia="Calibri"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C80F8F"/>
    <w:rPr>
      <w:rFonts w:cs="Times New Roman"/>
    </w:rPr>
  </w:style>
  <w:style w:type="character" w:customStyle="1" w:styleId="text">
    <w:name w:val="text"/>
    <w:basedOn w:val="DefaultParagraphFont"/>
    <w:rsid w:val="0064625E"/>
  </w:style>
  <w:style w:type="paragraph" w:customStyle="1" w:styleId="Default">
    <w:name w:val="Default"/>
    <w:rsid w:val="0032621D"/>
    <w:pPr>
      <w:autoSpaceDE w:val="0"/>
      <w:autoSpaceDN w:val="0"/>
      <w:adjustRightInd w:val="0"/>
      <w:spacing w:after="0" w:line="240" w:lineRule="auto"/>
    </w:pPr>
    <w:rPr>
      <w:rFonts w:ascii="Arial" w:hAnsi="Arial" w:cs="Arial"/>
      <w:color w:val="000000"/>
      <w:sz w:val="24"/>
      <w:szCs w:val="24"/>
    </w:rPr>
  </w:style>
  <w:style w:type="paragraph" w:styleId="BodyText2">
    <w:name w:val="Body Text 2"/>
    <w:basedOn w:val="Normal"/>
    <w:link w:val="BodyText2Char"/>
    <w:uiPriority w:val="99"/>
    <w:semiHidden/>
    <w:unhideWhenUsed/>
    <w:rsid w:val="00213BDA"/>
    <w:pPr>
      <w:spacing w:after="120" w:line="480" w:lineRule="auto"/>
    </w:pPr>
  </w:style>
  <w:style w:type="character" w:customStyle="1" w:styleId="BodyText2Char">
    <w:name w:val="Body Text 2 Char"/>
    <w:basedOn w:val="DefaultParagraphFont"/>
    <w:link w:val="BodyText2"/>
    <w:uiPriority w:val="99"/>
    <w:semiHidden/>
    <w:rsid w:val="00213BDA"/>
  </w:style>
  <w:style w:type="paragraph" w:styleId="BodyText3">
    <w:name w:val="Body Text 3"/>
    <w:basedOn w:val="Normal"/>
    <w:link w:val="BodyText3Char"/>
    <w:uiPriority w:val="99"/>
    <w:semiHidden/>
    <w:unhideWhenUsed/>
    <w:rsid w:val="00213BDA"/>
    <w:pPr>
      <w:spacing w:after="120"/>
    </w:pPr>
    <w:rPr>
      <w:sz w:val="16"/>
      <w:szCs w:val="16"/>
    </w:rPr>
  </w:style>
  <w:style w:type="character" w:customStyle="1" w:styleId="BodyText3Char">
    <w:name w:val="Body Text 3 Char"/>
    <w:basedOn w:val="DefaultParagraphFont"/>
    <w:link w:val="BodyText3"/>
    <w:uiPriority w:val="99"/>
    <w:semiHidden/>
    <w:rsid w:val="00213BDA"/>
    <w:rPr>
      <w:sz w:val="16"/>
      <w:szCs w:val="16"/>
    </w:rPr>
  </w:style>
  <w:style w:type="character" w:styleId="CommentReference">
    <w:name w:val="annotation reference"/>
    <w:basedOn w:val="DefaultParagraphFont"/>
    <w:uiPriority w:val="99"/>
    <w:semiHidden/>
    <w:unhideWhenUsed/>
    <w:rsid w:val="00196BD9"/>
    <w:rPr>
      <w:sz w:val="16"/>
      <w:szCs w:val="16"/>
    </w:rPr>
  </w:style>
  <w:style w:type="paragraph" w:styleId="CommentText">
    <w:name w:val="annotation text"/>
    <w:basedOn w:val="Normal"/>
    <w:link w:val="CommentTextChar"/>
    <w:uiPriority w:val="99"/>
    <w:semiHidden/>
    <w:unhideWhenUsed/>
    <w:rsid w:val="00196BD9"/>
    <w:pPr>
      <w:spacing w:line="240" w:lineRule="auto"/>
    </w:pPr>
    <w:rPr>
      <w:sz w:val="20"/>
      <w:szCs w:val="20"/>
    </w:rPr>
  </w:style>
  <w:style w:type="character" w:customStyle="1" w:styleId="CommentTextChar">
    <w:name w:val="Comment Text Char"/>
    <w:basedOn w:val="DefaultParagraphFont"/>
    <w:link w:val="CommentText"/>
    <w:uiPriority w:val="99"/>
    <w:semiHidden/>
    <w:rsid w:val="00196BD9"/>
    <w:rPr>
      <w:sz w:val="20"/>
      <w:szCs w:val="20"/>
    </w:rPr>
  </w:style>
  <w:style w:type="paragraph" w:styleId="CommentSubject">
    <w:name w:val="annotation subject"/>
    <w:basedOn w:val="CommentText"/>
    <w:next w:val="CommentText"/>
    <w:link w:val="CommentSubjectChar"/>
    <w:uiPriority w:val="99"/>
    <w:semiHidden/>
    <w:unhideWhenUsed/>
    <w:rsid w:val="00196BD9"/>
    <w:rPr>
      <w:b/>
      <w:bCs/>
    </w:rPr>
  </w:style>
  <w:style w:type="character" w:customStyle="1" w:styleId="CommentSubjectChar">
    <w:name w:val="Comment Subject Char"/>
    <w:basedOn w:val="CommentTextChar"/>
    <w:link w:val="CommentSubject"/>
    <w:uiPriority w:val="99"/>
    <w:semiHidden/>
    <w:rsid w:val="00196BD9"/>
    <w:rPr>
      <w:b/>
      <w:bCs/>
      <w:sz w:val="20"/>
      <w:szCs w:val="20"/>
    </w:rPr>
  </w:style>
  <w:style w:type="character" w:styleId="FollowedHyperlink">
    <w:name w:val="FollowedHyperlink"/>
    <w:basedOn w:val="DefaultParagraphFont"/>
    <w:uiPriority w:val="99"/>
    <w:semiHidden/>
    <w:unhideWhenUsed/>
    <w:rsid w:val="00A918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610009">
      <w:bodyDiv w:val="1"/>
      <w:marLeft w:val="0"/>
      <w:marRight w:val="0"/>
      <w:marTop w:val="0"/>
      <w:marBottom w:val="0"/>
      <w:divBdr>
        <w:top w:val="none" w:sz="0" w:space="0" w:color="auto"/>
        <w:left w:val="none" w:sz="0" w:space="0" w:color="auto"/>
        <w:bottom w:val="none" w:sz="0" w:space="0" w:color="auto"/>
        <w:right w:val="none" w:sz="0" w:space="0" w:color="auto"/>
      </w:divBdr>
    </w:div>
    <w:div w:id="407966577">
      <w:bodyDiv w:val="1"/>
      <w:marLeft w:val="0"/>
      <w:marRight w:val="0"/>
      <w:marTop w:val="0"/>
      <w:marBottom w:val="0"/>
      <w:divBdr>
        <w:top w:val="none" w:sz="0" w:space="0" w:color="auto"/>
        <w:left w:val="none" w:sz="0" w:space="0" w:color="auto"/>
        <w:bottom w:val="none" w:sz="0" w:space="0" w:color="auto"/>
        <w:right w:val="none" w:sz="0" w:space="0" w:color="auto"/>
      </w:divBdr>
    </w:div>
    <w:div w:id="168521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irtattoo.com" TargetMode="External"/><Relationship Id="rId18" Type="http://schemas.openxmlformats.org/officeDocument/2006/relationships/diagramData" Target="diagrams/data1.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airtatttoo.com"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ustomer.services@rafcte.com" TargetMode="External"/><Relationship Id="rId22" Type="http://schemas.microsoft.com/office/2007/relationships/diagramDrawing" Target="diagrams/drawing1.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Documents\Custom%20Office%20Templates\RAFCTE%20LI%20template%20with%20auto-fields.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59C43E-3273-46B0-BEB0-DAD05A4CFF1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50EBA153-DEAB-47B5-95B3-76FC6B463AA4}">
      <dgm:prSet phldrT="[Text]"/>
      <dgm:spPr/>
      <dgm:t>
        <a:bodyPr/>
        <a:lstStyle/>
        <a:p>
          <a:r>
            <a:rPr lang="en-GB"/>
            <a:t>Kate Mckinley </a:t>
          </a:r>
          <a:br>
            <a:rPr lang="en-GB"/>
          </a:br>
          <a:r>
            <a:rPr lang="en-GB"/>
            <a:t>People &amp; Sustainability Director</a:t>
          </a:r>
        </a:p>
      </dgm:t>
    </dgm:pt>
    <dgm:pt modelId="{28B66318-DF72-4603-8FF6-B30DDF1B1763}" type="parTrans" cxnId="{0A4C680E-E5E9-44CD-9358-44FD2F2E61AE}">
      <dgm:prSet/>
      <dgm:spPr/>
      <dgm:t>
        <a:bodyPr/>
        <a:lstStyle/>
        <a:p>
          <a:endParaRPr lang="en-GB"/>
        </a:p>
      </dgm:t>
    </dgm:pt>
    <dgm:pt modelId="{84960F92-DA5A-447F-8777-4EDD6F3DED89}" type="sibTrans" cxnId="{0A4C680E-E5E9-44CD-9358-44FD2F2E61AE}">
      <dgm:prSet/>
      <dgm:spPr/>
      <dgm:t>
        <a:bodyPr/>
        <a:lstStyle/>
        <a:p>
          <a:endParaRPr lang="en-GB"/>
        </a:p>
      </dgm:t>
    </dgm:pt>
    <dgm:pt modelId="{AE53096C-06AF-443E-A117-9CAA883614E6}" type="asst">
      <dgm:prSet phldrT="[Text]"/>
      <dgm:spPr/>
      <dgm:t>
        <a:bodyPr/>
        <a:lstStyle/>
        <a:p>
          <a:r>
            <a:rPr lang="en-GB"/>
            <a:t>Alicia Pullen</a:t>
          </a:r>
          <a:br>
            <a:rPr lang="en-GB"/>
          </a:br>
          <a:r>
            <a:rPr lang="en-GB"/>
            <a:t>Team Reception Manager</a:t>
          </a:r>
        </a:p>
      </dgm:t>
    </dgm:pt>
    <dgm:pt modelId="{26B14C4E-DE9F-40DF-A41D-922F1CAB6561}" type="parTrans" cxnId="{03FD010B-AE87-4B8D-8B54-AF1CEBCB8241}">
      <dgm:prSet/>
      <dgm:spPr/>
      <dgm:t>
        <a:bodyPr/>
        <a:lstStyle/>
        <a:p>
          <a:endParaRPr lang="en-GB"/>
        </a:p>
      </dgm:t>
    </dgm:pt>
    <dgm:pt modelId="{35CD6DE0-4021-486B-B566-7272CB8BB72F}" type="sibTrans" cxnId="{03FD010B-AE87-4B8D-8B54-AF1CEBCB8241}">
      <dgm:prSet/>
      <dgm:spPr/>
      <dgm:t>
        <a:bodyPr/>
        <a:lstStyle/>
        <a:p>
          <a:endParaRPr lang="en-GB"/>
        </a:p>
      </dgm:t>
    </dgm:pt>
    <dgm:pt modelId="{29802EE9-26B2-485B-9A3D-E7559AC01DC2}">
      <dgm:prSet/>
      <dgm:spPr/>
      <dgm:t>
        <a:bodyPr/>
        <a:lstStyle/>
        <a:p>
          <a:r>
            <a:rPr lang="en-GB"/>
            <a:t>Georgia Gough</a:t>
          </a:r>
          <a:br>
            <a:rPr lang="en-GB"/>
          </a:br>
          <a:r>
            <a:rPr lang="en-GB"/>
            <a:t>VE Admin 1</a:t>
          </a:r>
        </a:p>
      </dgm:t>
    </dgm:pt>
    <dgm:pt modelId="{08D46E29-9ECC-476C-99DF-3319588AF429}" type="parTrans" cxnId="{8C5F78FC-18ED-47E9-A8DA-2830B8B5A458}">
      <dgm:prSet/>
      <dgm:spPr/>
      <dgm:t>
        <a:bodyPr/>
        <a:lstStyle/>
        <a:p>
          <a:endParaRPr lang="en-GB"/>
        </a:p>
      </dgm:t>
    </dgm:pt>
    <dgm:pt modelId="{259FD5F6-F6EF-4EA8-AF43-0CD1DCE9C720}" type="sibTrans" cxnId="{8C5F78FC-18ED-47E9-A8DA-2830B8B5A458}">
      <dgm:prSet/>
      <dgm:spPr/>
      <dgm:t>
        <a:bodyPr/>
        <a:lstStyle/>
        <a:p>
          <a:endParaRPr lang="en-GB"/>
        </a:p>
      </dgm:t>
    </dgm:pt>
    <dgm:pt modelId="{2527E5EC-1C13-4E14-8F53-2EC74F0C755E}">
      <dgm:prSet/>
      <dgm:spPr/>
      <dgm:t>
        <a:bodyPr/>
        <a:lstStyle/>
        <a:p>
          <a:r>
            <a:rPr lang="en-GB"/>
            <a:t>Nathan </a:t>
          </a:r>
          <a:r>
            <a:rPr lang="en-GB">
              <a:solidFill>
                <a:schemeClr val="bg1"/>
              </a:solidFill>
            </a:rPr>
            <a:t>Collins</a:t>
          </a:r>
          <a:r>
            <a:rPr lang="en-GB"/>
            <a:t> </a:t>
          </a:r>
          <a:br>
            <a:rPr lang="en-GB"/>
          </a:br>
          <a:r>
            <a:rPr lang="en-GB"/>
            <a:t>VE Admin 2</a:t>
          </a:r>
        </a:p>
      </dgm:t>
    </dgm:pt>
    <dgm:pt modelId="{5750BFC3-A69A-40EF-AB1F-0D4DE69BA07F}" type="parTrans" cxnId="{6375D5E9-493B-4A79-8854-5E8B7B38BF8B}">
      <dgm:prSet/>
      <dgm:spPr/>
      <dgm:t>
        <a:bodyPr/>
        <a:lstStyle/>
        <a:p>
          <a:endParaRPr lang="en-GB"/>
        </a:p>
      </dgm:t>
    </dgm:pt>
    <dgm:pt modelId="{D23A457A-1D50-4A15-B424-6B49E1A2CED8}" type="sibTrans" cxnId="{6375D5E9-493B-4A79-8854-5E8B7B38BF8B}">
      <dgm:prSet/>
      <dgm:spPr/>
      <dgm:t>
        <a:bodyPr/>
        <a:lstStyle/>
        <a:p>
          <a:endParaRPr lang="en-GB"/>
        </a:p>
      </dgm:t>
    </dgm:pt>
    <dgm:pt modelId="{974BF6CF-F78F-457B-B18D-FC29B8BB2BB2}">
      <dgm:prSet/>
      <dgm:spPr/>
      <dgm:t>
        <a:bodyPr/>
        <a:lstStyle/>
        <a:p>
          <a:r>
            <a:rPr lang="en-GB">
              <a:solidFill>
                <a:schemeClr val="bg1"/>
              </a:solidFill>
            </a:rPr>
            <a:t>Mark Hatfield</a:t>
          </a:r>
          <a:br>
            <a:rPr lang="en-GB"/>
          </a:br>
          <a:r>
            <a:rPr lang="en-GB"/>
            <a:t>Campsite Manager</a:t>
          </a:r>
        </a:p>
      </dgm:t>
    </dgm:pt>
    <dgm:pt modelId="{6248F4A4-A57B-4A28-BA0A-4D46EA5203B5}" type="parTrans" cxnId="{78289286-8EE5-454A-943D-E1C41DECE712}">
      <dgm:prSet/>
      <dgm:spPr/>
      <dgm:t>
        <a:bodyPr/>
        <a:lstStyle/>
        <a:p>
          <a:endParaRPr lang="en-GB"/>
        </a:p>
      </dgm:t>
    </dgm:pt>
    <dgm:pt modelId="{1E083E8C-FF21-4C6E-B746-4ACD5EFE8E9B}" type="sibTrans" cxnId="{78289286-8EE5-454A-943D-E1C41DECE712}">
      <dgm:prSet/>
      <dgm:spPr/>
      <dgm:t>
        <a:bodyPr/>
        <a:lstStyle/>
        <a:p>
          <a:endParaRPr lang="en-GB"/>
        </a:p>
      </dgm:t>
    </dgm:pt>
    <dgm:pt modelId="{C2345A16-873D-4E39-B99C-06200EB42BBE}">
      <dgm:prSet/>
      <dgm:spPr/>
      <dgm:t>
        <a:bodyPr/>
        <a:lstStyle/>
        <a:p>
          <a:r>
            <a:rPr lang="en-GB"/>
            <a:t>Beth McDermott</a:t>
          </a:r>
          <a:br>
            <a:rPr lang="en-GB"/>
          </a:br>
          <a:r>
            <a:rPr lang="en-GB"/>
            <a:t>Campsite Assistant</a:t>
          </a:r>
        </a:p>
      </dgm:t>
    </dgm:pt>
    <dgm:pt modelId="{BB536F39-0D85-4E9A-97AA-814A95FA64B8}" type="parTrans" cxnId="{5DE4A94D-4966-419D-A7CD-9AEFAF81B3AF}">
      <dgm:prSet/>
      <dgm:spPr/>
      <dgm:t>
        <a:bodyPr/>
        <a:lstStyle/>
        <a:p>
          <a:endParaRPr lang="en-GB"/>
        </a:p>
      </dgm:t>
    </dgm:pt>
    <dgm:pt modelId="{0CCA96C6-2C3F-4098-AA81-888AF7913566}" type="sibTrans" cxnId="{5DE4A94D-4966-419D-A7CD-9AEFAF81B3AF}">
      <dgm:prSet/>
      <dgm:spPr/>
      <dgm:t>
        <a:bodyPr/>
        <a:lstStyle/>
        <a:p>
          <a:endParaRPr lang="en-GB"/>
        </a:p>
      </dgm:t>
    </dgm:pt>
    <dgm:pt modelId="{3B0D1C7F-F276-418E-B6AB-000267451B87}">
      <dgm:prSet/>
      <dgm:spPr/>
      <dgm:t>
        <a:bodyPr/>
        <a:lstStyle/>
        <a:p>
          <a:r>
            <a:rPr lang="en-GB">
              <a:solidFill>
                <a:schemeClr val="bg1"/>
              </a:solidFill>
            </a:rPr>
            <a:t>Marcus Parris</a:t>
          </a:r>
          <a:br>
            <a:rPr lang="en-GB">
              <a:solidFill>
                <a:schemeClr val="bg1"/>
              </a:solidFill>
            </a:rPr>
          </a:br>
          <a:r>
            <a:rPr lang="en-GB">
              <a:solidFill>
                <a:schemeClr val="bg1"/>
              </a:solidFill>
            </a:rPr>
            <a:t>Campsite Assistant</a:t>
          </a:r>
        </a:p>
      </dgm:t>
    </dgm:pt>
    <dgm:pt modelId="{BEEF7345-4F6C-4BE5-9133-CE2BA96BD200}" type="parTrans" cxnId="{D93F459F-A528-4D2B-9CD2-3176CB716F5D}">
      <dgm:prSet/>
      <dgm:spPr/>
      <dgm:t>
        <a:bodyPr/>
        <a:lstStyle/>
        <a:p>
          <a:endParaRPr lang="en-GB"/>
        </a:p>
      </dgm:t>
    </dgm:pt>
    <dgm:pt modelId="{8FB00BA7-D4D5-461A-AF6F-E02F78DCFC7D}" type="sibTrans" cxnId="{D93F459F-A528-4D2B-9CD2-3176CB716F5D}">
      <dgm:prSet/>
      <dgm:spPr/>
      <dgm:t>
        <a:bodyPr/>
        <a:lstStyle/>
        <a:p>
          <a:endParaRPr lang="en-GB"/>
        </a:p>
      </dgm:t>
    </dgm:pt>
    <dgm:pt modelId="{0E9C50A5-6D6B-45E6-BA65-BBA3EE44E424}">
      <dgm:prSet/>
      <dgm:spPr/>
      <dgm:t>
        <a:bodyPr/>
        <a:lstStyle/>
        <a:p>
          <a:r>
            <a:rPr lang="en-GB">
              <a:solidFill>
                <a:schemeClr val="bg1"/>
              </a:solidFill>
            </a:rPr>
            <a:t>Olivia Lightfoot-Jaques</a:t>
          </a:r>
          <a:br>
            <a:rPr lang="en-GB"/>
          </a:br>
          <a:r>
            <a:rPr lang="en-GB"/>
            <a:t>Campsite Assistant</a:t>
          </a:r>
        </a:p>
      </dgm:t>
    </dgm:pt>
    <dgm:pt modelId="{0A718698-D0C8-4A03-A03C-F0D2303A095D}" type="parTrans" cxnId="{FC6AC11A-454F-41B3-B47D-B6486A46016C}">
      <dgm:prSet/>
      <dgm:spPr/>
      <dgm:t>
        <a:bodyPr/>
        <a:lstStyle/>
        <a:p>
          <a:endParaRPr lang="en-GB"/>
        </a:p>
      </dgm:t>
    </dgm:pt>
    <dgm:pt modelId="{3A7543D6-080D-493E-BDA9-E09970CF77E9}" type="sibTrans" cxnId="{FC6AC11A-454F-41B3-B47D-B6486A46016C}">
      <dgm:prSet/>
      <dgm:spPr/>
      <dgm:t>
        <a:bodyPr/>
        <a:lstStyle/>
        <a:p>
          <a:endParaRPr lang="en-GB"/>
        </a:p>
      </dgm:t>
    </dgm:pt>
    <dgm:pt modelId="{3625ADF5-FD3A-4CFA-BF94-37BE3BD4C1B7}">
      <dgm:prSet/>
      <dgm:spPr/>
      <dgm:t>
        <a:bodyPr/>
        <a:lstStyle/>
        <a:p>
          <a:r>
            <a:rPr lang="en-GB"/>
            <a:t>Lydia Cleaver</a:t>
          </a:r>
          <a:br>
            <a:rPr lang="en-GB"/>
          </a:br>
          <a:r>
            <a:rPr lang="en-GB"/>
            <a:t>Team Reception Supervisor</a:t>
          </a:r>
        </a:p>
      </dgm:t>
    </dgm:pt>
    <dgm:pt modelId="{0E95872D-0EA8-4FE8-A3B7-D04457F8FD2E}" type="parTrans" cxnId="{3DDCE797-F9AC-4028-A121-8138467C6B93}">
      <dgm:prSet/>
      <dgm:spPr/>
      <dgm:t>
        <a:bodyPr/>
        <a:lstStyle/>
        <a:p>
          <a:endParaRPr lang="en-GB"/>
        </a:p>
      </dgm:t>
    </dgm:pt>
    <dgm:pt modelId="{AE1A710B-42FD-4BA4-B133-B55F00A33947}" type="sibTrans" cxnId="{3DDCE797-F9AC-4028-A121-8138467C6B93}">
      <dgm:prSet/>
      <dgm:spPr/>
      <dgm:t>
        <a:bodyPr/>
        <a:lstStyle/>
        <a:p>
          <a:endParaRPr lang="en-GB"/>
        </a:p>
      </dgm:t>
    </dgm:pt>
    <dgm:pt modelId="{25A4AECE-6BC7-4E6C-AD29-11E5D011B7A8}">
      <dgm:prSet/>
      <dgm:spPr/>
      <dgm:t>
        <a:bodyPr/>
        <a:lstStyle/>
        <a:p>
          <a:r>
            <a:rPr lang="en-GB"/>
            <a:t>Deborah Riley</a:t>
          </a:r>
          <a:br>
            <a:rPr lang="en-GB"/>
          </a:br>
          <a:r>
            <a:rPr lang="en-GB"/>
            <a:t>Team Receptionist</a:t>
          </a:r>
        </a:p>
      </dgm:t>
    </dgm:pt>
    <dgm:pt modelId="{1F716077-2259-4890-B181-0A64687C333A}" type="parTrans" cxnId="{797A87BE-832F-43C1-9A54-27EE34426DAA}">
      <dgm:prSet/>
      <dgm:spPr/>
      <dgm:t>
        <a:bodyPr/>
        <a:lstStyle/>
        <a:p>
          <a:endParaRPr lang="en-GB"/>
        </a:p>
      </dgm:t>
    </dgm:pt>
    <dgm:pt modelId="{CD78C40E-02B3-491C-8053-F1F272A09718}" type="sibTrans" cxnId="{797A87BE-832F-43C1-9A54-27EE34426DAA}">
      <dgm:prSet/>
      <dgm:spPr/>
      <dgm:t>
        <a:bodyPr/>
        <a:lstStyle/>
        <a:p>
          <a:endParaRPr lang="en-GB"/>
        </a:p>
      </dgm:t>
    </dgm:pt>
    <dgm:pt modelId="{F8B10F04-B831-469B-9AAC-B1A722386174}">
      <dgm:prSet/>
      <dgm:spPr/>
      <dgm:t>
        <a:bodyPr/>
        <a:lstStyle/>
        <a:p>
          <a:r>
            <a:rPr lang="en-GB"/>
            <a:t>Susie Rush</a:t>
          </a:r>
          <a:br>
            <a:rPr lang="en-GB"/>
          </a:br>
          <a:r>
            <a:rPr lang="en-GB"/>
            <a:t>Team Receptionist</a:t>
          </a:r>
        </a:p>
      </dgm:t>
    </dgm:pt>
    <dgm:pt modelId="{D33E5F41-1166-4CD5-B4EE-A31A3A767668}" type="parTrans" cxnId="{02DFB002-5608-4152-B093-51ECFD947009}">
      <dgm:prSet/>
      <dgm:spPr/>
      <dgm:t>
        <a:bodyPr/>
        <a:lstStyle/>
        <a:p>
          <a:endParaRPr lang="en-GB"/>
        </a:p>
      </dgm:t>
    </dgm:pt>
    <dgm:pt modelId="{3EF45E6D-1CF1-485F-AFEE-F54E013C3D03}" type="sibTrans" cxnId="{02DFB002-5608-4152-B093-51ECFD947009}">
      <dgm:prSet/>
      <dgm:spPr/>
      <dgm:t>
        <a:bodyPr/>
        <a:lstStyle/>
        <a:p>
          <a:endParaRPr lang="en-GB"/>
        </a:p>
      </dgm:t>
    </dgm:pt>
    <dgm:pt modelId="{F71A4F22-8A89-496C-8E6B-1E5E24ED4119}">
      <dgm:prSet/>
      <dgm:spPr/>
      <dgm:t>
        <a:bodyPr/>
        <a:lstStyle/>
        <a:p>
          <a:r>
            <a:rPr lang="en-GB"/>
            <a:t>Emma Shepherd</a:t>
          </a:r>
          <a:br>
            <a:rPr lang="en-GB"/>
          </a:br>
          <a:r>
            <a:rPr lang="en-GB"/>
            <a:t>Team Receptionist</a:t>
          </a:r>
        </a:p>
      </dgm:t>
    </dgm:pt>
    <dgm:pt modelId="{C382079B-5A2E-428F-8505-85EA9169E144}" type="parTrans" cxnId="{6C43D8D0-02ED-4E99-B9CA-DC7B600056D4}">
      <dgm:prSet/>
      <dgm:spPr/>
      <dgm:t>
        <a:bodyPr/>
        <a:lstStyle/>
        <a:p>
          <a:endParaRPr lang="en-GB"/>
        </a:p>
      </dgm:t>
    </dgm:pt>
    <dgm:pt modelId="{94D299AF-1679-4F45-8B42-01C546ECD98F}" type="sibTrans" cxnId="{6C43D8D0-02ED-4E99-B9CA-DC7B600056D4}">
      <dgm:prSet/>
      <dgm:spPr/>
      <dgm:t>
        <a:bodyPr/>
        <a:lstStyle/>
        <a:p>
          <a:endParaRPr lang="en-GB"/>
        </a:p>
      </dgm:t>
    </dgm:pt>
    <dgm:pt modelId="{32038934-6913-497E-AE3C-3718ABDBC56B}">
      <dgm:prSet phldrT="[Text]"/>
      <dgm:spPr/>
      <dgm:t>
        <a:bodyPr/>
        <a:lstStyle/>
        <a:p>
          <a:r>
            <a:rPr lang="en-GB"/>
            <a:t>Michelle Bevan</a:t>
          </a:r>
          <a:br>
            <a:rPr lang="en-GB"/>
          </a:br>
          <a:r>
            <a:rPr lang="en-GB"/>
            <a:t>Team Reception Supervisor</a:t>
          </a:r>
        </a:p>
      </dgm:t>
    </dgm:pt>
    <dgm:pt modelId="{E4B17564-B890-429A-BC5B-763C64933D8B}" type="parTrans" cxnId="{FC073F05-D6DA-4399-A90D-843B94190767}">
      <dgm:prSet/>
      <dgm:spPr/>
      <dgm:t>
        <a:bodyPr/>
        <a:lstStyle/>
        <a:p>
          <a:endParaRPr lang="en-GB"/>
        </a:p>
      </dgm:t>
    </dgm:pt>
    <dgm:pt modelId="{4A58FDA9-92D6-4483-AC17-94AC92AD79F6}" type="sibTrans" cxnId="{FC073F05-D6DA-4399-A90D-843B94190767}">
      <dgm:prSet/>
      <dgm:spPr/>
      <dgm:t>
        <a:bodyPr/>
        <a:lstStyle/>
        <a:p>
          <a:endParaRPr lang="en-GB"/>
        </a:p>
      </dgm:t>
    </dgm:pt>
    <dgm:pt modelId="{3047FC99-BE49-4C0E-8601-602B0804C2A1}">
      <dgm:prSet/>
      <dgm:spPr/>
      <dgm:t>
        <a:bodyPr/>
        <a:lstStyle/>
        <a:p>
          <a:r>
            <a:rPr lang="en-GB"/>
            <a:t>Amelia Aylett</a:t>
          </a:r>
          <a:br>
            <a:rPr lang="en-GB"/>
          </a:br>
          <a:r>
            <a:rPr lang="en-GB"/>
            <a:t>Team Receptionist</a:t>
          </a:r>
        </a:p>
      </dgm:t>
    </dgm:pt>
    <dgm:pt modelId="{30D0ACC0-EC44-40C3-B987-4FA75D1396C8}" type="parTrans" cxnId="{42857EE4-8B0B-406D-BDA0-AE578A59C4B7}">
      <dgm:prSet/>
      <dgm:spPr/>
      <dgm:t>
        <a:bodyPr/>
        <a:lstStyle/>
        <a:p>
          <a:endParaRPr lang="en-GB"/>
        </a:p>
      </dgm:t>
    </dgm:pt>
    <dgm:pt modelId="{84FB6F7F-B7C9-4926-A3C2-99984B6CE4F9}" type="sibTrans" cxnId="{42857EE4-8B0B-406D-BDA0-AE578A59C4B7}">
      <dgm:prSet/>
      <dgm:spPr/>
      <dgm:t>
        <a:bodyPr/>
        <a:lstStyle/>
        <a:p>
          <a:endParaRPr lang="en-GB"/>
        </a:p>
      </dgm:t>
    </dgm:pt>
    <dgm:pt modelId="{54158B3C-7122-4D19-B969-F11B2759A6D2}">
      <dgm:prSet/>
      <dgm:spPr/>
      <dgm:t>
        <a:bodyPr/>
        <a:lstStyle/>
        <a:p>
          <a:r>
            <a:rPr lang="en-GB"/>
            <a:t>Jenessa Neville</a:t>
          </a:r>
          <a:br>
            <a:rPr lang="en-GB"/>
          </a:br>
          <a:r>
            <a:rPr lang="en-GB"/>
            <a:t>Team Receptionist</a:t>
          </a:r>
        </a:p>
      </dgm:t>
    </dgm:pt>
    <dgm:pt modelId="{C8FA6E81-8ADC-4774-9505-79804DFC571F}" type="parTrans" cxnId="{81896E5C-0487-4983-826D-101C66D08D51}">
      <dgm:prSet/>
      <dgm:spPr/>
      <dgm:t>
        <a:bodyPr/>
        <a:lstStyle/>
        <a:p>
          <a:endParaRPr lang="en-GB"/>
        </a:p>
      </dgm:t>
    </dgm:pt>
    <dgm:pt modelId="{14750265-4B92-465B-8ED0-713BECCD3DCE}" type="sibTrans" cxnId="{81896E5C-0487-4983-826D-101C66D08D51}">
      <dgm:prSet/>
      <dgm:spPr/>
      <dgm:t>
        <a:bodyPr/>
        <a:lstStyle/>
        <a:p>
          <a:endParaRPr lang="en-GB"/>
        </a:p>
      </dgm:t>
    </dgm:pt>
    <dgm:pt modelId="{46E33587-4950-46DC-BD7B-CF518FF6767B}">
      <dgm:prSet/>
      <dgm:spPr/>
      <dgm:t>
        <a:bodyPr/>
        <a:lstStyle/>
        <a:p>
          <a:r>
            <a:rPr lang="en-GB"/>
            <a:t>Reuben Cadman</a:t>
          </a:r>
          <a:br>
            <a:rPr lang="en-GB"/>
          </a:br>
          <a:r>
            <a:rPr lang="en-GB"/>
            <a:t>Team Receptionist</a:t>
          </a:r>
        </a:p>
      </dgm:t>
    </dgm:pt>
    <dgm:pt modelId="{488DC77F-991E-48EC-8301-0AF73233402B}" type="parTrans" cxnId="{6157BACB-792A-4110-99B0-A889D6CE9F04}">
      <dgm:prSet/>
      <dgm:spPr/>
      <dgm:t>
        <a:bodyPr/>
        <a:lstStyle/>
        <a:p>
          <a:endParaRPr lang="en-GB"/>
        </a:p>
      </dgm:t>
    </dgm:pt>
    <dgm:pt modelId="{FC04F6D4-443C-40B2-B1E1-3D9BB0BA9AE7}" type="sibTrans" cxnId="{6157BACB-792A-4110-99B0-A889D6CE9F04}">
      <dgm:prSet/>
      <dgm:spPr/>
      <dgm:t>
        <a:bodyPr/>
        <a:lstStyle/>
        <a:p>
          <a:endParaRPr lang="en-GB"/>
        </a:p>
      </dgm:t>
    </dgm:pt>
    <dgm:pt modelId="{FEED6466-426C-4056-9936-B466871267C9}" type="pres">
      <dgm:prSet presAssocID="{8959C43E-3273-46B0-BEB0-DAD05A4CFF10}" presName="hierChild1" presStyleCnt="0">
        <dgm:presLayoutVars>
          <dgm:orgChart val="1"/>
          <dgm:chPref val="1"/>
          <dgm:dir/>
          <dgm:animOne val="branch"/>
          <dgm:animLvl val="lvl"/>
          <dgm:resizeHandles/>
        </dgm:presLayoutVars>
      </dgm:prSet>
      <dgm:spPr/>
    </dgm:pt>
    <dgm:pt modelId="{384CD2FE-1B1C-44A6-B0DE-2705F50658B4}" type="pres">
      <dgm:prSet presAssocID="{50EBA153-DEAB-47B5-95B3-76FC6B463AA4}" presName="hierRoot1" presStyleCnt="0">
        <dgm:presLayoutVars>
          <dgm:hierBranch val="init"/>
        </dgm:presLayoutVars>
      </dgm:prSet>
      <dgm:spPr/>
    </dgm:pt>
    <dgm:pt modelId="{ED48FC16-CD10-4420-89EC-2E9FC8E62E5C}" type="pres">
      <dgm:prSet presAssocID="{50EBA153-DEAB-47B5-95B3-76FC6B463AA4}" presName="rootComposite1" presStyleCnt="0"/>
      <dgm:spPr/>
    </dgm:pt>
    <dgm:pt modelId="{A0030FB0-550B-44ED-9295-4D38328AACD2}" type="pres">
      <dgm:prSet presAssocID="{50EBA153-DEAB-47B5-95B3-76FC6B463AA4}" presName="rootText1" presStyleLbl="node0" presStyleIdx="0" presStyleCnt="1">
        <dgm:presLayoutVars>
          <dgm:chPref val="3"/>
        </dgm:presLayoutVars>
      </dgm:prSet>
      <dgm:spPr/>
    </dgm:pt>
    <dgm:pt modelId="{F395D337-240E-4BF1-9198-BAFE0F7CF08B}" type="pres">
      <dgm:prSet presAssocID="{50EBA153-DEAB-47B5-95B3-76FC6B463AA4}" presName="rootConnector1" presStyleLbl="node1" presStyleIdx="0" presStyleCnt="0"/>
      <dgm:spPr/>
    </dgm:pt>
    <dgm:pt modelId="{62DA11D6-36FD-471C-9DBD-3C5086C08328}" type="pres">
      <dgm:prSet presAssocID="{50EBA153-DEAB-47B5-95B3-76FC6B463AA4}" presName="hierChild2" presStyleCnt="0"/>
      <dgm:spPr/>
    </dgm:pt>
    <dgm:pt modelId="{A2982921-9AFF-429E-990F-5021E97976B3}" type="pres">
      <dgm:prSet presAssocID="{50EBA153-DEAB-47B5-95B3-76FC6B463AA4}" presName="hierChild3" presStyleCnt="0"/>
      <dgm:spPr/>
    </dgm:pt>
    <dgm:pt modelId="{A2A5CA61-957D-4172-81A4-E522B3E41DFF}" type="pres">
      <dgm:prSet presAssocID="{26B14C4E-DE9F-40DF-A41D-922F1CAB6561}" presName="Name111" presStyleLbl="parChTrans1D2" presStyleIdx="0" presStyleCnt="1"/>
      <dgm:spPr/>
    </dgm:pt>
    <dgm:pt modelId="{D19BB9C6-B153-4A88-B38A-9821AA5451E0}" type="pres">
      <dgm:prSet presAssocID="{AE53096C-06AF-443E-A117-9CAA883614E6}" presName="hierRoot3" presStyleCnt="0">
        <dgm:presLayoutVars>
          <dgm:hierBranch val="init"/>
        </dgm:presLayoutVars>
      </dgm:prSet>
      <dgm:spPr/>
    </dgm:pt>
    <dgm:pt modelId="{6768DA1D-9B00-45F4-AE9F-72C1ADC06E37}" type="pres">
      <dgm:prSet presAssocID="{AE53096C-06AF-443E-A117-9CAA883614E6}" presName="rootComposite3" presStyleCnt="0"/>
      <dgm:spPr/>
    </dgm:pt>
    <dgm:pt modelId="{08887906-0170-42AC-BF36-2B141FCF50A9}" type="pres">
      <dgm:prSet presAssocID="{AE53096C-06AF-443E-A117-9CAA883614E6}" presName="rootText3" presStyleLbl="asst1" presStyleIdx="0" presStyleCnt="1">
        <dgm:presLayoutVars>
          <dgm:chPref val="3"/>
        </dgm:presLayoutVars>
      </dgm:prSet>
      <dgm:spPr/>
    </dgm:pt>
    <dgm:pt modelId="{0B454B8C-0095-43EF-947C-D2485EF11664}" type="pres">
      <dgm:prSet presAssocID="{AE53096C-06AF-443E-A117-9CAA883614E6}" presName="rootConnector3" presStyleLbl="asst1" presStyleIdx="0" presStyleCnt="1"/>
      <dgm:spPr/>
    </dgm:pt>
    <dgm:pt modelId="{272F9B5E-39D1-49E7-96BA-0E719CBB0591}" type="pres">
      <dgm:prSet presAssocID="{AE53096C-06AF-443E-A117-9CAA883614E6}" presName="hierChild6" presStyleCnt="0"/>
      <dgm:spPr/>
    </dgm:pt>
    <dgm:pt modelId="{3CB68E42-DF66-4C79-B52A-C9936DC72623}" type="pres">
      <dgm:prSet presAssocID="{08D46E29-9ECC-476C-99DF-3319588AF429}" presName="Name37" presStyleLbl="parChTrans1D3" presStyleIdx="0" presStyleCnt="5"/>
      <dgm:spPr/>
    </dgm:pt>
    <dgm:pt modelId="{4CCBED47-6030-4ED0-B665-D1CBD70CEED0}" type="pres">
      <dgm:prSet presAssocID="{29802EE9-26B2-485B-9A3D-E7559AC01DC2}" presName="hierRoot2" presStyleCnt="0">
        <dgm:presLayoutVars>
          <dgm:hierBranch val="init"/>
        </dgm:presLayoutVars>
      </dgm:prSet>
      <dgm:spPr/>
    </dgm:pt>
    <dgm:pt modelId="{4B9F941F-AFF9-4A38-9875-D7176F1201A2}" type="pres">
      <dgm:prSet presAssocID="{29802EE9-26B2-485B-9A3D-E7559AC01DC2}" presName="rootComposite" presStyleCnt="0"/>
      <dgm:spPr/>
    </dgm:pt>
    <dgm:pt modelId="{346BC407-68E4-4BA1-A234-39EB50E27577}" type="pres">
      <dgm:prSet presAssocID="{29802EE9-26B2-485B-9A3D-E7559AC01DC2}" presName="rootText" presStyleLbl="node3" presStyleIdx="0" presStyleCnt="5">
        <dgm:presLayoutVars>
          <dgm:chPref val="3"/>
        </dgm:presLayoutVars>
      </dgm:prSet>
      <dgm:spPr/>
    </dgm:pt>
    <dgm:pt modelId="{7CA30882-26D7-4590-B598-4D900B34D88C}" type="pres">
      <dgm:prSet presAssocID="{29802EE9-26B2-485B-9A3D-E7559AC01DC2}" presName="rootConnector" presStyleLbl="node3" presStyleIdx="0" presStyleCnt="5"/>
      <dgm:spPr/>
    </dgm:pt>
    <dgm:pt modelId="{CDA3E745-941D-44CB-9C50-123247EBCC20}" type="pres">
      <dgm:prSet presAssocID="{29802EE9-26B2-485B-9A3D-E7559AC01DC2}" presName="hierChild4" presStyleCnt="0"/>
      <dgm:spPr/>
    </dgm:pt>
    <dgm:pt modelId="{CED3B841-3AEA-411C-99AE-EAEB22B6CE8C}" type="pres">
      <dgm:prSet presAssocID="{29802EE9-26B2-485B-9A3D-E7559AC01DC2}" presName="hierChild5" presStyleCnt="0"/>
      <dgm:spPr/>
    </dgm:pt>
    <dgm:pt modelId="{82D084E3-B905-4535-8E2E-4CEA9B03388D}" type="pres">
      <dgm:prSet presAssocID="{5750BFC3-A69A-40EF-AB1F-0D4DE69BA07F}" presName="Name37" presStyleLbl="parChTrans1D3" presStyleIdx="1" presStyleCnt="5"/>
      <dgm:spPr/>
    </dgm:pt>
    <dgm:pt modelId="{90917A94-0B50-41F9-90C6-58E2AE48C4FD}" type="pres">
      <dgm:prSet presAssocID="{2527E5EC-1C13-4E14-8F53-2EC74F0C755E}" presName="hierRoot2" presStyleCnt="0">
        <dgm:presLayoutVars>
          <dgm:hierBranch val="init"/>
        </dgm:presLayoutVars>
      </dgm:prSet>
      <dgm:spPr/>
    </dgm:pt>
    <dgm:pt modelId="{DE9096F1-2B87-4D26-9D8B-9234752E4456}" type="pres">
      <dgm:prSet presAssocID="{2527E5EC-1C13-4E14-8F53-2EC74F0C755E}" presName="rootComposite" presStyleCnt="0"/>
      <dgm:spPr/>
    </dgm:pt>
    <dgm:pt modelId="{A6DC51D9-E41D-4E27-A485-36DD84211BE6}" type="pres">
      <dgm:prSet presAssocID="{2527E5EC-1C13-4E14-8F53-2EC74F0C755E}" presName="rootText" presStyleLbl="node3" presStyleIdx="1" presStyleCnt="5">
        <dgm:presLayoutVars>
          <dgm:chPref val="3"/>
        </dgm:presLayoutVars>
      </dgm:prSet>
      <dgm:spPr/>
    </dgm:pt>
    <dgm:pt modelId="{C942D521-1279-49A6-A66F-C161B43B6D24}" type="pres">
      <dgm:prSet presAssocID="{2527E5EC-1C13-4E14-8F53-2EC74F0C755E}" presName="rootConnector" presStyleLbl="node3" presStyleIdx="1" presStyleCnt="5"/>
      <dgm:spPr/>
    </dgm:pt>
    <dgm:pt modelId="{0707763E-AA66-4D58-9C77-B27CF03513F0}" type="pres">
      <dgm:prSet presAssocID="{2527E5EC-1C13-4E14-8F53-2EC74F0C755E}" presName="hierChild4" presStyleCnt="0"/>
      <dgm:spPr/>
    </dgm:pt>
    <dgm:pt modelId="{5A919C5A-BCCD-403C-9B61-0A587E67833F}" type="pres">
      <dgm:prSet presAssocID="{2527E5EC-1C13-4E14-8F53-2EC74F0C755E}" presName="hierChild5" presStyleCnt="0"/>
      <dgm:spPr/>
    </dgm:pt>
    <dgm:pt modelId="{DDFE58CD-5C1B-4EF4-B629-42F33102C1E8}" type="pres">
      <dgm:prSet presAssocID="{6248F4A4-A57B-4A28-BA0A-4D46EA5203B5}" presName="Name37" presStyleLbl="parChTrans1D3" presStyleIdx="2" presStyleCnt="5"/>
      <dgm:spPr/>
    </dgm:pt>
    <dgm:pt modelId="{16AD0256-D481-4A11-818E-7DC0E18FB0D9}" type="pres">
      <dgm:prSet presAssocID="{974BF6CF-F78F-457B-B18D-FC29B8BB2BB2}" presName="hierRoot2" presStyleCnt="0">
        <dgm:presLayoutVars>
          <dgm:hierBranch val="init"/>
        </dgm:presLayoutVars>
      </dgm:prSet>
      <dgm:spPr/>
    </dgm:pt>
    <dgm:pt modelId="{591020A0-488E-45D3-ABAC-E1BAF765D952}" type="pres">
      <dgm:prSet presAssocID="{974BF6CF-F78F-457B-B18D-FC29B8BB2BB2}" presName="rootComposite" presStyleCnt="0"/>
      <dgm:spPr/>
    </dgm:pt>
    <dgm:pt modelId="{24FCE487-E5D1-4FD9-9167-B8EA391ED252}" type="pres">
      <dgm:prSet presAssocID="{974BF6CF-F78F-457B-B18D-FC29B8BB2BB2}" presName="rootText" presStyleLbl="node3" presStyleIdx="2" presStyleCnt="5">
        <dgm:presLayoutVars>
          <dgm:chPref val="3"/>
        </dgm:presLayoutVars>
      </dgm:prSet>
      <dgm:spPr/>
    </dgm:pt>
    <dgm:pt modelId="{DDCDE059-7F18-42E7-B3AC-8875835C41B5}" type="pres">
      <dgm:prSet presAssocID="{974BF6CF-F78F-457B-B18D-FC29B8BB2BB2}" presName="rootConnector" presStyleLbl="node3" presStyleIdx="2" presStyleCnt="5"/>
      <dgm:spPr/>
    </dgm:pt>
    <dgm:pt modelId="{26FF31FA-C559-4B40-894D-DB94F381524D}" type="pres">
      <dgm:prSet presAssocID="{974BF6CF-F78F-457B-B18D-FC29B8BB2BB2}" presName="hierChild4" presStyleCnt="0"/>
      <dgm:spPr/>
    </dgm:pt>
    <dgm:pt modelId="{6C30F461-FAA0-4CA3-9550-2CFA43F5836D}" type="pres">
      <dgm:prSet presAssocID="{BB536F39-0D85-4E9A-97AA-814A95FA64B8}" presName="Name37" presStyleLbl="parChTrans1D4" presStyleIdx="0" presStyleCnt="9"/>
      <dgm:spPr/>
    </dgm:pt>
    <dgm:pt modelId="{B3A4AE5A-A291-47F1-8C67-93FDAD17AE40}" type="pres">
      <dgm:prSet presAssocID="{C2345A16-873D-4E39-B99C-06200EB42BBE}" presName="hierRoot2" presStyleCnt="0">
        <dgm:presLayoutVars>
          <dgm:hierBranch val="init"/>
        </dgm:presLayoutVars>
      </dgm:prSet>
      <dgm:spPr/>
    </dgm:pt>
    <dgm:pt modelId="{5D7D1E76-9D0E-4F25-B9D5-87488B1B996E}" type="pres">
      <dgm:prSet presAssocID="{C2345A16-873D-4E39-B99C-06200EB42BBE}" presName="rootComposite" presStyleCnt="0"/>
      <dgm:spPr/>
    </dgm:pt>
    <dgm:pt modelId="{D3BF4EA0-2357-42EF-BA79-D8E99141CDE4}" type="pres">
      <dgm:prSet presAssocID="{C2345A16-873D-4E39-B99C-06200EB42BBE}" presName="rootText" presStyleLbl="node4" presStyleIdx="0" presStyleCnt="9">
        <dgm:presLayoutVars>
          <dgm:chPref val="3"/>
        </dgm:presLayoutVars>
      </dgm:prSet>
      <dgm:spPr/>
    </dgm:pt>
    <dgm:pt modelId="{E725A6A3-D3AD-4DA2-A034-2F8AF93B154A}" type="pres">
      <dgm:prSet presAssocID="{C2345A16-873D-4E39-B99C-06200EB42BBE}" presName="rootConnector" presStyleLbl="node4" presStyleIdx="0" presStyleCnt="9"/>
      <dgm:spPr/>
    </dgm:pt>
    <dgm:pt modelId="{C2592E01-91E4-4520-A1E7-B0A7E29D9D8F}" type="pres">
      <dgm:prSet presAssocID="{C2345A16-873D-4E39-B99C-06200EB42BBE}" presName="hierChild4" presStyleCnt="0"/>
      <dgm:spPr/>
    </dgm:pt>
    <dgm:pt modelId="{FDF15A23-6640-4260-9D43-C205321D1D2F}" type="pres">
      <dgm:prSet presAssocID="{C2345A16-873D-4E39-B99C-06200EB42BBE}" presName="hierChild5" presStyleCnt="0"/>
      <dgm:spPr/>
    </dgm:pt>
    <dgm:pt modelId="{40D22166-AEEC-4D4F-9342-1CDDACB72A87}" type="pres">
      <dgm:prSet presAssocID="{BEEF7345-4F6C-4BE5-9133-CE2BA96BD200}" presName="Name37" presStyleLbl="parChTrans1D4" presStyleIdx="1" presStyleCnt="9"/>
      <dgm:spPr/>
    </dgm:pt>
    <dgm:pt modelId="{EF080EEB-D294-49F8-A9C1-9B716B5719EA}" type="pres">
      <dgm:prSet presAssocID="{3B0D1C7F-F276-418E-B6AB-000267451B87}" presName="hierRoot2" presStyleCnt="0">
        <dgm:presLayoutVars>
          <dgm:hierBranch val="init"/>
        </dgm:presLayoutVars>
      </dgm:prSet>
      <dgm:spPr/>
    </dgm:pt>
    <dgm:pt modelId="{B4C21082-A7DE-4F24-B9AA-B40A70BB7896}" type="pres">
      <dgm:prSet presAssocID="{3B0D1C7F-F276-418E-B6AB-000267451B87}" presName="rootComposite" presStyleCnt="0"/>
      <dgm:spPr/>
    </dgm:pt>
    <dgm:pt modelId="{CBE7FB4C-A113-43DA-8D06-921913FEF312}" type="pres">
      <dgm:prSet presAssocID="{3B0D1C7F-F276-418E-B6AB-000267451B87}" presName="rootText" presStyleLbl="node4" presStyleIdx="1" presStyleCnt="9">
        <dgm:presLayoutVars>
          <dgm:chPref val="3"/>
        </dgm:presLayoutVars>
      </dgm:prSet>
      <dgm:spPr/>
    </dgm:pt>
    <dgm:pt modelId="{86CC313A-372B-494A-838A-D9E37C8C79D6}" type="pres">
      <dgm:prSet presAssocID="{3B0D1C7F-F276-418E-B6AB-000267451B87}" presName="rootConnector" presStyleLbl="node4" presStyleIdx="1" presStyleCnt="9"/>
      <dgm:spPr/>
    </dgm:pt>
    <dgm:pt modelId="{8D8E5563-BFE9-4C55-9D61-BDE434BBD587}" type="pres">
      <dgm:prSet presAssocID="{3B0D1C7F-F276-418E-B6AB-000267451B87}" presName="hierChild4" presStyleCnt="0"/>
      <dgm:spPr/>
    </dgm:pt>
    <dgm:pt modelId="{71B1B3EF-2BD0-4CEB-9FDC-443F8E0C6B21}" type="pres">
      <dgm:prSet presAssocID="{3B0D1C7F-F276-418E-B6AB-000267451B87}" presName="hierChild5" presStyleCnt="0"/>
      <dgm:spPr/>
    </dgm:pt>
    <dgm:pt modelId="{0A542907-ADCF-4987-8075-AC78E1BA7D53}" type="pres">
      <dgm:prSet presAssocID="{0A718698-D0C8-4A03-A03C-F0D2303A095D}" presName="Name37" presStyleLbl="parChTrans1D4" presStyleIdx="2" presStyleCnt="9"/>
      <dgm:spPr/>
    </dgm:pt>
    <dgm:pt modelId="{434CE8B1-3B62-43B3-B40D-40AEC438C798}" type="pres">
      <dgm:prSet presAssocID="{0E9C50A5-6D6B-45E6-BA65-BBA3EE44E424}" presName="hierRoot2" presStyleCnt="0">
        <dgm:presLayoutVars>
          <dgm:hierBranch val="init"/>
        </dgm:presLayoutVars>
      </dgm:prSet>
      <dgm:spPr/>
    </dgm:pt>
    <dgm:pt modelId="{6837D8F6-153A-4FC5-8956-CCCCA5CCE003}" type="pres">
      <dgm:prSet presAssocID="{0E9C50A5-6D6B-45E6-BA65-BBA3EE44E424}" presName="rootComposite" presStyleCnt="0"/>
      <dgm:spPr/>
    </dgm:pt>
    <dgm:pt modelId="{F51F6C9E-9C65-48F1-89D0-487308590C08}" type="pres">
      <dgm:prSet presAssocID="{0E9C50A5-6D6B-45E6-BA65-BBA3EE44E424}" presName="rootText" presStyleLbl="node4" presStyleIdx="2" presStyleCnt="9">
        <dgm:presLayoutVars>
          <dgm:chPref val="3"/>
        </dgm:presLayoutVars>
      </dgm:prSet>
      <dgm:spPr/>
    </dgm:pt>
    <dgm:pt modelId="{C7FBA208-6914-4C9B-9D03-479696F65BA0}" type="pres">
      <dgm:prSet presAssocID="{0E9C50A5-6D6B-45E6-BA65-BBA3EE44E424}" presName="rootConnector" presStyleLbl="node4" presStyleIdx="2" presStyleCnt="9"/>
      <dgm:spPr/>
    </dgm:pt>
    <dgm:pt modelId="{F65BC4CB-B037-4958-A20A-B3F23C28C835}" type="pres">
      <dgm:prSet presAssocID="{0E9C50A5-6D6B-45E6-BA65-BBA3EE44E424}" presName="hierChild4" presStyleCnt="0"/>
      <dgm:spPr/>
    </dgm:pt>
    <dgm:pt modelId="{2E63524E-F8AE-40B7-8CFF-ABBA06C17C76}" type="pres">
      <dgm:prSet presAssocID="{0E9C50A5-6D6B-45E6-BA65-BBA3EE44E424}" presName="hierChild5" presStyleCnt="0"/>
      <dgm:spPr/>
    </dgm:pt>
    <dgm:pt modelId="{DE0A2E28-8FE3-418C-AF93-8DAAC51371B2}" type="pres">
      <dgm:prSet presAssocID="{974BF6CF-F78F-457B-B18D-FC29B8BB2BB2}" presName="hierChild5" presStyleCnt="0"/>
      <dgm:spPr/>
    </dgm:pt>
    <dgm:pt modelId="{36020BEA-D0F1-417A-A57B-16885AE89AAC}" type="pres">
      <dgm:prSet presAssocID="{0E95872D-0EA8-4FE8-A3B7-D04457F8FD2E}" presName="Name37" presStyleLbl="parChTrans1D3" presStyleIdx="3" presStyleCnt="5"/>
      <dgm:spPr/>
    </dgm:pt>
    <dgm:pt modelId="{31E51ADE-A9D2-4F38-8507-B4D24DEF7C36}" type="pres">
      <dgm:prSet presAssocID="{3625ADF5-FD3A-4CFA-BF94-37BE3BD4C1B7}" presName="hierRoot2" presStyleCnt="0">
        <dgm:presLayoutVars>
          <dgm:hierBranch val="init"/>
        </dgm:presLayoutVars>
      </dgm:prSet>
      <dgm:spPr/>
    </dgm:pt>
    <dgm:pt modelId="{010836FE-E72E-460D-B220-E1B55851268A}" type="pres">
      <dgm:prSet presAssocID="{3625ADF5-FD3A-4CFA-BF94-37BE3BD4C1B7}" presName="rootComposite" presStyleCnt="0"/>
      <dgm:spPr/>
    </dgm:pt>
    <dgm:pt modelId="{1B6A80D2-AE8C-4EE7-8F99-4C5797FEB573}" type="pres">
      <dgm:prSet presAssocID="{3625ADF5-FD3A-4CFA-BF94-37BE3BD4C1B7}" presName="rootText" presStyleLbl="node3" presStyleIdx="3" presStyleCnt="5">
        <dgm:presLayoutVars>
          <dgm:chPref val="3"/>
        </dgm:presLayoutVars>
      </dgm:prSet>
      <dgm:spPr/>
    </dgm:pt>
    <dgm:pt modelId="{65ED63EA-B76F-4B2B-846C-8A48A4B3E248}" type="pres">
      <dgm:prSet presAssocID="{3625ADF5-FD3A-4CFA-BF94-37BE3BD4C1B7}" presName="rootConnector" presStyleLbl="node3" presStyleIdx="3" presStyleCnt="5"/>
      <dgm:spPr/>
    </dgm:pt>
    <dgm:pt modelId="{9D3D0C48-6893-4441-B3C0-5E2CE51ED8FF}" type="pres">
      <dgm:prSet presAssocID="{3625ADF5-FD3A-4CFA-BF94-37BE3BD4C1B7}" presName="hierChild4" presStyleCnt="0"/>
      <dgm:spPr/>
    </dgm:pt>
    <dgm:pt modelId="{E1273A13-5575-47AA-823F-F38C60439BDE}" type="pres">
      <dgm:prSet presAssocID="{1F716077-2259-4890-B181-0A64687C333A}" presName="Name37" presStyleLbl="parChTrans1D4" presStyleIdx="3" presStyleCnt="9"/>
      <dgm:spPr/>
    </dgm:pt>
    <dgm:pt modelId="{1B1626D6-7A72-42A3-9AD9-40B2A808522A}" type="pres">
      <dgm:prSet presAssocID="{25A4AECE-6BC7-4E6C-AD29-11E5D011B7A8}" presName="hierRoot2" presStyleCnt="0">
        <dgm:presLayoutVars>
          <dgm:hierBranch val="init"/>
        </dgm:presLayoutVars>
      </dgm:prSet>
      <dgm:spPr/>
    </dgm:pt>
    <dgm:pt modelId="{739C2253-B2AD-4AB4-AF2C-92960D30D31E}" type="pres">
      <dgm:prSet presAssocID="{25A4AECE-6BC7-4E6C-AD29-11E5D011B7A8}" presName="rootComposite" presStyleCnt="0"/>
      <dgm:spPr/>
    </dgm:pt>
    <dgm:pt modelId="{68811174-5028-42EC-A93D-4653D23A2DFA}" type="pres">
      <dgm:prSet presAssocID="{25A4AECE-6BC7-4E6C-AD29-11E5D011B7A8}" presName="rootText" presStyleLbl="node4" presStyleIdx="3" presStyleCnt="9">
        <dgm:presLayoutVars>
          <dgm:chPref val="3"/>
        </dgm:presLayoutVars>
      </dgm:prSet>
      <dgm:spPr/>
    </dgm:pt>
    <dgm:pt modelId="{8777D47A-9486-41F4-86DF-57713AB83731}" type="pres">
      <dgm:prSet presAssocID="{25A4AECE-6BC7-4E6C-AD29-11E5D011B7A8}" presName="rootConnector" presStyleLbl="node4" presStyleIdx="3" presStyleCnt="9"/>
      <dgm:spPr/>
    </dgm:pt>
    <dgm:pt modelId="{4C379B54-6AF6-41E3-B00A-A9EAE54BB9DA}" type="pres">
      <dgm:prSet presAssocID="{25A4AECE-6BC7-4E6C-AD29-11E5D011B7A8}" presName="hierChild4" presStyleCnt="0"/>
      <dgm:spPr/>
    </dgm:pt>
    <dgm:pt modelId="{6AA16442-6DAC-445C-9C56-FD4A29C09184}" type="pres">
      <dgm:prSet presAssocID="{25A4AECE-6BC7-4E6C-AD29-11E5D011B7A8}" presName="hierChild5" presStyleCnt="0"/>
      <dgm:spPr/>
    </dgm:pt>
    <dgm:pt modelId="{7CC16487-1C6E-4009-BD22-C72C36ED947B}" type="pres">
      <dgm:prSet presAssocID="{D33E5F41-1166-4CD5-B4EE-A31A3A767668}" presName="Name37" presStyleLbl="parChTrans1D4" presStyleIdx="4" presStyleCnt="9"/>
      <dgm:spPr/>
    </dgm:pt>
    <dgm:pt modelId="{CD772FDD-24C8-4544-869B-7FBD486DA67C}" type="pres">
      <dgm:prSet presAssocID="{F8B10F04-B831-469B-9AAC-B1A722386174}" presName="hierRoot2" presStyleCnt="0">
        <dgm:presLayoutVars>
          <dgm:hierBranch val="init"/>
        </dgm:presLayoutVars>
      </dgm:prSet>
      <dgm:spPr/>
    </dgm:pt>
    <dgm:pt modelId="{ADEF8079-2216-453C-B24A-354BD9F28EDE}" type="pres">
      <dgm:prSet presAssocID="{F8B10F04-B831-469B-9AAC-B1A722386174}" presName="rootComposite" presStyleCnt="0"/>
      <dgm:spPr/>
    </dgm:pt>
    <dgm:pt modelId="{D93A6FBC-6AFD-454B-ACC7-72B29864D657}" type="pres">
      <dgm:prSet presAssocID="{F8B10F04-B831-469B-9AAC-B1A722386174}" presName="rootText" presStyleLbl="node4" presStyleIdx="4" presStyleCnt="9">
        <dgm:presLayoutVars>
          <dgm:chPref val="3"/>
        </dgm:presLayoutVars>
      </dgm:prSet>
      <dgm:spPr/>
    </dgm:pt>
    <dgm:pt modelId="{F0CE96F8-7095-4E71-9FE3-1BA2697F3D8E}" type="pres">
      <dgm:prSet presAssocID="{F8B10F04-B831-469B-9AAC-B1A722386174}" presName="rootConnector" presStyleLbl="node4" presStyleIdx="4" presStyleCnt="9"/>
      <dgm:spPr/>
    </dgm:pt>
    <dgm:pt modelId="{2B1EF024-9E95-442A-AC6F-1AD68EB8319B}" type="pres">
      <dgm:prSet presAssocID="{F8B10F04-B831-469B-9AAC-B1A722386174}" presName="hierChild4" presStyleCnt="0"/>
      <dgm:spPr/>
    </dgm:pt>
    <dgm:pt modelId="{E526CEE7-E534-4267-949C-6713D81A6EAA}" type="pres">
      <dgm:prSet presAssocID="{F8B10F04-B831-469B-9AAC-B1A722386174}" presName="hierChild5" presStyleCnt="0"/>
      <dgm:spPr/>
    </dgm:pt>
    <dgm:pt modelId="{E97FE619-42BD-47C6-8692-81846FD601D0}" type="pres">
      <dgm:prSet presAssocID="{C382079B-5A2E-428F-8505-85EA9169E144}" presName="Name37" presStyleLbl="parChTrans1D4" presStyleIdx="5" presStyleCnt="9"/>
      <dgm:spPr/>
    </dgm:pt>
    <dgm:pt modelId="{A0AA7ED9-BA17-4351-BA7E-8530CC134296}" type="pres">
      <dgm:prSet presAssocID="{F71A4F22-8A89-496C-8E6B-1E5E24ED4119}" presName="hierRoot2" presStyleCnt="0">
        <dgm:presLayoutVars>
          <dgm:hierBranch val="init"/>
        </dgm:presLayoutVars>
      </dgm:prSet>
      <dgm:spPr/>
    </dgm:pt>
    <dgm:pt modelId="{C6BD4546-F2C2-4A1E-BD50-BED0883B1883}" type="pres">
      <dgm:prSet presAssocID="{F71A4F22-8A89-496C-8E6B-1E5E24ED4119}" presName="rootComposite" presStyleCnt="0"/>
      <dgm:spPr/>
    </dgm:pt>
    <dgm:pt modelId="{48A8EBA3-B21A-44AE-9CAD-BA6E6223AD96}" type="pres">
      <dgm:prSet presAssocID="{F71A4F22-8A89-496C-8E6B-1E5E24ED4119}" presName="rootText" presStyleLbl="node4" presStyleIdx="5" presStyleCnt="9">
        <dgm:presLayoutVars>
          <dgm:chPref val="3"/>
        </dgm:presLayoutVars>
      </dgm:prSet>
      <dgm:spPr/>
    </dgm:pt>
    <dgm:pt modelId="{BF3965D0-3376-49CF-909D-34F8AA817CE4}" type="pres">
      <dgm:prSet presAssocID="{F71A4F22-8A89-496C-8E6B-1E5E24ED4119}" presName="rootConnector" presStyleLbl="node4" presStyleIdx="5" presStyleCnt="9"/>
      <dgm:spPr/>
    </dgm:pt>
    <dgm:pt modelId="{B098A2C7-A91E-495F-A606-68F327C340E2}" type="pres">
      <dgm:prSet presAssocID="{F71A4F22-8A89-496C-8E6B-1E5E24ED4119}" presName="hierChild4" presStyleCnt="0"/>
      <dgm:spPr/>
    </dgm:pt>
    <dgm:pt modelId="{8F556715-F875-4BC2-8CBA-28FF99AFB87F}" type="pres">
      <dgm:prSet presAssocID="{F71A4F22-8A89-496C-8E6B-1E5E24ED4119}" presName="hierChild5" presStyleCnt="0"/>
      <dgm:spPr/>
    </dgm:pt>
    <dgm:pt modelId="{69F730F2-5A54-4720-B955-8F63559D611F}" type="pres">
      <dgm:prSet presAssocID="{3625ADF5-FD3A-4CFA-BF94-37BE3BD4C1B7}" presName="hierChild5" presStyleCnt="0"/>
      <dgm:spPr/>
    </dgm:pt>
    <dgm:pt modelId="{5C06B61C-98D2-47B4-9600-6570824B0058}" type="pres">
      <dgm:prSet presAssocID="{E4B17564-B890-429A-BC5B-763C64933D8B}" presName="Name37" presStyleLbl="parChTrans1D3" presStyleIdx="4" presStyleCnt="5"/>
      <dgm:spPr/>
    </dgm:pt>
    <dgm:pt modelId="{EEE5C992-32C5-44AA-8298-F148E55F62DA}" type="pres">
      <dgm:prSet presAssocID="{32038934-6913-497E-AE3C-3718ABDBC56B}" presName="hierRoot2" presStyleCnt="0">
        <dgm:presLayoutVars>
          <dgm:hierBranch val="init"/>
        </dgm:presLayoutVars>
      </dgm:prSet>
      <dgm:spPr/>
    </dgm:pt>
    <dgm:pt modelId="{85C48E60-304F-47D1-BCB9-B2B77A18A666}" type="pres">
      <dgm:prSet presAssocID="{32038934-6913-497E-AE3C-3718ABDBC56B}" presName="rootComposite" presStyleCnt="0"/>
      <dgm:spPr/>
    </dgm:pt>
    <dgm:pt modelId="{C1CCA18C-7E99-4E13-B5E3-31A0D344ED02}" type="pres">
      <dgm:prSet presAssocID="{32038934-6913-497E-AE3C-3718ABDBC56B}" presName="rootText" presStyleLbl="node3" presStyleIdx="4" presStyleCnt="5">
        <dgm:presLayoutVars>
          <dgm:chPref val="3"/>
        </dgm:presLayoutVars>
      </dgm:prSet>
      <dgm:spPr/>
    </dgm:pt>
    <dgm:pt modelId="{1F52614E-74A9-45CE-B9C8-C4DEE5437EE4}" type="pres">
      <dgm:prSet presAssocID="{32038934-6913-497E-AE3C-3718ABDBC56B}" presName="rootConnector" presStyleLbl="node3" presStyleIdx="4" presStyleCnt="5"/>
      <dgm:spPr/>
    </dgm:pt>
    <dgm:pt modelId="{8E4A31D5-9EA1-4AD4-AF09-EE6CBC0518F6}" type="pres">
      <dgm:prSet presAssocID="{32038934-6913-497E-AE3C-3718ABDBC56B}" presName="hierChild4" presStyleCnt="0"/>
      <dgm:spPr/>
    </dgm:pt>
    <dgm:pt modelId="{B54F6A88-7A73-4A5D-89C7-AF86A1A4AAAA}" type="pres">
      <dgm:prSet presAssocID="{30D0ACC0-EC44-40C3-B987-4FA75D1396C8}" presName="Name37" presStyleLbl="parChTrans1D4" presStyleIdx="6" presStyleCnt="9"/>
      <dgm:spPr/>
    </dgm:pt>
    <dgm:pt modelId="{D1074921-16B7-43BC-94DC-0E717CCB31FB}" type="pres">
      <dgm:prSet presAssocID="{3047FC99-BE49-4C0E-8601-602B0804C2A1}" presName="hierRoot2" presStyleCnt="0">
        <dgm:presLayoutVars>
          <dgm:hierBranch val="init"/>
        </dgm:presLayoutVars>
      </dgm:prSet>
      <dgm:spPr/>
    </dgm:pt>
    <dgm:pt modelId="{59A6B98B-E3D4-4464-B8F9-649D98FC3F8F}" type="pres">
      <dgm:prSet presAssocID="{3047FC99-BE49-4C0E-8601-602B0804C2A1}" presName="rootComposite" presStyleCnt="0"/>
      <dgm:spPr/>
    </dgm:pt>
    <dgm:pt modelId="{8806AE79-11DD-42D6-B04E-D35D81B8E749}" type="pres">
      <dgm:prSet presAssocID="{3047FC99-BE49-4C0E-8601-602B0804C2A1}" presName="rootText" presStyleLbl="node4" presStyleIdx="6" presStyleCnt="9">
        <dgm:presLayoutVars>
          <dgm:chPref val="3"/>
        </dgm:presLayoutVars>
      </dgm:prSet>
      <dgm:spPr/>
    </dgm:pt>
    <dgm:pt modelId="{B02FF06C-3A3A-4DFC-BF3C-02708A031427}" type="pres">
      <dgm:prSet presAssocID="{3047FC99-BE49-4C0E-8601-602B0804C2A1}" presName="rootConnector" presStyleLbl="node4" presStyleIdx="6" presStyleCnt="9"/>
      <dgm:spPr/>
    </dgm:pt>
    <dgm:pt modelId="{81B63E94-29EA-44CA-A092-23FE5F16EF3A}" type="pres">
      <dgm:prSet presAssocID="{3047FC99-BE49-4C0E-8601-602B0804C2A1}" presName="hierChild4" presStyleCnt="0"/>
      <dgm:spPr/>
    </dgm:pt>
    <dgm:pt modelId="{0485DB20-3A9B-4D87-BE3B-C505F594B37D}" type="pres">
      <dgm:prSet presAssocID="{3047FC99-BE49-4C0E-8601-602B0804C2A1}" presName="hierChild5" presStyleCnt="0"/>
      <dgm:spPr/>
    </dgm:pt>
    <dgm:pt modelId="{9F9360F8-C625-42AD-A66C-567603345E8C}" type="pres">
      <dgm:prSet presAssocID="{C8FA6E81-8ADC-4774-9505-79804DFC571F}" presName="Name37" presStyleLbl="parChTrans1D4" presStyleIdx="7" presStyleCnt="9"/>
      <dgm:spPr/>
    </dgm:pt>
    <dgm:pt modelId="{FE8A5DC5-B374-4737-9385-8AC20FDF49D1}" type="pres">
      <dgm:prSet presAssocID="{54158B3C-7122-4D19-B969-F11B2759A6D2}" presName="hierRoot2" presStyleCnt="0">
        <dgm:presLayoutVars>
          <dgm:hierBranch val="init"/>
        </dgm:presLayoutVars>
      </dgm:prSet>
      <dgm:spPr/>
    </dgm:pt>
    <dgm:pt modelId="{0A9F046C-33F1-4268-8E10-E0256DAD1E1B}" type="pres">
      <dgm:prSet presAssocID="{54158B3C-7122-4D19-B969-F11B2759A6D2}" presName="rootComposite" presStyleCnt="0"/>
      <dgm:spPr/>
    </dgm:pt>
    <dgm:pt modelId="{D82C5DCE-FB83-482F-907B-19B7578B0FFB}" type="pres">
      <dgm:prSet presAssocID="{54158B3C-7122-4D19-B969-F11B2759A6D2}" presName="rootText" presStyleLbl="node4" presStyleIdx="7" presStyleCnt="9">
        <dgm:presLayoutVars>
          <dgm:chPref val="3"/>
        </dgm:presLayoutVars>
      </dgm:prSet>
      <dgm:spPr/>
    </dgm:pt>
    <dgm:pt modelId="{9160AAD2-86E5-4551-A2B0-15CBEA4B499D}" type="pres">
      <dgm:prSet presAssocID="{54158B3C-7122-4D19-B969-F11B2759A6D2}" presName="rootConnector" presStyleLbl="node4" presStyleIdx="7" presStyleCnt="9"/>
      <dgm:spPr/>
    </dgm:pt>
    <dgm:pt modelId="{F036F475-8D15-400D-AB17-0EF0340375E1}" type="pres">
      <dgm:prSet presAssocID="{54158B3C-7122-4D19-B969-F11B2759A6D2}" presName="hierChild4" presStyleCnt="0"/>
      <dgm:spPr/>
    </dgm:pt>
    <dgm:pt modelId="{377EF44F-AF58-4872-8714-FEDFCB931814}" type="pres">
      <dgm:prSet presAssocID="{54158B3C-7122-4D19-B969-F11B2759A6D2}" presName="hierChild5" presStyleCnt="0"/>
      <dgm:spPr/>
    </dgm:pt>
    <dgm:pt modelId="{9C3E26D9-28D9-4120-82D3-5AECBF32BC90}" type="pres">
      <dgm:prSet presAssocID="{488DC77F-991E-48EC-8301-0AF73233402B}" presName="Name37" presStyleLbl="parChTrans1D4" presStyleIdx="8" presStyleCnt="9"/>
      <dgm:spPr/>
    </dgm:pt>
    <dgm:pt modelId="{3D71F054-41C0-4AF8-AB73-153733836366}" type="pres">
      <dgm:prSet presAssocID="{46E33587-4950-46DC-BD7B-CF518FF6767B}" presName="hierRoot2" presStyleCnt="0">
        <dgm:presLayoutVars>
          <dgm:hierBranch val="init"/>
        </dgm:presLayoutVars>
      </dgm:prSet>
      <dgm:spPr/>
    </dgm:pt>
    <dgm:pt modelId="{964A5E00-DD12-4EE3-AD92-96057ED9608A}" type="pres">
      <dgm:prSet presAssocID="{46E33587-4950-46DC-BD7B-CF518FF6767B}" presName="rootComposite" presStyleCnt="0"/>
      <dgm:spPr/>
    </dgm:pt>
    <dgm:pt modelId="{D326F076-1408-437C-90D7-A6A186AC675B}" type="pres">
      <dgm:prSet presAssocID="{46E33587-4950-46DC-BD7B-CF518FF6767B}" presName="rootText" presStyleLbl="node4" presStyleIdx="8" presStyleCnt="9">
        <dgm:presLayoutVars>
          <dgm:chPref val="3"/>
        </dgm:presLayoutVars>
      </dgm:prSet>
      <dgm:spPr/>
    </dgm:pt>
    <dgm:pt modelId="{2A02E4A4-D32E-43B5-9169-DE85BCDEB201}" type="pres">
      <dgm:prSet presAssocID="{46E33587-4950-46DC-BD7B-CF518FF6767B}" presName="rootConnector" presStyleLbl="node4" presStyleIdx="8" presStyleCnt="9"/>
      <dgm:spPr/>
    </dgm:pt>
    <dgm:pt modelId="{870BF886-8A7F-42A1-9AF7-3FB87529CCDD}" type="pres">
      <dgm:prSet presAssocID="{46E33587-4950-46DC-BD7B-CF518FF6767B}" presName="hierChild4" presStyleCnt="0"/>
      <dgm:spPr/>
    </dgm:pt>
    <dgm:pt modelId="{5EBD77AE-B99C-417D-B02D-243EC577E068}" type="pres">
      <dgm:prSet presAssocID="{46E33587-4950-46DC-BD7B-CF518FF6767B}" presName="hierChild5" presStyleCnt="0"/>
      <dgm:spPr/>
    </dgm:pt>
    <dgm:pt modelId="{EB4C6E95-D896-4F95-BA4F-08DF16F9F83B}" type="pres">
      <dgm:prSet presAssocID="{32038934-6913-497E-AE3C-3718ABDBC56B}" presName="hierChild5" presStyleCnt="0"/>
      <dgm:spPr/>
    </dgm:pt>
    <dgm:pt modelId="{A7DC7A44-C240-4370-AE20-500B1499B7E9}" type="pres">
      <dgm:prSet presAssocID="{AE53096C-06AF-443E-A117-9CAA883614E6}" presName="hierChild7" presStyleCnt="0"/>
      <dgm:spPr/>
    </dgm:pt>
  </dgm:ptLst>
  <dgm:cxnLst>
    <dgm:cxn modelId="{401B0601-C14F-442D-8531-D8CBCB618A66}" type="presOf" srcId="{BEEF7345-4F6C-4BE5-9133-CE2BA96BD200}" destId="{40D22166-AEEC-4D4F-9342-1CDDACB72A87}" srcOrd="0" destOrd="0" presId="urn:microsoft.com/office/officeart/2005/8/layout/orgChart1"/>
    <dgm:cxn modelId="{2C706302-4610-49A9-9224-F8B1D8CC2A3F}" type="presOf" srcId="{F71A4F22-8A89-496C-8E6B-1E5E24ED4119}" destId="{BF3965D0-3376-49CF-909D-34F8AA817CE4}" srcOrd="1" destOrd="0" presId="urn:microsoft.com/office/officeart/2005/8/layout/orgChart1"/>
    <dgm:cxn modelId="{02DFB002-5608-4152-B093-51ECFD947009}" srcId="{3625ADF5-FD3A-4CFA-BF94-37BE3BD4C1B7}" destId="{F8B10F04-B831-469B-9AAC-B1A722386174}" srcOrd="1" destOrd="0" parTransId="{D33E5F41-1166-4CD5-B4EE-A31A3A767668}" sibTransId="{3EF45E6D-1CF1-485F-AFEE-F54E013C3D03}"/>
    <dgm:cxn modelId="{FC073F05-D6DA-4399-A90D-843B94190767}" srcId="{AE53096C-06AF-443E-A117-9CAA883614E6}" destId="{32038934-6913-497E-AE3C-3718ABDBC56B}" srcOrd="4" destOrd="0" parTransId="{E4B17564-B890-429A-BC5B-763C64933D8B}" sibTransId="{4A58FDA9-92D6-4483-AC17-94AC92AD79F6}"/>
    <dgm:cxn modelId="{B1957609-EF9F-4A42-8A9C-FE6989E6B420}" type="presOf" srcId="{0E9C50A5-6D6B-45E6-BA65-BBA3EE44E424}" destId="{F51F6C9E-9C65-48F1-89D0-487308590C08}" srcOrd="0" destOrd="0" presId="urn:microsoft.com/office/officeart/2005/8/layout/orgChart1"/>
    <dgm:cxn modelId="{03FD010B-AE87-4B8D-8B54-AF1CEBCB8241}" srcId="{50EBA153-DEAB-47B5-95B3-76FC6B463AA4}" destId="{AE53096C-06AF-443E-A117-9CAA883614E6}" srcOrd="0" destOrd="0" parTransId="{26B14C4E-DE9F-40DF-A41D-922F1CAB6561}" sibTransId="{35CD6DE0-4021-486B-B566-7272CB8BB72F}"/>
    <dgm:cxn modelId="{0A4C680E-E5E9-44CD-9358-44FD2F2E61AE}" srcId="{8959C43E-3273-46B0-BEB0-DAD05A4CFF10}" destId="{50EBA153-DEAB-47B5-95B3-76FC6B463AA4}" srcOrd="0" destOrd="0" parTransId="{28B66318-DF72-4603-8FF6-B30DDF1B1763}" sibTransId="{84960F92-DA5A-447F-8777-4EDD6F3DED89}"/>
    <dgm:cxn modelId="{7F19CD0E-E6BB-4DA5-8ED6-0642C5DC9E8E}" type="presOf" srcId="{50EBA153-DEAB-47B5-95B3-76FC6B463AA4}" destId="{A0030FB0-550B-44ED-9295-4D38328AACD2}" srcOrd="0" destOrd="0" presId="urn:microsoft.com/office/officeart/2005/8/layout/orgChart1"/>
    <dgm:cxn modelId="{C76FD310-88B8-44B5-8198-617D634DFB2C}" type="presOf" srcId="{8959C43E-3273-46B0-BEB0-DAD05A4CFF10}" destId="{FEED6466-426C-4056-9936-B466871267C9}" srcOrd="0" destOrd="0" presId="urn:microsoft.com/office/officeart/2005/8/layout/orgChart1"/>
    <dgm:cxn modelId="{6C5FB31A-9B63-4D20-8495-6494BBDF5657}" type="presOf" srcId="{3625ADF5-FD3A-4CFA-BF94-37BE3BD4C1B7}" destId="{1B6A80D2-AE8C-4EE7-8F99-4C5797FEB573}" srcOrd="0" destOrd="0" presId="urn:microsoft.com/office/officeart/2005/8/layout/orgChart1"/>
    <dgm:cxn modelId="{FC6AC11A-454F-41B3-B47D-B6486A46016C}" srcId="{974BF6CF-F78F-457B-B18D-FC29B8BB2BB2}" destId="{0E9C50A5-6D6B-45E6-BA65-BBA3EE44E424}" srcOrd="2" destOrd="0" parTransId="{0A718698-D0C8-4A03-A03C-F0D2303A095D}" sibTransId="{3A7543D6-080D-493E-BDA9-E09970CF77E9}"/>
    <dgm:cxn modelId="{D708E31A-6B0D-4697-A680-6BBCF2BA02EC}" type="presOf" srcId="{AE53096C-06AF-443E-A117-9CAA883614E6}" destId="{0B454B8C-0095-43EF-947C-D2485EF11664}" srcOrd="1" destOrd="0" presId="urn:microsoft.com/office/officeart/2005/8/layout/orgChart1"/>
    <dgm:cxn modelId="{C7356E27-1858-4EB7-B08F-FB9ADCD31D8E}" type="presOf" srcId="{46E33587-4950-46DC-BD7B-CF518FF6767B}" destId="{2A02E4A4-D32E-43B5-9169-DE85BCDEB201}" srcOrd="1" destOrd="0" presId="urn:microsoft.com/office/officeart/2005/8/layout/orgChart1"/>
    <dgm:cxn modelId="{87801B29-A124-4F3D-A286-E96620B34635}" type="presOf" srcId="{3047FC99-BE49-4C0E-8601-602B0804C2A1}" destId="{8806AE79-11DD-42D6-B04E-D35D81B8E749}" srcOrd="0" destOrd="0" presId="urn:microsoft.com/office/officeart/2005/8/layout/orgChart1"/>
    <dgm:cxn modelId="{397B9634-DDFD-43D7-A3E0-3023DC3B934A}" type="presOf" srcId="{29802EE9-26B2-485B-9A3D-E7559AC01DC2}" destId="{346BC407-68E4-4BA1-A234-39EB50E27577}" srcOrd="0" destOrd="0" presId="urn:microsoft.com/office/officeart/2005/8/layout/orgChart1"/>
    <dgm:cxn modelId="{C065803D-FCDC-4613-876F-DFF08443350D}" type="presOf" srcId="{2527E5EC-1C13-4E14-8F53-2EC74F0C755E}" destId="{A6DC51D9-E41D-4E27-A485-36DD84211BE6}" srcOrd="0" destOrd="0" presId="urn:microsoft.com/office/officeart/2005/8/layout/orgChart1"/>
    <dgm:cxn modelId="{81896E5C-0487-4983-826D-101C66D08D51}" srcId="{32038934-6913-497E-AE3C-3718ABDBC56B}" destId="{54158B3C-7122-4D19-B969-F11B2759A6D2}" srcOrd="1" destOrd="0" parTransId="{C8FA6E81-8ADC-4774-9505-79804DFC571F}" sibTransId="{14750265-4B92-465B-8ED0-713BECCD3DCE}"/>
    <dgm:cxn modelId="{7E2A8C5C-4D15-4E06-AA98-E74AB1EE6996}" type="presOf" srcId="{974BF6CF-F78F-457B-B18D-FC29B8BB2BB2}" destId="{DDCDE059-7F18-42E7-B3AC-8875835C41B5}" srcOrd="1" destOrd="0" presId="urn:microsoft.com/office/officeart/2005/8/layout/orgChart1"/>
    <dgm:cxn modelId="{AED7C261-1FDD-4205-BDF3-820B018D8EC4}" type="presOf" srcId="{46E33587-4950-46DC-BD7B-CF518FF6767B}" destId="{D326F076-1408-437C-90D7-A6A186AC675B}" srcOrd="0" destOrd="0" presId="urn:microsoft.com/office/officeart/2005/8/layout/orgChart1"/>
    <dgm:cxn modelId="{B839B642-7F0C-49E2-B8E5-FD3CBF4B46F4}" type="presOf" srcId="{2527E5EC-1C13-4E14-8F53-2EC74F0C755E}" destId="{C942D521-1279-49A6-A66F-C161B43B6D24}" srcOrd="1" destOrd="0" presId="urn:microsoft.com/office/officeart/2005/8/layout/orgChart1"/>
    <dgm:cxn modelId="{E9583A43-A791-4958-9334-E879CDB30C19}" type="presOf" srcId="{974BF6CF-F78F-457B-B18D-FC29B8BB2BB2}" destId="{24FCE487-E5D1-4FD9-9167-B8EA391ED252}" srcOrd="0" destOrd="0" presId="urn:microsoft.com/office/officeart/2005/8/layout/orgChart1"/>
    <dgm:cxn modelId="{0C11CC69-9102-45A2-AFF0-48C0961E1FF4}" type="presOf" srcId="{AE53096C-06AF-443E-A117-9CAA883614E6}" destId="{08887906-0170-42AC-BF36-2B141FCF50A9}" srcOrd="0" destOrd="0" presId="urn:microsoft.com/office/officeart/2005/8/layout/orgChart1"/>
    <dgm:cxn modelId="{F974C46B-5149-45E5-B28B-BB47C6B7444D}" type="presOf" srcId="{C382079B-5A2E-428F-8505-85EA9169E144}" destId="{E97FE619-42BD-47C6-8692-81846FD601D0}" srcOrd="0" destOrd="0" presId="urn:microsoft.com/office/officeart/2005/8/layout/orgChart1"/>
    <dgm:cxn modelId="{0780644C-D5DB-4E2A-9308-DCE393F90C96}" type="presOf" srcId="{54158B3C-7122-4D19-B969-F11B2759A6D2}" destId="{9160AAD2-86E5-4551-A2B0-15CBEA4B499D}" srcOrd="1" destOrd="0" presId="urn:microsoft.com/office/officeart/2005/8/layout/orgChart1"/>
    <dgm:cxn modelId="{5DE4A94D-4966-419D-A7CD-9AEFAF81B3AF}" srcId="{974BF6CF-F78F-457B-B18D-FC29B8BB2BB2}" destId="{C2345A16-873D-4E39-B99C-06200EB42BBE}" srcOrd="0" destOrd="0" parTransId="{BB536F39-0D85-4E9A-97AA-814A95FA64B8}" sibTransId="{0CCA96C6-2C3F-4098-AA81-888AF7913566}"/>
    <dgm:cxn modelId="{D8B2906E-B97E-420D-9FB4-526E0E571DC4}" type="presOf" srcId="{BB536F39-0D85-4E9A-97AA-814A95FA64B8}" destId="{6C30F461-FAA0-4CA3-9550-2CFA43F5836D}" srcOrd="0" destOrd="0" presId="urn:microsoft.com/office/officeart/2005/8/layout/orgChart1"/>
    <dgm:cxn modelId="{BEA9876F-0AE7-4EB6-9B0E-C90B948F1CF4}" type="presOf" srcId="{50EBA153-DEAB-47B5-95B3-76FC6B463AA4}" destId="{F395D337-240E-4BF1-9198-BAFE0F7CF08B}" srcOrd="1" destOrd="0" presId="urn:microsoft.com/office/officeart/2005/8/layout/orgChart1"/>
    <dgm:cxn modelId="{EA86BF4F-3CFF-4F1A-ABDF-70EA25F0DEC8}" type="presOf" srcId="{26B14C4E-DE9F-40DF-A41D-922F1CAB6561}" destId="{A2A5CA61-957D-4172-81A4-E522B3E41DFF}" srcOrd="0" destOrd="0" presId="urn:microsoft.com/office/officeart/2005/8/layout/orgChart1"/>
    <dgm:cxn modelId="{C6887F74-EF16-4D4A-B261-38E82C7EB288}" type="presOf" srcId="{32038934-6913-497E-AE3C-3718ABDBC56B}" destId="{C1CCA18C-7E99-4E13-B5E3-31A0D344ED02}" srcOrd="0" destOrd="0" presId="urn:microsoft.com/office/officeart/2005/8/layout/orgChart1"/>
    <dgm:cxn modelId="{8C11C278-C105-40C4-B051-A5C260AB32E1}" type="presOf" srcId="{3B0D1C7F-F276-418E-B6AB-000267451B87}" destId="{86CC313A-372B-494A-838A-D9E37C8C79D6}" srcOrd="1" destOrd="0" presId="urn:microsoft.com/office/officeart/2005/8/layout/orgChart1"/>
    <dgm:cxn modelId="{8F8C737A-CE2A-451F-A4AF-8A431005A12E}" type="presOf" srcId="{C8FA6E81-8ADC-4774-9505-79804DFC571F}" destId="{9F9360F8-C625-42AD-A66C-567603345E8C}" srcOrd="0" destOrd="0" presId="urn:microsoft.com/office/officeart/2005/8/layout/orgChart1"/>
    <dgm:cxn modelId="{78B0D57A-B2FA-496C-9EF8-3E16171BCD64}" type="presOf" srcId="{D33E5F41-1166-4CD5-B4EE-A31A3A767668}" destId="{7CC16487-1C6E-4009-BD22-C72C36ED947B}" srcOrd="0" destOrd="0" presId="urn:microsoft.com/office/officeart/2005/8/layout/orgChart1"/>
    <dgm:cxn modelId="{C43A4A7B-E798-4EB1-9515-46B2CEB5836D}" type="presOf" srcId="{3047FC99-BE49-4C0E-8601-602B0804C2A1}" destId="{B02FF06C-3A3A-4DFC-BF3C-02708A031427}" srcOrd="1" destOrd="0" presId="urn:microsoft.com/office/officeart/2005/8/layout/orgChart1"/>
    <dgm:cxn modelId="{311C7583-C9E0-48C7-B590-8D8765B0BA5F}" type="presOf" srcId="{29802EE9-26B2-485B-9A3D-E7559AC01DC2}" destId="{7CA30882-26D7-4590-B598-4D900B34D88C}" srcOrd="1" destOrd="0" presId="urn:microsoft.com/office/officeart/2005/8/layout/orgChart1"/>
    <dgm:cxn modelId="{08DD9B85-482B-4E19-A6C9-FC9EEC27FA7A}" type="presOf" srcId="{32038934-6913-497E-AE3C-3718ABDBC56B}" destId="{1F52614E-74A9-45CE-B9C8-C4DEE5437EE4}" srcOrd="1" destOrd="0" presId="urn:microsoft.com/office/officeart/2005/8/layout/orgChart1"/>
    <dgm:cxn modelId="{78289286-8EE5-454A-943D-E1C41DECE712}" srcId="{AE53096C-06AF-443E-A117-9CAA883614E6}" destId="{974BF6CF-F78F-457B-B18D-FC29B8BB2BB2}" srcOrd="2" destOrd="0" parTransId="{6248F4A4-A57B-4A28-BA0A-4D46EA5203B5}" sibTransId="{1E083E8C-FF21-4C6E-B746-4ACD5EFE8E9B}"/>
    <dgm:cxn modelId="{3DDCE797-F9AC-4028-A121-8138467C6B93}" srcId="{AE53096C-06AF-443E-A117-9CAA883614E6}" destId="{3625ADF5-FD3A-4CFA-BF94-37BE3BD4C1B7}" srcOrd="3" destOrd="0" parTransId="{0E95872D-0EA8-4FE8-A3B7-D04457F8FD2E}" sibTransId="{AE1A710B-42FD-4BA4-B133-B55F00A33947}"/>
    <dgm:cxn modelId="{7DA17A9B-A457-4C87-9F16-3EB9AABEACD1}" type="presOf" srcId="{1F716077-2259-4890-B181-0A64687C333A}" destId="{E1273A13-5575-47AA-823F-F38C60439BDE}" srcOrd="0" destOrd="0" presId="urn:microsoft.com/office/officeart/2005/8/layout/orgChart1"/>
    <dgm:cxn modelId="{D93F459F-A528-4D2B-9CD2-3176CB716F5D}" srcId="{974BF6CF-F78F-457B-B18D-FC29B8BB2BB2}" destId="{3B0D1C7F-F276-418E-B6AB-000267451B87}" srcOrd="1" destOrd="0" parTransId="{BEEF7345-4F6C-4BE5-9133-CE2BA96BD200}" sibTransId="{8FB00BA7-D4D5-461A-AF6F-E02F78DCFC7D}"/>
    <dgm:cxn modelId="{22DE90A0-018A-42FA-8880-CC6241B64038}" type="presOf" srcId="{F71A4F22-8A89-496C-8E6B-1E5E24ED4119}" destId="{48A8EBA3-B21A-44AE-9CAD-BA6E6223AD96}" srcOrd="0" destOrd="0" presId="urn:microsoft.com/office/officeart/2005/8/layout/orgChart1"/>
    <dgm:cxn modelId="{5069C8A4-7D89-4FEC-AAC1-E1DF8719839A}" type="presOf" srcId="{30D0ACC0-EC44-40C3-B987-4FA75D1396C8}" destId="{B54F6A88-7A73-4A5D-89C7-AF86A1A4AAAA}" srcOrd="0" destOrd="0" presId="urn:microsoft.com/office/officeart/2005/8/layout/orgChart1"/>
    <dgm:cxn modelId="{335417A6-CEBF-49E3-9FF6-7D91066A762D}" type="presOf" srcId="{C2345A16-873D-4E39-B99C-06200EB42BBE}" destId="{D3BF4EA0-2357-42EF-BA79-D8E99141CDE4}" srcOrd="0" destOrd="0" presId="urn:microsoft.com/office/officeart/2005/8/layout/orgChart1"/>
    <dgm:cxn modelId="{23F83FAC-AD76-48A4-B87B-FE2CF6A6F996}" type="presOf" srcId="{488DC77F-991E-48EC-8301-0AF73233402B}" destId="{9C3E26D9-28D9-4120-82D3-5AECBF32BC90}" srcOrd="0" destOrd="0" presId="urn:microsoft.com/office/officeart/2005/8/layout/orgChart1"/>
    <dgm:cxn modelId="{797A87BE-832F-43C1-9A54-27EE34426DAA}" srcId="{3625ADF5-FD3A-4CFA-BF94-37BE3BD4C1B7}" destId="{25A4AECE-6BC7-4E6C-AD29-11E5D011B7A8}" srcOrd="0" destOrd="0" parTransId="{1F716077-2259-4890-B181-0A64687C333A}" sibTransId="{CD78C40E-02B3-491C-8053-F1F272A09718}"/>
    <dgm:cxn modelId="{C14946C1-4259-43FE-A18B-213849D493B1}" type="presOf" srcId="{08D46E29-9ECC-476C-99DF-3319588AF429}" destId="{3CB68E42-DF66-4C79-B52A-C9936DC72623}" srcOrd="0" destOrd="0" presId="urn:microsoft.com/office/officeart/2005/8/layout/orgChart1"/>
    <dgm:cxn modelId="{52BE3DC7-63E1-4884-B139-26EE48B9D0A4}" type="presOf" srcId="{25A4AECE-6BC7-4E6C-AD29-11E5D011B7A8}" destId="{68811174-5028-42EC-A93D-4653D23A2DFA}" srcOrd="0" destOrd="0" presId="urn:microsoft.com/office/officeart/2005/8/layout/orgChart1"/>
    <dgm:cxn modelId="{6157BACB-792A-4110-99B0-A889D6CE9F04}" srcId="{32038934-6913-497E-AE3C-3718ABDBC56B}" destId="{46E33587-4950-46DC-BD7B-CF518FF6767B}" srcOrd="2" destOrd="0" parTransId="{488DC77F-991E-48EC-8301-0AF73233402B}" sibTransId="{FC04F6D4-443C-40B2-B1E1-3D9BB0BA9AE7}"/>
    <dgm:cxn modelId="{6C43D8D0-02ED-4E99-B9CA-DC7B600056D4}" srcId="{3625ADF5-FD3A-4CFA-BF94-37BE3BD4C1B7}" destId="{F71A4F22-8A89-496C-8E6B-1E5E24ED4119}" srcOrd="2" destOrd="0" parTransId="{C382079B-5A2E-428F-8505-85EA9169E144}" sibTransId="{94D299AF-1679-4F45-8B42-01C546ECD98F}"/>
    <dgm:cxn modelId="{722221D2-5208-48BE-8C29-2F6B87E5AB25}" type="presOf" srcId="{0A718698-D0C8-4A03-A03C-F0D2303A095D}" destId="{0A542907-ADCF-4987-8075-AC78E1BA7D53}" srcOrd="0" destOrd="0" presId="urn:microsoft.com/office/officeart/2005/8/layout/orgChart1"/>
    <dgm:cxn modelId="{B28EBED5-2F86-4D96-BDA4-CB4402221D03}" type="presOf" srcId="{F8B10F04-B831-469B-9AAC-B1A722386174}" destId="{F0CE96F8-7095-4E71-9FE3-1BA2697F3D8E}" srcOrd="1" destOrd="0" presId="urn:microsoft.com/office/officeart/2005/8/layout/orgChart1"/>
    <dgm:cxn modelId="{0EBBC7D5-90AC-427C-81FF-23356351C4AE}" type="presOf" srcId="{3625ADF5-FD3A-4CFA-BF94-37BE3BD4C1B7}" destId="{65ED63EA-B76F-4B2B-846C-8A48A4B3E248}" srcOrd="1" destOrd="0" presId="urn:microsoft.com/office/officeart/2005/8/layout/orgChart1"/>
    <dgm:cxn modelId="{119744D6-C8B0-4E7D-882F-F2F16E33DA7E}" type="presOf" srcId="{6248F4A4-A57B-4A28-BA0A-4D46EA5203B5}" destId="{DDFE58CD-5C1B-4EF4-B629-42F33102C1E8}" srcOrd="0" destOrd="0" presId="urn:microsoft.com/office/officeart/2005/8/layout/orgChart1"/>
    <dgm:cxn modelId="{3F6777DA-F963-41EF-AF81-55C0810A74CC}" type="presOf" srcId="{C2345A16-873D-4E39-B99C-06200EB42BBE}" destId="{E725A6A3-D3AD-4DA2-A034-2F8AF93B154A}" srcOrd="1" destOrd="0" presId="urn:microsoft.com/office/officeart/2005/8/layout/orgChart1"/>
    <dgm:cxn modelId="{DFF8D0DB-26AA-4408-AC95-A744BABC2438}" type="presOf" srcId="{54158B3C-7122-4D19-B969-F11B2759A6D2}" destId="{D82C5DCE-FB83-482F-907B-19B7578B0FFB}" srcOrd="0" destOrd="0" presId="urn:microsoft.com/office/officeart/2005/8/layout/orgChart1"/>
    <dgm:cxn modelId="{FF08A5DE-5CA4-4214-847A-1D31529DEACB}" type="presOf" srcId="{F8B10F04-B831-469B-9AAC-B1A722386174}" destId="{D93A6FBC-6AFD-454B-ACC7-72B29864D657}" srcOrd="0" destOrd="0" presId="urn:microsoft.com/office/officeart/2005/8/layout/orgChart1"/>
    <dgm:cxn modelId="{E66A4BE0-F0A1-4FC3-8D41-57D8A7AA3A3D}" type="presOf" srcId="{E4B17564-B890-429A-BC5B-763C64933D8B}" destId="{5C06B61C-98D2-47B4-9600-6570824B0058}" srcOrd="0" destOrd="0" presId="urn:microsoft.com/office/officeart/2005/8/layout/orgChart1"/>
    <dgm:cxn modelId="{42857EE4-8B0B-406D-BDA0-AE578A59C4B7}" srcId="{32038934-6913-497E-AE3C-3718ABDBC56B}" destId="{3047FC99-BE49-4C0E-8601-602B0804C2A1}" srcOrd="0" destOrd="0" parTransId="{30D0ACC0-EC44-40C3-B987-4FA75D1396C8}" sibTransId="{84FB6F7F-B7C9-4926-A3C2-99984B6CE4F9}"/>
    <dgm:cxn modelId="{A77202E8-00F2-4056-8168-EE7C60AFB190}" type="presOf" srcId="{5750BFC3-A69A-40EF-AB1F-0D4DE69BA07F}" destId="{82D084E3-B905-4535-8E2E-4CEA9B03388D}" srcOrd="0" destOrd="0" presId="urn:microsoft.com/office/officeart/2005/8/layout/orgChart1"/>
    <dgm:cxn modelId="{BF6A5DE9-637D-4687-933D-6947AEB5660C}" type="presOf" srcId="{0E95872D-0EA8-4FE8-A3B7-D04457F8FD2E}" destId="{36020BEA-D0F1-417A-A57B-16885AE89AAC}" srcOrd="0" destOrd="0" presId="urn:microsoft.com/office/officeart/2005/8/layout/orgChart1"/>
    <dgm:cxn modelId="{6375D5E9-493B-4A79-8854-5E8B7B38BF8B}" srcId="{AE53096C-06AF-443E-A117-9CAA883614E6}" destId="{2527E5EC-1C13-4E14-8F53-2EC74F0C755E}" srcOrd="1" destOrd="0" parTransId="{5750BFC3-A69A-40EF-AB1F-0D4DE69BA07F}" sibTransId="{D23A457A-1D50-4A15-B424-6B49E1A2CED8}"/>
    <dgm:cxn modelId="{FDDFCCF2-E384-4066-B07F-CBC14E94B625}" type="presOf" srcId="{0E9C50A5-6D6B-45E6-BA65-BBA3EE44E424}" destId="{C7FBA208-6914-4C9B-9D03-479696F65BA0}" srcOrd="1" destOrd="0" presId="urn:microsoft.com/office/officeart/2005/8/layout/orgChart1"/>
    <dgm:cxn modelId="{3BAC39FB-D9DE-4738-8815-A560DF14FCCC}" type="presOf" srcId="{25A4AECE-6BC7-4E6C-AD29-11E5D011B7A8}" destId="{8777D47A-9486-41F4-86DF-57713AB83731}" srcOrd="1" destOrd="0" presId="urn:microsoft.com/office/officeart/2005/8/layout/orgChart1"/>
    <dgm:cxn modelId="{8C5F78FC-18ED-47E9-A8DA-2830B8B5A458}" srcId="{AE53096C-06AF-443E-A117-9CAA883614E6}" destId="{29802EE9-26B2-485B-9A3D-E7559AC01DC2}" srcOrd="0" destOrd="0" parTransId="{08D46E29-9ECC-476C-99DF-3319588AF429}" sibTransId="{259FD5F6-F6EF-4EA8-AF43-0CD1DCE9C720}"/>
    <dgm:cxn modelId="{3D6628FE-DAAD-49C6-84BB-9CBBB80E3CAB}" type="presOf" srcId="{3B0D1C7F-F276-418E-B6AB-000267451B87}" destId="{CBE7FB4C-A113-43DA-8D06-921913FEF312}" srcOrd="0" destOrd="0" presId="urn:microsoft.com/office/officeart/2005/8/layout/orgChart1"/>
    <dgm:cxn modelId="{EF5EE50C-7D1D-47E0-B5F6-4EF30782FB08}" type="presParOf" srcId="{FEED6466-426C-4056-9936-B466871267C9}" destId="{384CD2FE-1B1C-44A6-B0DE-2705F50658B4}" srcOrd="0" destOrd="0" presId="urn:microsoft.com/office/officeart/2005/8/layout/orgChart1"/>
    <dgm:cxn modelId="{A09B6327-E7CF-4875-8FFE-BCF2B27F513F}" type="presParOf" srcId="{384CD2FE-1B1C-44A6-B0DE-2705F50658B4}" destId="{ED48FC16-CD10-4420-89EC-2E9FC8E62E5C}" srcOrd="0" destOrd="0" presId="urn:microsoft.com/office/officeart/2005/8/layout/orgChart1"/>
    <dgm:cxn modelId="{8A806D5E-2A10-489D-87D0-9B1425D653A1}" type="presParOf" srcId="{ED48FC16-CD10-4420-89EC-2E9FC8E62E5C}" destId="{A0030FB0-550B-44ED-9295-4D38328AACD2}" srcOrd="0" destOrd="0" presId="urn:microsoft.com/office/officeart/2005/8/layout/orgChart1"/>
    <dgm:cxn modelId="{6435EF9B-4AF0-4FD9-ACD2-A4A6DAD2C369}" type="presParOf" srcId="{ED48FC16-CD10-4420-89EC-2E9FC8E62E5C}" destId="{F395D337-240E-4BF1-9198-BAFE0F7CF08B}" srcOrd="1" destOrd="0" presId="urn:microsoft.com/office/officeart/2005/8/layout/orgChart1"/>
    <dgm:cxn modelId="{06AD38C7-528E-4C4D-B7D1-E890765D1202}" type="presParOf" srcId="{384CD2FE-1B1C-44A6-B0DE-2705F50658B4}" destId="{62DA11D6-36FD-471C-9DBD-3C5086C08328}" srcOrd="1" destOrd="0" presId="urn:microsoft.com/office/officeart/2005/8/layout/orgChart1"/>
    <dgm:cxn modelId="{89F799CF-B66C-4CAA-ABED-F0CA034452F1}" type="presParOf" srcId="{384CD2FE-1B1C-44A6-B0DE-2705F50658B4}" destId="{A2982921-9AFF-429E-990F-5021E97976B3}" srcOrd="2" destOrd="0" presId="urn:microsoft.com/office/officeart/2005/8/layout/orgChart1"/>
    <dgm:cxn modelId="{700BA025-1AB9-4C01-A805-D3A2D6266787}" type="presParOf" srcId="{A2982921-9AFF-429E-990F-5021E97976B3}" destId="{A2A5CA61-957D-4172-81A4-E522B3E41DFF}" srcOrd="0" destOrd="0" presId="urn:microsoft.com/office/officeart/2005/8/layout/orgChart1"/>
    <dgm:cxn modelId="{16CE1ED8-CC63-4C5E-ADE2-5F10AE1003BC}" type="presParOf" srcId="{A2982921-9AFF-429E-990F-5021E97976B3}" destId="{D19BB9C6-B153-4A88-B38A-9821AA5451E0}" srcOrd="1" destOrd="0" presId="urn:microsoft.com/office/officeart/2005/8/layout/orgChart1"/>
    <dgm:cxn modelId="{1C82E04C-0AD2-468F-B6B6-91E9CF0A805A}" type="presParOf" srcId="{D19BB9C6-B153-4A88-B38A-9821AA5451E0}" destId="{6768DA1D-9B00-45F4-AE9F-72C1ADC06E37}" srcOrd="0" destOrd="0" presId="urn:microsoft.com/office/officeart/2005/8/layout/orgChart1"/>
    <dgm:cxn modelId="{4012BED9-2A67-4EDC-B138-F6FAF5FC1A55}" type="presParOf" srcId="{6768DA1D-9B00-45F4-AE9F-72C1ADC06E37}" destId="{08887906-0170-42AC-BF36-2B141FCF50A9}" srcOrd="0" destOrd="0" presId="urn:microsoft.com/office/officeart/2005/8/layout/orgChart1"/>
    <dgm:cxn modelId="{45DBEF42-C637-43ED-971F-07CF988ABB9B}" type="presParOf" srcId="{6768DA1D-9B00-45F4-AE9F-72C1ADC06E37}" destId="{0B454B8C-0095-43EF-947C-D2485EF11664}" srcOrd="1" destOrd="0" presId="urn:microsoft.com/office/officeart/2005/8/layout/orgChart1"/>
    <dgm:cxn modelId="{9029A05C-0350-4993-B109-4F6ECDE71DB6}" type="presParOf" srcId="{D19BB9C6-B153-4A88-B38A-9821AA5451E0}" destId="{272F9B5E-39D1-49E7-96BA-0E719CBB0591}" srcOrd="1" destOrd="0" presId="urn:microsoft.com/office/officeart/2005/8/layout/orgChart1"/>
    <dgm:cxn modelId="{90338032-59D0-43D6-9F85-6201CCDEA6E7}" type="presParOf" srcId="{272F9B5E-39D1-49E7-96BA-0E719CBB0591}" destId="{3CB68E42-DF66-4C79-B52A-C9936DC72623}" srcOrd="0" destOrd="0" presId="urn:microsoft.com/office/officeart/2005/8/layout/orgChart1"/>
    <dgm:cxn modelId="{5F2082B4-529F-4F74-B007-CFC8111426D3}" type="presParOf" srcId="{272F9B5E-39D1-49E7-96BA-0E719CBB0591}" destId="{4CCBED47-6030-4ED0-B665-D1CBD70CEED0}" srcOrd="1" destOrd="0" presId="urn:microsoft.com/office/officeart/2005/8/layout/orgChart1"/>
    <dgm:cxn modelId="{5D6BA403-B342-4F8F-9F77-7F2AF56BDF9B}" type="presParOf" srcId="{4CCBED47-6030-4ED0-B665-D1CBD70CEED0}" destId="{4B9F941F-AFF9-4A38-9875-D7176F1201A2}" srcOrd="0" destOrd="0" presId="urn:microsoft.com/office/officeart/2005/8/layout/orgChart1"/>
    <dgm:cxn modelId="{504CCFDE-9AA5-4B35-9507-C68F64B35EE9}" type="presParOf" srcId="{4B9F941F-AFF9-4A38-9875-D7176F1201A2}" destId="{346BC407-68E4-4BA1-A234-39EB50E27577}" srcOrd="0" destOrd="0" presId="urn:microsoft.com/office/officeart/2005/8/layout/orgChart1"/>
    <dgm:cxn modelId="{9CA2AA3B-C5F4-4EAF-BD1E-6CC4B2698A8B}" type="presParOf" srcId="{4B9F941F-AFF9-4A38-9875-D7176F1201A2}" destId="{7CA30882-26D7-4590-B598-4D900B34D88C}" srcOrd="1" destOrd="0" presId="urn:microsoft.com/office/officeart/2005/8/layout/orgChart1"/>
    <dgm:cxn modelId="{8BE5CE4F-0FE8-4BB0-84BC-28B4D9CD12E6}" type="presParOf" srcId="{4CCBED47-6030-4ED0-B665-D1CBD70CEED0}" destId="{CDA3E745-941D-44CB-9C50-123247EBCC20}" srcOrd="1" destOrd="0" presId="urn:microsoft.com/office/officeart/2005/8/layout/orgChart1"/>
    <dgm:cxn modelId="{187D3C21-7B08-4318-8818-26DF938F96AD}" type="presParOf" srcId="{4CCBED47-6030-4ED0-B665-D1CBD70CEED0}" destId="{CED3B841-3AEA-411C-99AE-EAEB22B6CE8C}" srcOrd="2" destOrd="0" presId="urn:microsoft.com/office/officeart/2005/8/layout/orgChart1"/>
    <dgm:cxn modelId="{5B5CC85D-F66D-4615-BCCB-4C216C0B3F91}" type="presParOf" srcId="{272F9B5E-39D1-49E7-96BA-0E719CBB0591}" destId="{82D084E3-B905-4535-8E2E-4CEA9B03388D}" srcOrd="2" destOrd="0" presId="urn:microsoft.com/office/officeart/2005/8/layout/orgChart1"/>
    <dgm:cxn modelId="{4DACBA79-1C66-461E-8572-895F7AB0F162}" type="presParOf" srcId="{272F9B5E-39D1-49E7-96BA-0E719CBB0591}" destId="{90917A94-0B50-41F9-90C6-58E2AE48C4FD}" srcOrd="3" destOrd="0" presId="urn:microsoft.com/office/officeart/2005/8/layout/orgChart1"/>
    <dgm:cxn modelId="{D78ED1EB-ECFF-4FBD-B1BE-90BD4540236F}" type="presParOf" srcId="{90917A94-0B50-41F9-90C6-58E2AE48C4FD}" destId="{DE9096F1-2B87-4D26-9D8B-9234752E4456}" srcOrd="0" destOrd="0" presId="urn:microsoft.com/office/officeart/2005/8/layout/orgChart1"/>
    <dgm:cxn modelId="{2B0036E5-B37B-4CB7-A1A3-1580F1AD762D}" type="presParOf" srcId="{DE9096F1-2B87-4D26-9D8B-9234752E4456}" destId="{A6DC51D9-E41D-4E27-A485-36DD84211BE6}" srcOrd="0" destOrd="0" presId="urn:microsoft.com/office/officeart/2005/8/layout/orgChart1"/>
    <dgm:cxn modelId="{E4D24006-1AB2-438B-BE84-FC8C2958CC85}" type="presParOf" srcId="{DE9096F1-2B87-4D26-9D8B-9234752E4456}" destId="{C942D521-1279-49A6-A66F-C161B43B6D24}" srcOrd="1" destOrd="0" presId="urn:microsoft.com/office/officeart/2005/8/layout/orgChart1"/>
    <dgm:cxn modelId="{98767E3C-30A6-4DA6-9EA0-0D12A2392281}" type="presParOf" srcId="{90917A94-0B50-41F9-90C6-58E2AE48C4FD}" destId="{0707763E-AA66-4D58-9C77-B27CF03513F0}" srcOrd="1" destOrd="0" presId="urn:microsoft.com/office/officeart/2005/8/layout/orgChart1"/>
    <dgm:cxn modelId="{B8E10A99-7C18-4C24-BD15-FB4FA44DAE2D}" type="presParOf" srcId="{90917A94-0B50-41F9-90C6-58E2AE48C4FD}" destId="{5A919C5A-BCCD-403C-9B61-0A587E67833F}" srcOrd="2" destOrd="0" presId="urn:microsoft.com/office/officeart/2005/8/layout/orgChart1"/>
    <dgm:cxn modelId="{9B096A34-DBAC-4092-85AA-EDA1F78FD154}" type="presParOf" srcId="{272F9B5E-39D1-49E7-96BA-0E719CBB0591}" destId="{DDFE58CD-5C1B-4EF4-B629-42F33102C1E8}" srcOrd="4" destOrd="0" presId="urn:microsoft.com/office/officeart/2005/8/layout/orgChart1"/>
    <dgm:cxn modelId="{BE4B7D1B-3D62-473F-8DC8-458DA5DDC252}" type="presParOf" srcId="{272F9B5E-39D1-49E7-96BA-0E719CBB0591}" destId="{16AD0256-D481-4A11-818E-7DC0E18FB0D9}" srcOrd="5" destOrd="0" presId="urn:microsoft.com/office/officeart/2005/8/layout/orgChart1"/>
    <dgm:cxn modelId="{B8B63FDE-1F6B-4EE4-9DAB-FACD318D00DB}" type="presParOf" srcId="{16AD0256-D481-4A11-818E-7DC0E18FB0D9}" destId="{591020A0-488E-45D3-ABAC-E1BAF765D952}" srcOrd="0" destOrd="0" presId="urn:microsoft.com/office/officeart/2005/8/layout/orgChart1"/>
    <dgm:cxn modelId="{39741EA7-A059-4278-807E-405502A80BC7}" type="presParOf" srcId="{591020A0-488E-45D3-ABAC-E1BAF765D952}" destId="{24FCE487-E5D1-4FD9-9167-B8EA391ED252}" srcOrd="0" destOrd="0" presId="urn:microsoft.com/office/officeart/2005/8/layout/orgChart1"/>
    <dgm:cxn modelId="{8E3167C1-A142-4BD6-8F1D-6ECFD64B275C}" type="presParOf" srcId="{591020A0-488E-45D3-ABAC-E1BAF765D952}" destId="{DDCDE059-7F18-42E7-B3AC-8875835C41B5}" srcOrd="1" destOrd="0" presId="urn:microsoft.com/office/officeart/2005/8/layout/orgChart1"/>
    <dgm:cxn modelId="{DC580120-6CDA-4E90-91A4-5C47C9FE87D9}" type="presParOf" srcId="{16AD0256-D481-4A11-818E-7DC0E18FB0D9}" destId="{26FF31FA-C559-4B40-894D-DB94F381524D}" srcOrd="1" destOrd="0" presId="urn:microsoft.com/office/officeart/2005/8/layout/orgChart1"/>
    <dgm:cxn modelId="{E94C42E2-5F58-401A-A429-1C38621A0A59}" type="presParOf" srcId="{26FF31FA-C559-4B40-894D-DB94F381524D}" destId="{6C30F461-FAA0-4CA3-9550-2CFA43F5836D}" srcOrd="0" destOrd="0" presId="urn:microsoft.com/office/officeart/2005/8/layout/orgChart1"/>
    <dgm:cxn modelId="{D706B1B6-3107-4EF7-9E84-15164FF823C9}" type="presParOf" srcId="{26FF31FA-C559-4B40-894D-DB94F381524D}" destId="{B3A4AE5A-A291-47F1-8C67-93FDAD17AE40}" srcOrd="1" destOrd="0" presId="urn:microsoft.com/office/officeart/2005/8/layout/orgChart1"/>
    <dgm:cxn modelId="{CA5F0FCE-3BB5-460A-A303-100BF62B8EA8}" type="presParOf" srcId="{B3A4AE5A-A291-47F1-8C67-93FDAD17AE40}" destId="{5D7D1E76-9D0E-4F25-B9D5-87488B1B996E}" srcOrd="0" destOrd="0" presId="urn:microsoft.com/office/officeart/2005/8/layout/orgChart1"/>
    <dgm:cxn modelId="{3CEEF610-9FB0-4B8F-B7C8-7230D02F3C6B}" type="presParOf" srcId="{5D7D1E76-9D0E-4F25-B9D5-87488B1B996E}" destId="{D3BF4EA0-2357-42EF-BA79-D8E99141CDE4}" srcOrd="0" destOrd="0" presId="urn:microsoft.com/office/officeart/2005/8/layout/orgChart1"/>
    <dgm:cxn modelId="{2A31D571-5A57-41D8-AD0A-A46A5947A8CC}" type="presParOf" srcId="{5D7D1E76-9D0E-4F25-B9D5-87488B1B996E}" destId="{E725A6A3-D3AD-4DA2-A034-2F8AF93B154A}" srcOrd="1" destOrd="0" presId="urn:microsoft.com/office/officeart/2005/8/layout/orgChart1"/>
    <dgm:cxn modelId="{907642EB-2325-48F6-92E6-49CDF75D2707}" type="presParOf" srcId="{B3A4AE5A-A291-47F1-8C67-93FDAD17AE40}" destId="{C2592E01-91E4-4520-A1E7-B0A7E29D9D8F}" srcOrd="1" destOrd="0" presId="urn:microsoft.com/office/officeart/2005/8/layout/orgChart1"/>
    <dgm:cxn modelId="{BBB1CAA9-FCDD-4553-BBB8-4BAAD1C84D92}" type="presParOf" srcId="{B3A4AE5A-A291-47F1-8C67-93FDAD17AE40}" destId="{FDF15A23-6640-4260-9D43-C205321D1D2F}" srcOrd="2" destOrd="0" presId="urn:microsoft.com/office/officeart/2005/8/layout/orgChart1"/>
    <dgm:cxn modelId="{981D6ADD-E01F-4920-A8B8-A36ADDE9390C}" type="presParOf" srcId="{26FF31FA-C559-4B40-894D-DB94F381524D}" destId="{40D22166-AEEC-4D4F-9342-1CDDACB72A87}" srcOrd="2" destOrd="0" presId="urn:microsoft.com/office/officeart/2005/8/layout/orgChart1"/>
    <dgm:cxn modelId="{C7329E2A-6E1D-48B0-9A3E-206EADF6447E}" type="presParOf" srcId="{26FF31FA-C559-4B40-894D-DB94F381524D}" destId="{EF080EEB-D294-49F8-A9C1-9B716B5719EA}" srcOrd="3" destOrd="0" presId="urn:microsoft.com/office/officeart/2005/8/layout/orgChart1"/>
    <dgm:cxn modelId="{6B40C827-0CA2-4BF8-970B-ADED69075342}" type="presParOf" srcId="{EF080EEB-D294-49F8-A9C1-9B716B5719EA}" destId="{B4C21082-A7DE-4F24-B9AA-B40A70BB7896}" srcOrd="0" destOrd="0" presId="urn:microsoft.com/office/officeart/2005/8/layout/orgChart1"/>
    <dgm:cxn modelId="{E4777095-9819-4A26-99F9-A409836110F1}" type="presParOf" srcId="{B4C21082-A7DE-4F24-B9AA-B40A70BB7896}" destId="{CBE7FB4C-A113-43DA-8D06-921913FEF312}" srcOrd="0" destOrd="0" presId="urn:microsoft.com/office/officeart/2005/8/layout/orgChart1"/>
    <dgm:cxn modelId="{4130B329-D71A-427B-8E2D-379354C3AD48}" type="presParOf" srcId="{B4C21082-A7DE-4F24-B9AA-B40A70BB7896}" destId="{86CC313A-372B-494A-838A-D9E37C8C79D6}" srcOrd="1" destOrd="0" presId="urn:microsoft.com/office/officeart/2005/8/layout/orgChart1"/>
    <dgm:cxn modelId="{48AA5A7D-BE98-4FCE-9F60-3FF5D6D2DE8E}" type="presParOf" srcId="{EF080EEB-D294-49F8-A9C1-9B716B5719EA}" destId="{8D8E5563-BFE9-4C55-9D61-BDE434BBD587}" srcOrd="1" destOrd="0" presId="urn:microsoft.com/office/officeart/2005/8/layout/orgChart1"/>
    <dgm:cxn modelId="{0F91C98C-24CD-49AA-8DF1-8E1E4C5C5C23}" type="presParOf" srcId="{EF080EEB-D294-49F8-A9C1-9B716B5719EA}" destId="{71B1B3EF-2BD0-4CEB-9FDC-443F8E0C6B21}" srcOrd="2" destOrd="0" presId="urn:microsoft.com/office/officeart/2005/8/layout/orgChart1"/>
    <dgm:cxn modelId="{87A64A85-B2A4-4ECF-A5A3-1215949445D6}" type="presParOf" srcId="{26FF31FA-C559-4B40-894D-DB94F381524D}" destId="{0A542907-ADCF-4987-8075-AC78E1BA7D53}" srcOrd="4" destOrd="0" presId="urn:microsoft.com/office/officeart/2005/8/layout/orgChart1"/>
    <dgm:cxn modelId="{792F61C9-4F58-49E5-B760-86561D6BE32B}" type="presParOf" srcId="{26FF31FA-C559-4B40-894D-DB94F381524D}" destId="{434CE8B1-3B62-43B3-B40D-40AEC438C798}" srcOrd="5" destOrd="0" presId="urn:microsoft.com/office/officeart/2005/8/layout/orgChart1"/>
    <dgm:cxn modelId="{CE7D6ED6-67D9-4EF9-8186-1C55EE5A7A71}" type="presParOf" srcId="{434CE8B1-3B62-43B3-B40D-40AEC438C798}" destId="{6837D8F6-153A-4FC5-8956-CCCCA5CCE003}" srcOrd="0" destOrd="0" presId="urn:microsoft.com/office/officeart/2005/8/layout/orgChart1"/>
    <dgm:cxn modelId="{BD5F29CB-3A22-4ABD-B95B-A56AFDD24C48}" type="presParOf" srcId="{6837D8F6-153A-4FC5-8956-CCCCA5CCE003}" destId="{F51F6C9E-9C65-48F1-89D0-487308590C08}" srcOrd="0" destOrd="0" presId="urn:microsoft.com/office/officeart/2005/8/layout/orgChart1"/>
    <dgm:cxn modelId="{1DC4B067-59AA-4629-8A31-81581708B9DE}" type="presParOf" srcId="{6837D8F6-153A-4FC5-8956-CCCCA5CCE003}" destId="{C7FBA208-6914-4C9B-9D03-479696F65BA0}" srcOrd="1" destOrd="0" presId="urn:microsoft.com/office/officeart/2005/8/layout/orgChart1"/>
    <dgm:cxn modelId="{14E5C41C-FAE3-472D-B639-6BA2698994C4}" type="presParOf" srcId="{434CE8B1-3B62-43B3-B40D-40AEC438C798}" destId="{F65BC4CB-B037-4958-A20A-B3F23C28C835}" srcOrd="1" destOrd="0" presId="urn:microsoft.com/office/officeart/2005/8/layout/orgChart1"/>
    <dgm:cxn modelId="{7D5E4810-E1CD-43CD-AA3B-F1CD187DA8C0}" type="presParOf" srcId="{434CE8B1-3B62-43B3-B40D-40AEC438C798}" destId="{2E63524E-F8AE-40B7-8CFF-ABBA06C17C76}" srcOrd="2" destOrd="0" presId="urn:microsoft.com/office/officeart/2005/8/layout/orgChart1"/>
    <dgm:cxn modelId="{505F8C2E-5FA1-4BE4-BA5F-7CF474D22799}" type="presParOf" srcId="{16AD0256-D481-4A11-818E-7DC0E18FB0D9}" destId="{DE0A2E28-8FE3-418C-AF93-8DAAC51371B2}" srcOrd="2" destOrd="0" presId="urn:microsoft.com/office/officeart/2005/8/layout/orgChart1"/>
    <dgm:cxn modelId="{B1FBF968-A44F-4A30-AEC0-78A5E440EC5D}" type="presParOf" srcId="{272F9B5E-39D1-49E7-96BA-0E719CBB0591}" destId="{36020BEA-D0F1-417A-A57B-16885AE89AAC}" srcOrd="6" destOrd="0" presId="urn:microsoft.com/office/officeart/2005/8/layout/orgChart1"/>
    <dgm:cxn modelId="{B4833D6A-B9C3-4860-BAE0-8965E57D26E1}" type="presParOf" srcId="{272F9B5E-39D1-49E7-96BA-0E719CBB0591}" destId="{31E51ADE-A9D2-4F38-8507-B4D24DEF7C36}" srcOrd="7" destOrd="0" presId="urn:microsoft.com/office/officeart/2005/8/layout/orgChart1"/>
    <dgm:cxn modelId="{70B3A3AE-2D0C-4DC7-8621-E1C8FE3160E7}" type="presParOf" srcId="{31E51ADE-A9D2-4F38-8507-B4D24DEF7C36}" destId="{010836FE-E72E-460D-B220-E1B55851268A}" srcOrd="0" destOrd="0" presId="urn:microsoft.com/office/officeart/2005/8/layout/orgChart1"/>
    <dgm:cxn modelId="{9E421EB1-C267-4056-A0EE-C239266ADBF0}" type="presParOf" srcId="{010836FE-E72E-460D-B220-E1B55851268A}" destId="{1B6A80D2-AE8C-4EE7-8F99-4C5797FEB573}" srcOrd="0" destOrd="0" presId="urn:microsoft.com/office/officeart/2005/8/layout/orgChart1"/>
    <dgm:cxn modelId="{C2A50FD4-63D9-49CC-9001-8E89BAC60EB6}" type="presParOf" srcId="{010836FE-E72E-460D-B220-E1B55851268A}" destId="{65ED63EA-B76F-4B2B-846C-8A48A4B3E248}" srcOrd="1" destOrd="0" presId="urn:microsoft.com/office/officeart/2005/8/layout/orgChart1"/>
    <dgm:cxn modelId="{7190B8BE-CA19-478A-A211-5F13AA2CCC97}" type="presParOf" srcId="{31E51ADE-A9D2-4F38-8507-B4D24DEF7C36}" destId="{9D3D0C48-6893-4441-B3C0-5E2CE51ED8FF}" srcOrd="1" destOrd="0" presId="urn:microsoft.com/office/officeart/2005/8/layout/orgChart1"/>
    <dgm:cxn modelId="{03A88949-4E70-49F6-B2EA-28143C188C21}" type="presParOf" srcId="{9D3D0C48-6893-4441-B3C0-5E2CE51ED8FF}" destId="{E1273A13-5575-47AA-823F-F38C60439BDE}" srcOrd="0" destOrd="0" presId="urn:microsoft.com/office/officeart/2005/8/layout/orgChart1"/>
    <dgm:cxn modelId="{C28CFC14-7883-43DC-A4A8-BD74CBC6A5BF}" type="presParOf" srcId="{9D3D0C48-6893-4441-B3C0-5E2CE51ED8FF}" destId="{1B1626D6-7A72-42A3-9AD9-40B2A808522A}" srcOrd="1" destOrd="0" presId="urn:microsoft.com/office/officeart/2005/8/layout/orgChart1"/>
    <dgm:cxn modelId="{C4EC6DB6-81AE-4293-896C-886A80FDD3EE}" type="presParOf" srcId="{1B1626D6-7A72-42A3-9AD9-40B2A808522A}" destId="{739C2253-B2AD-4AB4-AF2C-92960D30D31E}" srcOrd="0" destOrd="0" presId="urn:microsoft.com/office/officeart/2005/8/layout/orgChart1"/>
    <dgm:cxn modelId="{AA04A8FF-C583-4AEB-A8D3-3A8C290FB958}" type="presParOf" srcId="{739C2253-B2AD-4AB4-AF2C-92960D30D31E}" destId="{68811174-5028-42EC-A93D-4653D23A2DFA}" srcOrd="0" destOrd="0" presId="urn:microsoft.com/office/officeart/2005/8/layout/orgChart1"/>
    <dgm:cxn modelId="{22E101B1-AF0C-4ACE-96A9-5F0C8B65FAE7}" type="presParOf" srcId="{739C2253-B2AD-4AB4-AF2C-92960D30D31E}" destId="{8777D47A-9486-41F4-86DF-57713AB83731}" srcOrd="1" destOrd="0" presId="urn:microsoft.com/office/officeart/2005/8/layout/orgChart1"/>
    <dgm:cxn modelId="{749A5DFC-4DC8-4561-8B6B-35A199F2D75E}" type="presParOf" srcId="{1B1626D6-7A72-42A3-9AD9-40B2A808522A}" destId="{4C379B54-6AF6-41E3-B00A-A9EAE54BB9DA}" srcOrd="1" destOrd="0" presId="urn:microsoft.com/office/officeart/2005/8/layout/orgChart1"/>
    <dgm:cxn modelId="{54A3C7D6-ABDF-402C-A31C-6F3D9F62FFEC}" type="presParOf" srcId="{1B1626D6-7A72-42A3-9AD9-40B2A808522A}" destId="{6AA16442-6DAC-445C-9C56-FD4A29C09184}" srcOrd="2" destOrd="0" presId="urn:microsoft.com/office/officeart/2005/8/layout/orgChart1"/>
    <dgm:cxn modelId="{D3B289E2-47F6-4039-B3AF-AB36F61E2E65}" type="presParOf" srcId="{9D3D0C48-6893-4441-B3C0-5E2CE51ED8FF}" destId="{7CC16487-1C6E-4009-BD22-C72C36ED947B}" srcOrd="2" destOrd="0" presId="urn:microsoft.com/office/officeart/2005/8/layout/orgChart1"/>
    <dgm:cxn modelId="{E52DB633-DA14-4FE2-8E1C-D09AA9A447B7}" type="presParOf" srcId="{9D3D0C48-6893-4441-B3C0-5E2CE51ED8FF}" destId="{CD772FDD-24C8-4544-869B-7FBD486DA67C}" srcOrd="3" destOrd="0" presId="urn:microsoft.com/office/officeart/2005/8/layout/orgChart1"/>
    <dgm:cxn modelId="{DA7C7853-0A1E-4210-B0B9-F8A9C52DAE36}" type="presParOf" srcId="{CD772FDD-24C8-4544-869B-7FBD486DA67C}" destId="{ADEF8079-2216-453C-B24A-354BD9F28EDE}" srcOrd="0" destOrd="0" presId="urn:microsoft.com/office/officeart/2005/8/layout/orgChart1"/>
    <dgm:cxn modelId="{6B2A141F-0946-442B-AC4E-2F69563673BC}" type="presParOf" srcId="{ADEF8079-2216-453C-B24A-354BD9F28EDE}" destId="{D93A6FBC-6AFD-454B-ACC7-72B29864D657}" srcOrd="0" destOrd="0" presId="urn:microsoft.com/office/officeart/2005/8/layout/orgChart1"/>
    <dgm:cxn modelId="{A7DE1460-6FDD-48B7-8862-540E9E74C430}" type="presParOf" srcId="{ADEF8079-2216-453C-B24A-354BD9F28EDE}" destId="{F0CE96F8-7095-4E71-9FE3-1BA2697F3D8E}" srcOrd="1" destOrd="0" presId="urn:microsoft.com/office/officeart/2005/8/layout/orgChart1"/>
    <dgm:cxn modelId="{599E3F6D-D3FE-426D-A96C-98F5C6B61DFD}" type="presParOf" srcId="{CD772FDD-24C8-4544-869B-7FBD486DA67C}" destId="{2B1EF024-9E95-442A-AC6F-1AD68EB8319B}" srcOrd="1" destOrd="0" presId="urn:microsoft.com/office/officeart/2005/8/layout/orgChart1"/>
    <dgm:cxn modelId="{8795B993-3EA3-4627-A8EB-B680742CB87A}" type="presParOf" srcId="{CD772FDD-24C8-4544-869B-7FBD486DA67C}" destId="{E526CEE7-E534-4267-949C-6713D81A6EAA}" srcOrd="2" destOrd="0" presId="urn:microsoft.com/office/officeart/2005/8/layout/orgChart1"/>
    <dgm:cxn modelId="{BDB3E926-2695-4AD7-A35F-C8AB61D10DC4}" type="presParOf" srcId="{9D3D0C48-6893-4441-B3C0-5E2CE51ED8FF}" destId="{E97FE619-42BD-47C6-8692-81846FD601D0}" srcOrd="4" destOrd="0" presId="urn:microsoft.com/office/officeart/2005/8/layout/orgChart1"/>
    <dgm:cxn modelId="{B7C62604-D326-45C0-9E0E-4508D4EF0673}" type="presParOf" srcId="{9D3D0C48-6893-4441-B3C0-5E2CE51ED8FF}" destId="{A0AA7ED9-BA17-4351-BA7E-8530CC134296}" srcOrd="5" destOrd="0" presId="urn:microsoft.com/office/officeart/2005/8/layout/orgChart1"/>
    <dgm:cxn modelId="{89040317-CC33-4898-BFFF-CA1F1772C7FA}" type="presParOf" srcId="{A0AA7ED9-BA17-4351-BA7E-8530CC134296}" destId="{C6BD4546-F2C2-4A1E-BD50-BED0883B1883}" srcOrd="0" destOrd="0" presId="urn:microsoft.com/office/officeart/2005/8/layout/orgChart1"/>
    <dgm:cxn modelId="{E4E8A686-0D3C-4D01-B722-7F618668A71C}" type="presParOf" srcId="{C6BD4546-F2C2-4A1E-BD50-BED0883B1883}" destId="{48A8EBA3-B21A-44AE-9CAD-BA6E6223AD96}" srcOrd="0" destOrd="0" presId="urn:microsoft.com/office/officeart/2005/8/layout/orgChart1"/>
    <dgm:cxn modelId="{FAF55776-CA14-4A76-89A8-808C761A97E2}" type="presParOf" srcId="{C6BD4546-F2C2-4A1E-BD50-BED0883B1883}" destId="{BF3965D0-3376-49CF-909D-34F8AA817CE4}" srcOrd="1" destOrd="0" presId="urn:microsoft.com/office/officeart/2005/8/layout/orgChart1"/>
    <dgm:cxn modelId="{02CEE060-76D5-48C8-A1FD-C90C8403D35A}" type="presParOf" srcId="{A0AA7ED9-BA17-4351-BA7E-8530CC134296}" destId="{B098A2C7-A91E-495F-A606-68F327C340E2}" srcOrd="1" destOrd="0" presId="urn:microsoft.com/office/officeart/2005/8/layout/orgChart1"/>
    <dgm:cxn modelId="{8A00DB37-EB11-4590-B686-B2623DB11031}" type="presParOf" srcId="{A0AA7ED9-BA17-4351-BA7E-8530CC134296}" destId="{8F556715-F875-4BC2-8CBA-28FF99AFB87F}" srcOrd="2" destOrd="0" presId="urn:microsoft.com/office/officeart/2005/8/layout/orgChart1"/>
    <dgm:cxn modelId="{EC3A0CBC-9E51-42CD-89CC-5845AB4E8F39}" type="presParOf" srcId="{31E51ADE-A9D2-4F38-8507-B4D24DEF7C36}" destId="{69F730F2-5A54-4720-B955-8F63559D611F}" srcOrd="2" destOrd="0" presId="urn:microsoft.com/office/officeart/2005/8/layout/orgChart1"/>
    <dgm:cxn modelId="{3DE35B08-BEC0-430E-B0EE-190FD12164B4}" type="presParOf" srcId="{272F9B5E-39D1-49E7-96BA-0E719CBB0591}" destId="{5C06B61C-98D2-47B4-9600-6570824B0058}" srcOrd="8" destOrd="0" presId="urn:microsoft.com/office/officeart/2005/8/layout/orgChart1"/>
    <dgm:cxn modelId="{CCD6FCEB-AF1D-4E04-AE69-187BAE43A8B3}" type="presParOf" srcId="{272F9B5E-39D1-49E7-96BA-0E719CBB0591}" destId="{EEE5C992-32C5-44AA-8298-F148E55F62DA}" srcOrd="9" destOrd="0" presId="urn:microsoft.com/office/officeart/2005/8/layout/orgChart1"/>
    <dgm:cxn modelId="{45A30FEF-DE94-4BE2-8CD5-A5879E6B7549}" type="presParOf" srcId="{EEE5C992-32C5-44AA-8298-F148E55F62DA}" destId="{85C48E60-304F-47D1-BCB9-B2B77A18A666}" srcOrd="0" destOrd="0" presId="urn:microsoft.com/office/officeart/2005/8/layout/orgChart1"/>
    <dgm:cxn modelId="{74D55B32-BBF4-41C3-AE90-E98E9D21ECE6}" type="presParOf" srcId="{85C48E60-304F-47D1-BCB9-B2B77A18A666}" destId="{C1CCA18C-7E99-4E13-B5E3-31A0D344ED02}" srcOrd="0" destOrd="0" presId="urn:microsoft.com/office/officeart/2005/8/layout/orgChart1"/>
    <dgm:cxn modelId="{1D88D725-B874-4D07-B5F9-C2E2A50A8484}" type="presParOf" srcId="{85C48E60-304F-47D1-BCB9-B2B77A18A666}" destId="{1F52614E-74A9-45CE-B9C8-C4DEE5437EE4}" srcOrd="1" destOrd="0" presId="urn:microsoft.com/office/officeart/2005/8/layout/orgChart1"/>
    <dgm:cxn modelId="{91BD07C9-7994-4769-A263-2F134909B69D}" type="presParOf" srcId="{EEE5C992-32C5-44AA-8298-F148E55F62DA}" destId="{8E4A31D5-9EA1-4AD4-AF09-EE6CBC0518F6}" srcOrd="1" destOrd="0" presId="urn:microsoft.com/office/officeart/2005/8/layout/orgChart1"/>
    <dgm:cxn modelId="{72C4B50B-FCD0-43ED-89C2-772C0D8F5725}" type="presParOf" srcId="{8E4A31D5-9EA1-4AD4-AF09-EE6CBC0518F6}" destId="{B54F6A88-7A73-4A5D-89C7-AF86A1A4AAAA}" srcOrd="0" destOrd="0" presId="urn:microsoft.com/office/officeart/2005/8/layout/orgChart1"/>
    <dgm:cxn modelId="{9A812115-007E-4B47-B38A-DC7C0128AB65}" type="presParOf" srcId="{8E4A31D5-9EA1-4AD4-AF09-EE6CBC0518F6}" destId="{D1074921-16B7-43BC-94DC-0E717CCB31FB}" srcOrd="1" destOrd="0" presId="urn:microsoft.com/office/officeart/2005/8/layout/orgChart1"/>
    <dgm:cxn modelId="{57622353-CDE3-40EF-B966-B996B2FC120A}" type="presParOf" srcId="{D1074921-16B7-43BC-94DC-0E717CCB31FB}" destId="{59A6B98B-E3D4-4464-B8F9-649D98FC3F8F}" srcOrd="0" destOrd="0" presId="urn:microsoft.com/office/officeart/2005/8/layout/orgChart1"/>
    <dgm:cxn modelId="{AE021771-4035-4F1D-870D-4CCC53FFAE90}" type="presParOf" srcId="{59A6B98B-E3D4-4464-B8F9-649D98FC3F8F}" destId="{8806AE79-11DD-42D6-B04E-D35D81B8E749}" srcOrd="0" destOrd="0" presId="urn:microsoft.com/office/officeart/2005/8/layout/orgChart1"/>
    <dgm:cxn modelId="{98EB3D25-C02E-48EE-BC78-13C1CFA9F15D}" type="presParOf" srcId="{59A6B98B-E3D4-4464-B8F9-649D98FC3F8F}" destId="{B02FF06C-3A3A-4DFC-BF3C-02708A031427}" srcOrd="1" destOrd="0" presId="urn:microsoft.com/office/officeart/2005/8/layout/orgChart1"/>
    <dgm:cxn modelId="{77A314BB-25D1-43B3-9B83-FFACBC50C011}" type="presParOf" srcId="{D1074921-16B7-43BC-94DC-0E717CCB31FB}" destId="{81B63E94-29EA-44CA-A092-23FE5F16EF3A}" srcOrd="1" destOrd="0" presId="urn:microsoft.com/office/officeart/2005/8/layout/orgChart1"/>
    <dgm:cxn modelId="{CF3977F0-C8AB-42E6-9367-C816FCC467FD}" type="presParOf" srcId="{D1074921-16B7-43BC-94DC-0E717CCB31FB}" destId="{0485DB20-3A9B-4D87-BE3B-C505F594B37D}" srcOrd="2" destOrd="0" presId="urn:microsoft.com/office/officeart/2005/8/layout/orgChart1"/>
    <dgm:cxn modelId="{2800AF81-6B47-48C4-AD72-5F221C46E9F4}" type="presParOf" srcId="{8E4A31D5-9EA1-4AD4-AF09-EE6CBC0518F6}" destId="{9F9360F8-C625-42AD-A66C-567603345E8C}" srcOrd="2" destOrd="0" presId="urn:microsoft.com/office/officeart/2005/8/layout/orgChart1"/>
    <dgm:cxn modelId="{497B9D0A-A646-46B5-A744-DEE15BC92D31}" type="presParOf" srcId="{8E4A31D5-9EA1-4AD4-AF09-EE6CBC0518F6}" destId="{FE8A5DC5-B374-4737-9385-8AC20FDF49D1}" srcOrd="3" destOrd="0" presId="urn:microsoft.com/office/officeart/2005/8/layout/orgChart1"/>
    <dgm:cxn modelId="{5F76C71D-993E-41F1-9CDB-7E83D4CA99C7}" type="presParOf" srcId="{FE8A5DC5-B374-4737-9385-8AC20FDF49D1}" destId="{0A9F046C-33F1-4268-8E10-E0256DAD1E1B}" srcOrd="0" destOrd="0" presId="urn:microsoft.com/office/officeart/2005/8/layout/orgChart1"/>
    <dgm:cxn modelId="{8FE8B157-EA5C-4664-B8CA-EE33C11D3E12}" type="presParOf" srcId="{0A9F046C-33F1-4268-8E10-E0256DAD1E1B}" destId="{D82C5DCE-FB83-482F-907B-19B7578B0FFB}" srcOrd="0" destOrd="0" presId="urn:microsoft.com/office/officeart/2005/8/layout/orgChart1"/>
    <dgm:cxn modelId="{0FB63A18-0114-422D-AA96-F92C08120586}" type="presParOf" srcId="{0A9F046C-33F1-4268-8E10-E0256DAD1E1B}" destId="{9160AAD2-86E5-4551-A2B0-15CBEA4B499D}" srcOrd="1" destOrd="0" presId="urn:microsoft.com/office/officeart/2005/8/layout/orgChart1"/>
    <dgm:cxn modelId="{1731F0ED-2031-48AE-916B-4ADDA473D78B}" type="presParOf" srcId="{FE8A5DC5-B374-4737-9385-8AC20FDF49D1}" destId="{F036F475-8D15-400D-AB17-0EF0340375E1}" srcOrd="1" destOrd="0" presId="urn:microsoft.com/office/officeart/2005/8/layout/orgChart1"/>
    <dgm:cxn modelId="{AFD35675-5487-4478-ABFA-D39E77A8615E}" type="presParOf" srcId="{FE8A5DC5-B374-4737-9385-8AC20FDF49D1}" destId="{377EF44F-AF58-4872-8714-FEDFCB931814}" srcOrd="2" destOrd="0" presId="urn:microsoft.com/office/officeart/2005/8/layout/orgChart1"/>
    <dgm:cxn modelId="{F6614FF9-0016-469D-BC21-3020461BA0CC}" type="presParOf" srcId="{8E4A31D5-9EA1-4AD4-AF09-EE6CBC0518F6}" destId="{9C3E26D9-28D9-4120-82D3-5AECBF32BC90}" srcOrd="4" destOrd="0" presId="urn:microsoft.com/office/officeart/2005/8/layout/orgChart1"/>
    <dgm:cxn modelId="{8F067494-1A49-45A5-A98D-CB0835F0AB16}" type="presParOf" srcId="{8E4A31D5-9EA1-4AD4-AF09-EE6CBC0518F6}" destId="{3D71F054-41C0-4AF8-AB73-153733836366}" srcOrd="5" destOrd="0" presId="urn:microsoft.com/office/officeart/2005/8/layout/orgChart1"/>
    <dgm:cxn modelId="{8B54FBBB-FEAE-4320-AC99-6C0C090E6487}" type="presParOf" srcId="{3D71F054-41C0-4AF8-AB73-153733836366}" destId="{964A5E00-DD12-4EE3-AD92-96057ED9608A}" srcOrd="0" destOrd="0" presId="urn:microsoft.com/office/officeart/2005/8/layout/orgChart1"/>
    <dgm:cxn modelId="{B4221257-F703-4E4D-9DF8-B845E97C5E59}" type="presParOf" srcId="{964A5E00-DD12-4EE3-AD92-96057ED9608A}" destId="{D326F076-1408-437C-90D7-A6A186AC675B}" srcOrd="0" destOrd="0" presId="urn:microsoft.com/office/officeart/2005/8/layout/orgChart1"/>
    <dgm:cxn modelId="{344634F6-84FD-4839-8332-62BC07B81845}" type="presParOf" srcId="{964A5E00-DD12-4EE3-AD92-96057ED9608A}" destId="{2A02E4A4-D32E-43B5-9169-DE85BCDEB201}" srcOrd="1" destOrd="0" presId="urn:microsoft.com/office/officeart/2005/8/layout/orgChart1"/>
    <dgm:cxn modelId="{0612531B-544D-41BF-8538-2720FC7ED8F4}" type="presParOf" srcId="{3D71F054-41C0-4AF8-AB73-153733836366}" destId="{870BF886-8A7F-42A1-9AF7-3FB87529CCDD}" srcOrd="1" destOrd="0" presId="urn:microsoft.com/office/officeart/2005/8/layout/orgChart1"/>
    <dgm:cxn modelId="{F42F41EF-D348-4A06-84C5-E92604A03903}" type="presParOf" srcId="{3D71F054-41C0-4AF8-AB73-153733836366}" destId="{5EBD77AE-B99C-417D-B02D-243EC577E068}" srcOrd="2" destOrd="0" presId="urn:microsoft.com/office/officeart/2005/8/layout/orgChart1"/>
    <dgm:cxn modelId="{7A07B9F9-F489-4498-9955-335DE2E6EE08}" type="presParOf" srcId="{EEE5C992-32C5-44AA-8298-F148E55F62DA}" destId="{EB4C6E95-D896-4F95-BA4F-08DF16F9F83B}" srcOrd="2" destOrd="0" presId="urn:microsoft.com/office/officeart/2005/8/layout/orgChart1"/>
    <dgm:cxn modelId="{8EFB654F-4084-4A1C-B275-8EA5CE3EC459}" type="presParOf" srcId="{D19BB9C6-B153-4A88-B38A-9821AA5451E0}" destId="{A7DC7A44-C240-4370-AE20-500B1499B7E9}"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3E26D9-28D9-4120-82D3-5AECBF32BC90}">
      <dsp:nvSpPr>
        <dsp:cNvPr id="0" name=""/>
        <dsp:cNvSpPr/>
      </dsp:nvSpPr>
      <dsp:spPr>
        <a:xfrm>
          <a:off x="6608964" y="2352609"/>
          <a:ext cx="183790" cy="2303504"/>
        </a:xfrm>
        <a:custGeom>
          <a:avLst/>
          <a:gdLst/>
          <a:ahLst/>
          <a:cxnLst/>
          <a:rect l="0" t="0" r="0" b="0"/>
          <a:pathLst>
            <a:path>
              <a:moveTo>
                <a:pt x="0" y="0"/>
              </a:moveTo>
              <a:lnTo>
                <a:pt x="0" y="2303504"/>
              </a:lnTo>
              <a:lnTo>
                <a:pt x="183790" y="23035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F9360F8-C625-42AD-A66C-567603345E8C}">
      <dsp:nvSpPr>
        <dsp:cNvPr id="0" name=""/>
        <dsp:cNvSpPr/>
      </dsp:nvSpPr>
      <dsp:spPr>
        <a:xfrm>
          <a:off x="6608964" y="2352609"/>
          <a:ext cx="183790" cy="1433563"/>
        </a:xfrm>
        <a:custGeom>
          <a:avLst/>
          <a:gdLst/>
          <a:ahLst/>
          <a:cxnLst/>
          <a:rect l="0" t="0" r="0" b="0"/>
          <a:pathLst>
            <a:path>
              <a:moveTo>
                <a:pt x="0" y="0"/>
              </a:moveTo>
              <a:lnTo>
                <a:pt x="0" y="1433563"/>
              </a:lnTo>
              <a:lnTo>
                <a:pt x="183790" y="143356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4F6A88-7A73-4A5D-89C7-AF86A1A4AAAA}">
      <dsp:nvSpPr>
        <dsp:cNvPr id="0" name=""/>
        <dsp:cNvSpPr/>
      </dsp:nvSpPr>
      <dsp:spPr>
        <a:xfrm>
          <a:off x="6608964" y="2352609"/>
          <a:ext cx="183790" cy="563623"/>
        </a:xfrm>
        <a:custGeom>
          <a:avLst/>
          <a:gdLst/>
          <a:ahLst/>
          <a:cxnLst/>
          <a:rect l="0" t="0" r="0" b="0"/>
          <a:pathLst>
            <a:path>
              <a:moveTo>
                <a:pt x="0" y="0"/>
              </a:moveTo>
              <a:lnTo>
                <a:pt x="0" y="563623"/>
              </a:lnTo>
              <a:lnTo>
                <a:pt x="183790" y="5636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06B61C-98D2-47B4-9600-6570824B0058}">
      <dsp:nvSpPr>
        <dsp:cNvPr id="0" name=""/>
        <dsp:cNvSpPr/>
      </dsp:nvSpPr>
      <dsp:spPr>
        <a:xfrm>
          <a:off x="4133922" y="1482668"/>
          <a:ext cx="2965149" cy="257306"/>
        </a:xfrm>
        <a:custGeom>
          <a:avLst/>
          <a:gdLst/>
          <a:ahLst/>
          <a:cxnLst/>
          <a:rect l="0" t="0" r="0" b="0"/>
          <a:pathLst>
            <a:path>
              <a:moveTo>
                <a:pt x="0" y="0"/>
              </a:moveTo>
              <a:lnTo>
                <a:pt x="0" y="128653"/>
              </a:lnTo>
              <a:lnTo>
                <a:pt x="2965149" y="128653"/>
              </a:lnTo>
              <a:lnTo>
                <a:pt x="2965149" y="2573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7FE619-42BD-47C6-8692-81846FD601D0}">
      <dsp:nvSpPr>
        <dsp:cNvPr id="0" name=""/>
        <dsp:cNvSpPr/>
      </dsp:nvSpPr>
      <dsp:spPr>
        <a:xfrm>
          <a:off x="5126390" y="2352609"/>
          <a:ext cx="183790" cy="2303504"/>
        </a:xfrm>
        <a:custGeom>
          <a:avLst/>
          <a:gdLst/>
          <a:ahLst/>
          <a:cxnLst/>
          <a:rect l="0" t="0" r="0" b="0"/>
          <a:pathLst>
            <a:path>
              <a:moveTo>
                <a:pt x="0" y="0"/>
              </a:moveTo>
              <a:lnTo>
                <a:pt x="0" y="2303504"/>
              </a:lnTo>
              <a:lnTo>
                <a:pt x="183790" y="23035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C16487-1C6E-4009-BD22-C72C36ED947B}">
      <dsp:nvSpPr>
        <dsp:cNvPr id="0" name=""/>
        <dsp:cNvSpPr/>
      </dsp:nvSpPr>
      <dsp:spPr>
        <a:xfrm>
          <a:off x="5126390" y="2352609"/>
          <a:ext cx="183790" cy="1433563"/>
        </a:xfrm>
        <a:custGeom>
          <a:avLst/>
          <a:gdLst/>
          <a:ahLst/>
          <a:cxnLst/>
          <a:rect l="0" t="0" r="0" b="0"/>
          <a:pathLst>
            <a:path>
              <a:moveTo>
                <a:pt x="0" y="0"/>
              </a:moveTo>
              <a:lnTo>
                <a:pt x="0" y="1433563"/>
              </a:lnTo>
              <a:lnTo>
                <a:pt x="183790" y="143356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273A13-5575-47AA-823F-F38C60439BDE}">
      <dsp:nvSpPr>
        <dsp:cNvPr id="0" name=""/>
        <dsp:cNvSpPr/>
      </dsp:nvSpPr>
      <dsp:spPr>
        <a:xfrm>
          <a:off x="5126390" y="2352609"/>
          <a:ext cx="183790" cy="563623"/>
        </a:xfrm>
        <a:custGeom>
          <a:avLst/>
          <a:gdLst/>
          <a:ahLst/>
          <a:cxnLst/>
          <a:rect l="0" t="0" r="0" b="0"/>
          <a:pathLst>
            <a:path>
              <a:moveTo>
                <a:pt x="0" y="0"/>
              </a:moveTo>
              <a:lnTo>
                <a:pt x="0" y="563623"/>
              </a:lnTo>
              <a:lnTo>
                <a:pt x="183790" y="5636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6020BEA-D0F1-417A-A57B-16885AE89AAC}">
      <dsp:nvSpPr>
        <dsp:cNvPr id="0" name=""/>
        <dsp:cNvSpPr/>
      </dsp:nvSpPr>
      <dsp:spPr>
        <a:xfrm>
          <a:off x="4133922" y="1482668"/>
          <a:ext cx="1482574" cy="257306"/>
        </a:xfrm>
        <a:custGeom>
          <a:avLst/>
          <a:gdLst/>
          <a:ahLst/>
          <a:cxnLst/>
          <a:rect l="0" t="0" r="0" b="0"/>
          <a:pathLst>
            <a:path>
              <a:moveTo>
                <a:pt x="0" y="0"/>
              </a:moveTo>
              <a:lnTo>
                <a:pt x="0" y="128653"/>
              </a:lnTo>
              <a:lnTo>
                <a:pt x="1482574" y="128653"/>
              </a:lnTo>
              <a:lnTo>
                <a:pt x="1482574" y="2573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542907-ADCF-4987-8075-AC78E1BA7D53}">
      <dsp:nvSpPr>
        <dsp:cNvPr id="0" name=""/>
        <dsp:cNvSpPr/>
      </dsp:nvSpPr>
      <dsp:spPr>
        <a:xfrm>
          <a:off x="3643815" y="2352609"/>
          <a:ext cx="183790" cy="2303504"/>
        </a:xfrm>
        <a:custGeom>
          <a:avLst/>
          <a:gdLst/>
          <a:ahLst/>
          <a:cxnLst/>
          <a:rect l="0" t="0" r="0" b="0"/>
          <a:pathLst>
            <a:path>
              <a:moveTo>
                <a:pt x="0" y="0"/>
              </a:moveTo>
              <a:lnTo>
                <a:pt x="0" y="2303504"/>
              </a:lnTo>
              <a:lnTo>
                <a:pt x="183790" y="23035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D22166-AEEC-4D4F-9342-1CDDACB72A87}">
      <dsp:nvSpPr>
        <dsp:cNvPr id="0" name=""/>
        <dsp:cNvSpPr/>
      </dsp:nvSpPr>
      <dsp:spPr>
        <a:xfrm>
          <a:off x="3643815" y="2352609"/>
          <a:ext cx="183790" cy="1433563"/>
        </a:xfrm>
        <a:custGeom>
          <a:avLst/>
          <a:gdLst/>
          <a:ahLst/>
          <a:cxnLst/>
          <a:rect l="0" t="0" r="0" b="0"/>
          <a:pathLst>
            <a:path>
              <a:moveTo>
                <a:pt x="0" y="0"/>
              </a:moveTo>
              <a:lnTo>
                <a:pt x="0" y="1433563"/>
              </a:lnTo>
              <a:lnTo>
                <a:pt x="183790" y="143356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30F461-FAA0-4CA3-9550-2CFA43F5836D}">
      <dsp:nvSpPr>
        <dsp:cNvPr id="0" name=""/>
        <dsp:cNvSpPr/>
      </dsp:nvSpPr>
      <dsp:spPr>
        <a:xfrm>
          <a:off x="3643815" y="2352609"/>
          <a:ext cx="183790" cy="563623"/>
        </a:xfrm>
        <a:custGeom>
          <a:avLst/>
          <a:gdLst/>
          <a:ahLst/>
          <a:cxnLst/>
          <a:rect l="0" t="0" r="0" b="0"/>
          <a:pathLst>
            <a:path>
              <a:moveTo>
                <a:pt x="0" y="0"/>
              </a:moveTo>
              <a:lnTo>
                <a:pt x="0" y="563623"/>
              </a:lnTo>
              <a:lnTo>
                <a:pt x="183790" y="5636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FE58CD-5C1B-4EF4-B629-42F33102C1E8}">
      <dsp:nvSpPr>
        <dsp:cNvPr id="0" name=""/>
        <dsp:cNvSpPr/>
      </dsp:nvSpPr>
      <dsp:spPr>
        <a:xfrm>
          <a:off x="4088202" y="1482668"/>
          <a:ext cx="91440" cy="257306"/>
        </a:xfrm>
        <a:custGeom>
          <a:avLst/>
          <a:gdLst/>
          <a:ahLst/>
          <a:cxnLst/>
          <a:rect l="0" t="0" r="0" b="0"/>
          <a:pathLst>
            <a:path>
              <a:moveTo>
                <a:pt x="45720" y="0"/>
              </a:moveTo>
              <a:lnTo>
                <a:pt x="45720" y="2573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D084E3-B905-4535-8E2E-4CEA9B03388D}">
      <dsp:nvSpPr>
        <dsp:cNvPr id="0" name=""/>
        <dsp:cNvSpPr/>
      </dsp:nvSpPr>
      <dsp:spPr>
        <a:xfrm>
          <a:off x="2651348" y="1482668"/>
          <a:ext cx="1482574" cy="257306"/>
        </a:xfrm>
        <a:custGeom>
          <a:avLst/>
          <a:gdLst/>
          <a:ahLst/>
          <a:cxnLst/>
          <a:rect l="0" t="0" r="0" b="0"/>
          <a:pathLst>
            <a:path>
              <a:moveTo>
                <a:pt x="1482574" y="0"/>
              </a:moveTo>
              <a:lnTo>
                <a:pt x="1482574" y="128653"/>
              </a:lnTo>
              <a:lnTo>
                <a:pt x="0" y="128653"/>
              </a:lnTo>
              <a:lnTo>
                <a:pt x="0" y="2573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B68E42-DF66-4C79-B52A-C9936DC72623}">
      <dsp:nvSpPr>
        <dsp:cNvPr id="0" name=""/>
        <dsp:cNvSpPr/>
      </dsp:nvSpPr>
      <dsp:spPr>
        <a:xfrm>
          <a:off x="1168773" y="1482668"/>
          <a:ext cx="2965149" cy="257306"/>
        </a:xfrm>
        <a:custGeom>
          <a:avLst/>
          <a:gdLst/>
          <a:ahLst/>
          <a:cxnLst/>
          <a:rect l="0" t="0" r="0" b="0"/>
          <a:pathLst>
            <a:path>
              <a:moveTo>
                <a:pt x="2965149" y="0"/>
              </a:moveTo>
              <a:lnTo>
                <a:pt x="2965149" y="128653"/>
              </a:lnTo>
              <a:lnTo>
                <a:pt x="0" y="128653"/>
              </a:lnTo>
              <a:lnTo>
                <a:pt x="0" y="25730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A5CA61-957D-4172-81A4-E522B3E41DFF}">
      <dsp:nvSpPr>
        <dsp:cNvPr id="0" name=""/>
        <dsp:cNvSpPr/>
      </dsp:nvSpPr>
      <dsp:spPr>
        <a:xfrm>
          <a:off x="4746556" y="612728"/>
          <a:ext cx="3400119" cy="563623"/>
        </a:xfrm>
        <a:custGeom>
          <a:avLst/>
          <a:gdLst/>
          <a:ahLst/>
          <a:cxnLst/>
          <a:rect l="0" t="0" r="0" b="0"/>
          <a:pathLst>
            <a:path>
              <a:moveTo>
                <a:pt x="3400119" y="0"/>
              </a:moveTo>
              <a:lnTo>
                <a:pt x="3400119" y="563623"/>
              </a:lnTo>
              <a:lnTo>
                <a:pt x="0" y="5636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030FB0-550B-44ED-9295-4D38328AACD2}">
      <dsp:nvSpPr>
        <dsp:cNvPr id="0" name=""/>
        <dsp:cNvSpPr/>
      </dsp:nvSpPr>
      <dsp:spPr>
        <a:xfrm>
          <a:off x="7534042" y="94"/>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Kate Mckinley </a:t>
          </a:r>
          <a:br>
            <a:rPr lang="en-GB" sz="1000" kern="1200"/>
          </a:br>
          <a:r>
            <a:rPr lang="en-GB" sz="1000" kern="1200"/>
            <a:t>People &amp; Sustainability Director</a:t>
          </a:r>
        </a:p>
      </dsp:txBody>
      <dsp:txXfrm>
        <a:off x="7534042" y="94"/>
        <a:ext cx="1225268" cy="612634"/>
      </dsp:txXfrm>
    </dsp:sp>
    <dsp:sp modelId="{08887906-0170-42AC-BF36-2B141FCF50A9}">
      <dsp:nvSpPr>
        <dsp:cNvPr id="0" name=""/>
        <dsp:cNvSpPr/>
      </dsp:nvSpPr>
      <dsp:spPr>
        <a:xfrm>
          <a:off x="3521288" y="870034"/>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Alicia Pullen</a:t>
          </a:r>
          <a:br>
            <a:rPr lang="en-GB" sz="1000" kern="1200"/>
          </a:br>
          <a:r>
            <a:rPr lang="en-GB" sz="1000" kern="1200"/>
            <a:t>Team Reception Manager</a:t>
          </a:r>
        </a:p>
      </dsp:txBody>
      <dsp:txXfrm>
        <a:off x="3521288" y="870034"/>
        <a:ext cx="1225268" cy="612634"/>
      </dsp:txXfrm>
    </dsp:sp>
    <dsp:sp modelId="{346BC407-68E4-4BA1-A234-39EB50E27577}">
      <dsp:nvSpPr>
        <dsp:cNvPr id="0" name=""/>
        <dsp:cNvSpPr/>
      </dsp:nvSpPr>
      <dsp:spPr>
        <a:xfrm>
          <a:off x="556139" y="173997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Georgia Gough</a:t>
          </a:r>
          <a:br>
            <a:rPr lang="en-GB" sz="1000" kern="1200"/>
          </a:br>
          <a:r>
            <a:rPr lang="en-GB" sz="1000" kern="1200"/>
            <a:t>VE Admin 1</a:t>
          </a:r>
        </a:p>
      </dsp:txBody>
      <dsp:txXfrm>
        <a:off x="556139" y="1739975"/>
        <a:ext cx="1225268" cy="612634"/>
      </dsp:txXfrm>
    </dsp:sp>
    <dsp:sp modelId="{A6DC51D9-E41D-4E27-A485-36DD84211BE6}">
      <dsp:nvSpPr>
        <dsp:cNvPr id="0" name=""/>
        <dsp:cNvSpPr/>
      </dsp:nvSpPr>
      <dsp:spPr>
        <a:xfrm>
          <a:off x="2038714" y="173997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Nathan </a:t>
          </a:r>
          <a:r>
            <a:rPr lang="en-GB" sz="1000" kern="1200">
              <a:solidFill>
                <a:schemeClr val="bg1"/>
              </a:solidFill>
            </a:rPr>
            <a:t>Collins</a:t>
          </a:r>
          <a:r>
            <a:rPr lang="en-GB" sz="1000" kern="1200"/>
            <a:t> </a:t>
          </a:r>
          <a:br>
            <a:rPr lang="en-GB" sz="1000" kern="1200"/>
          </a:br>
          <a:r>
            <a:rPr lang="en-GB" sz="1000" kern="1200"/>
            <a:t>VE Admin 2</a:t>
          </a:r>
        </a:p>
      </dsp:txBody>
      <dsp:txXfrm>
        <a:off x="2038714" y="1739975"/>
        <a:ext cx="1225268" cy="612634"/>
      </dsp:txXfrm>
    </dsp:sp>
    <dsp:sp modelId="{24FCE487-E5D1-4FD9-9167-B8EA391ED252}">
      <dsp:nvSpPr>
        <dsp:cNvPr id="0" name=""/>
        <dsp:cNvSpPr/>
      </dsp:nvSpPr>
      <dsp:spPr>
        <a:xfrm>
          <a:off x="3521288" y="173997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chemeClr val="bg1"/>
              </a:solidFill>
            </a:rPr>
            <a:t>Mark Hatfield</a:t>
          </a:r>
          <a:br>
            <a:rPr lang="en-GB" sz="1000" kern="1200"/>
          </a:br>
          <a:r>
            <a:rPr lang="en-GB" sz="1000" kern="1200"/>
            <a:t>Campsite Manager</a:t>
          </a:r>
        </a:p>
      </dsp:txBody>
      <dsp:txXfrm>
        <a:off x="3521288" y="1739975"/>
        <a:ext cx="1225268" cy="612634"/>
      </dsp:txXfrm>
    </dsp:sp>
    <dsp:sp modelId="{D3BF4EA0-2357-42EF-BA79-D8E99141CDE4}">
      <dsp:nvSpPr>
        <dsp:cNvPr id="0" name=""/>
        <dsp:cNvSpPr/>
      </dsp:nvSpPr>
      <dsp:spPr>
        <a:xfrm>
          <a:off x="3827605" y="260991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Beth McDermott</a:t>
          </a:r>
          <a:br>
            <a:rPr lang="en-GB" sz="1000" kern="1200"/>
          </a:br>
          <a:r>
            <a:rPr lang="en-GB" sz="1000" kern="1200"/>
            <a:t>Campsite Assistant</a:t>
          </a:r>
        </a:p>
      </dsp:txBody>
      <dsp:txXfrm>
        <a:off x="3827605" y="2609915"/>
        <a:ext cx="1225268" cy="612634"/>
      </dsp:txXfrm>
    </dsp:sp>
    <dsp:sp modelId="{CBE7FB4C-A113-43DA-8D06-921913FEF312}">
      <dsp:nvSpPr>
        <dsp:cNvPr id="0" name=""/>
        <dsp:cNvSpPr/>
      </dsp:nvSpPr>
      <dsp:spPr>
        <a:xfrm>
          <a:off x="3827605" y="3479856"/>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chemeClr val="bg1"/>
              </a:solidFill>
            </a:rPr>
            <a:t>Marcus Parris</a:t>
          </a:r>
          <a:br>
            <a:rPr lang="en-GB" sz="1000" kern="1200">
              <a:solidFill>
                <a:schemeClr val="bg1"/>
              </a:solidFill>
            </a:rPr>
          </a:br>
          <a:r>
            <a:rPr lang="en-GB" sz="1000" kern="1200">
              <a:solidFill>
                <a:schemeClr val="bg1"/>
              </a:solidFill>
            </a:rPr>
            <a:t>Campsite Assistant</a:t>
          </a:r>
        </a:p>
      </dsp:txBody>
      <dsp:txXfrm>
        <a:off x="3827605" y="3479856"/>
        <a:ext cx="1225268" cy="612634"/>
      </dsp:txXfrm>
    </dsp:sp>
    <dsp:sp modelId="{F51F6C9E-9C65-48F1-89D0-487308590C08}">
      <dsp:nvSpPr>
        <dsp:cNvPr id="0" name=""/>
        <dsp:cNvSpPr/>
      </dsp:nvSpPr>
      <dsp:spPr>
        <a:xfrm>
          <a:off x="3827605" y="4349796"/>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chemeClr val="bg1"/>
              </a:solidFill>
            </a:rPr>
            <a:t>Olivia Lightfoot-Jaques</a:t>
          </a:r>
          <a:br>
            <a:rPr lang="en-GB" sz="1000" kern="1200"/>
          </a:br>
          <a:r>
            <a:rPr lang="en-GB" sz="1000" kern="1200"/>
            <a:t>Campsite Assistant</a:t>
          </a:r>
        </a:p>
      </dsp:txBody>
      <dsp:txXfrm>
        <a:off x="3827605" y="4349796"/>
        <a:ext cx="1225268" cy="612634"/>
      </dsp:txXfrm>
    </dsp:sp>
    <dsp:sp modelId="{1B6A80D2-AE8C-4EE7-8F99-4C5797FEB573}">
      <dsp:nvSpPr>
        <dsp:cNvPr id="0" name=""/>
        <dsp:cNvSpPr/>
      </dsp:nvSpPr>
      <dsp:spPr>
        <a:xfrm>
          <a:off x="5003863" y="173997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Lydia Cleaver</a:t>
          </a:r>
          <a:br>
            <a:rPr lang="en-GB" sz="1000" kern="1200"/>
          </a:br>
          <a:r>
            <a:rPr lang="en-GB" sz="1000" kern="1200"/>
            <a:t>Team Reception Supervisor</a:t>
          </a:r>
        </a:p>
      </dsp:txBody>
      <dsp:txXfrm>
        <a:off x="5003863" y="1739975"/>
        <a:ext cx="1225268" cy="612634"/>
      </dsp:txXfrm>
    </dsp:sp>
    <dsp:sp modelId="{68811174-5028-42EC-A93D-4653D23A2DFA}">
      <dsp:nvSpPr>
        <dsp:cNvPr id="0" name=""/>
        <dsp:cNvSpPr/>
      </dsp:nvSpPr>
      <dsp:spPr>
        <a:xfrm>
          <a:off x="5310180" y="260991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Deborah Riley</a:t>
          </a:r>
          <a:br>
            <a:rPr lang="en-GB" sz="1000" kern="1200"/>
          </a:br>
          <a:r>
            <a:rPr lang="en-GB" sz="1000" kern="1200"/>
            <a:t>Team Receptionist</a:t>
          </a:r>
        </a:p>
      </dsp:txBody>
      <dsp:txXfrm>
        <a:off x="5310180" y="2609915"/>
        <a:ext cx="1225268" cy="612634"/>
      </dsp:txXfrm>
    </dsp:sp>
    <dsp:sp modelId="{D93A6FBC-6AFD-454B-ACC7-72B29864D657}">
      <dsp:nvSpPr>
        <dsp:cNvPr id="0" name=""/>
        <dsp:cNvSpPr/>
      </dsp:nvSpPr>
      <dsp:spPr>
        <a:xfrm>
          <a:off x="5310180" y="3479856"/>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Susie Rush</a:t>
          </a:r>
          <a:br>
            <a:rPr lang="en-GB" sz="1000" kern="1200"/>
          </a:br>
          <a:r>
            <a:rPr lang="en-GB" sz="1000" kern="1200"/>
            <a:t>Team Receptionist</a:t>
          </a:r>
        </a:p>
      </dsp:txBody>
      <dsp:txXfrm>
        <a:off x="5310180" y="3479856"/>
        <a:ext cx="1225268" cy="612634"/>
      </dsp:txXfrm>
    </dsp:sp>
    <dsp:sp modelId="{48A8EBA3-B21A-44AE-9CAD-BA6E6223AD96}">
      <dsp:nvSpPr>
        <dsp:cNvPr id="0" name=""/>
        <dsp:cNvSpPr/>
      </dsp:nvSpPr>
      <dsp:spPr>
        <a:xfrm>
          <a:off x="5310180" y="4349796"/>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Emma Shepherd</a:t>
          </a:r>
          <a:br>
            <a:rPr lang="en-GB" sz="1000" kern="1200"/>
          </a:br>
          <a:r>
            <a:rPr lang="en-GB" sz="1000" kern="1200"/>
            <a:t>Team Receptionist</a:t>
          </a:r>
        </a:p>
      </dsp:txBody>
      <dsp:txXfrm>
        <a:off x="5310180" y="4349796"/>
        <a:ext cx="1225268" cy="612634"/>
      </dsp:txXfrm>
    </dsp:sp>
    <dsp:sp modelId="{C1CCA18C-7E99-4E13-B5E3-31A0D344ED02}">
      <dsp:nvSpPr>
        <dsp:cNvPr id="0" name=""/>
        <dsp:cNvSpPr/>
      </dsp:nvSpPr>
      <dsp:spPr>
        <a:xfrm>
          <a:off x="6486437" y="173997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Michelle Bevan</a:t>
          </a:r>
          <a:br>
            <a:rPr lang="en-GB" sz="1000" kern="1200"/>
          </a:br>
          <a:r>
            <a:rPr lang="en-GB" sz="1000" kern="1200"/>
            <a:t>Team Reception Supervisor</a:t>
          </a:r>
        </a:p>
      </dsp:txBody>
      <dsp:txXfrm>
        <a:off x="6486437" y="1739975"/>
        <a:ext cx="1225268" cy="612634"/>
      </dsp:txXfrm>
    </dsp:sp>
    <dsp:sp modelId="{8806AE79-11DD-42D6-B04E-D35D81B8E749}">
      <dsp:nvSpPr>
        <dsp:cNvPr id="0" name=""/>
        <dsp:cNvSpPr/>
      </dsp:nvSpPr>
      <dsp:spPr>
        <a:xfrm>
          <a:off x="6792754" y="2609915"/>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Amelia Aylett</a:t>
          </a:r>
          <a:br>
            <a:rPr lang="en-GB" sz="1000" kern="1200"/>
          </a:br>
          <a:r>
            <a:rPr lang="en-GB" sz="1000" kern="1200"/>
            <a:t>Team Receptionist</a:t>
          </a:r>
        </a:p>
      </dsp:txBody>
      <dsp:txXfrm>
        <a:off x="6792754" y="2609915"/>
        <a:ext cx="1225268" cy="612634"/>
      </dsp:txXfrm>
    </dsp:sp>
    <dsp:sp modelId="{D82C5DCE-FB83-482F-907B-19B7578B0FFB}">
      <dsp:nvSpPr>
        <dsp:cNvPr id="0" name=""/>
        <dsp:cNvSpPr/>
      </dsp:nvSpPr>
      <dsp:spPr>
        <a:xfrm>
          <a:off x="6792754" y="3479856"/>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Jenessa Neville</a:t>
          </a:r>
          <a:br>
            <a:rPr lang="en-GB" sz="1000" kern="1200"/>
          </a:br>
          <a:r>
            <a:rPr lang="en-GB" sz="1000" kern="1200"/>
            <a:t>Team Receptionist</a:t>
          </a:r>
        </a:p>
      </dsp:txBody>
      <dsp:txXfrm>
        <a:off x="6792754" y="3479856"/>
        <a:ext cx="1225268" cy="612634"/>
      </dsp:txXfrm>
    </dsp:sp>
    <dsp:sp modelId="{D326F076-1408-437C-90D7-A6A186AC675B}">
      <dsp:nvSpPr>
        <dsp:cNvPr id="0" name=""/>
        <dsp:cNvSpPr/>
      </dsp:nvSpPr>
      <dsp:spPr>
        <a:xfrm>
          <a:off x="6792754" y="4349796"/>
          <a:ext cx="1225268" cy="61263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Reuben Cadman</a:t>
          </a:r>
          <a:br>
            <a:rPr lang="en-GB" sz="1000" kern="1200"/>
          </a:br>
          <a:r>
            <a:rPr lang="en-GB" sz="1000" kern="1200"/>
            <a:t>Team Receptionist</a:t>
          </a:r>
        </a:p>
      </dsp:txBody>
      <dsp:txXfrm>
        <a:off x="6792754" y="4349796"/>
        <a:ext cx="1225268" cy="61263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2016</Abstract>
  <CompanyAddress/>
  <CompanyPhone>x1234</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79adbf-dd98-4a96-bc0a-bedbafbf6d8f">
      <Terms xmlns="http://schemas.microsoft.com/office/infopath/2007/PartnerControls"/>
    </lcf76f155ced4ddcb4097134ff3c332f>
    <TaxCatchAll xmlns="afe71795-87ac-4b0b-bcd1-9fcea29acd16" xsi:nil="true"/>
    <Test1 xmlns="df79adbf-dd98-4a96-bc0a-bedbafbf6d8f">true</Test1>
    <test xmlns="df79adbf-dd98-4a96-bc0a-bedbafbf6d8f" xsi:nil="true"/>
    <SheetStatus xmlns="df79adbf-dd98-4a96-bc0a-bedbafbf6d8f" xsi:nil="true"/>
    <TaxKeywordTaxHTField xmlns="afe71795-87ac-4b0b-bcd1-9fcea29acd16">
      <Terms xmlns="http://schemas.microsoft.com/office/infopath/2007/PartnerControls"/>
    </TaxKeywordTaxHTField>
    <Test_x0020_2 xmlns="df79adbf-dd98-4a96-bc0a-bedbafbf6d8f">true</Test_x0020_2>
    <_Flow_SignoffStatus xmlns="df79adbf-dd98-4a96-bc0a-bedbafbf6d8f" xsi:nil="true"/>
    <SharedWithUsers xmlns="afe71795-87ac-4b0b-bcd1-9fcea29acd16">
      <UserInfo>
        <DisplayName>Alicia Pullen</DisplayName>
        <AccountId>1717</AccountId>
        <AccountType/>
      </UserInfo>
      <UserInfo>
        <DisplayName>Kate McKinley</DisplayName>
        <AccountId>68</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D0DCE9CFD7B044812144711758C74D" ma:contentTypeVersion="25" ma:contentTypeDescription="Create a new document." ma:contentTypeScope="" ma:versionID="2dc196b690c121f3a46d4cfd97cf755d">
  <xsd:schema xmlns:xsd="http://www.w3.org/2001/XMLSchema" xmlns:xs="http://www.w3.org/2001/XMLSchema" xmlns:p="http://schemas.microsoft.com/office/2006/metadata/properties" xmlns:ns2="df79adbf-dd98-4a96-bc0a-bedbafbf6d8f" xmlns:ns3="afe71795-87ac-4b0b-bcd1-9fcea29acd16" targetNamespace="http://schemas.microsoft.com/office/2006/metadata/properties" ma:root="true" ma:fieldsID="60c1c3d40eb15d64f338ab33784a0580" ns2:_="" ns3:_="">
    <xsd:import namespace="df79adbf-dd98-4a96-bc0a-bedbafbf6d8f"/>
    <xsd:import namespace="afe71795-87ac-4b0b-bcd1-9fcea29acd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KeywordTaxHTField" minOccurs="0"/>
                <xsd:element ref="ns3:TaxCatchAll" minOccurs="0"/>
                <xsd:element ref="ns2:MediaServiceDateTaken" minOccurs="0"/>
                <xsd:element ref="ns2:test" minOccurs="0"/>
                <xsd:element ref="ns2:MediaServiceLocation" minOccurs="0"/>
                <xsd:element ref="ns2:_Flow_SignoffStatu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SheetStatus" minOccurs="0"/>
                <xsd:element ref="ns2:Test_x0020_2" minOccurs="0"/>
                <xsd:element ref="ns2:Test1" minOccurs="0"/>
                <xsd:element ref="ns2:MediaLengthInSeconds"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79adbf-dd98-4a96-bc0a-bedbafbf6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test" ma:index="16" nillable="true" ma:displayName="test" ma:format="Dropdown" ma:internalName="test">
      <xsd:simpleType>
        <xsd:restriction base="dms:Text">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format="Dropdown" ma:internalName="Sign_x002d_off_x0020_status">
      <xsd:simpleType>
        <xsd:restriction base="dms:Text">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SheetStatus" ma:index="24" nillable="true" ma:displayName="Sheet Status" ma:default="Manager Confirmed - Updates Made" ma:format="Dropdown" ma:internalName="SheetStatus">
      <xsd:simpleType>
        <xsd:restriction base="dms:Choice">
          <xsd:enumeration value="Manager Confirmed - No Changes"/>
          <xsd:enumeration value="Manager Confirmed - Updates Made"/>
        </xsd:restriction>
      </xsd:simpleType>
    </xsd:element>
    <xsd:element name="Test_x0020_2" ma:index="25" nillable="true" ma:displayName="Test 2" ma:default="1" ma:internalName="Test_x0020_2">
      <xsd:simpleType>
        <xsd:restriction base="dms:Boolean"/>
      </xsd:simpleType>
    </xsd:element>
    <xsd:element name="Test1" ma:index="26" nillable="true" ma:displayName="Test1" ma:default="1" ma:format="Dropdown" ma:internalName="Test1">
      <xsd:simpleType>
        <xsd:restriction base="dms:Boolean"/>
      </xsd:simpleType>
    </xsd:element>
    <xsd:element name="MediaLengthInSeconds" ma:index="27"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fa493eb3-d66c-480f-b851-5ecd11d8ea35" ma:termSetId="09814cd3-568e-fe90-9814-8d621ff8fb84" ma:anchorId="fba54fb3-c3e1-fe81-a776-ca4b69148c4d" ma:open="true" ma:isKeyword="false">
      <xsd:complexType>
        <xsd:sequence>
          <xsd:element ref="pc:Terms" minOccurs="0" maxOccurs="1"/>
        </xsd:sequence>
      </xsd:complex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e71795-87ac-4b0b-bcd1-9fcea29acd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KeywordTaxHTField" ma:index="13" nillable="true" ma:taxonomy="true" ma:internalName="TaxKeywordTaxHTField" ma:taxonomyFieldName="TaxKeyword" ma:displayName="Enterprise Keywords" ma:fieldId="{23f27201-bee3-471e-b2e7-b64fd8b7ca38}" ma:taxonomyMulti="true" ma:sspId="fa493eb3-d66c-480f-b851-5ecd11d8ea35"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a1b5dc1-fc41-499a-b063-f4c6daf72860}" ma:internalName="TaxCatchAll" ma:showField="CatchAllData" ma:web="afe71795-87ac-4b0b-bcd1-9fcea29acd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27232E-39C0-4303-B3D8-8C3EE805C7F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f79adbf-dd98-4a96-bc0a-bedbafbf6d8f"/>
    <ds:schemaRef ds:uri="afe71795-87ac-4b0b-bcd1-9fcea29acd16"/>
    <ds:schemaRef ds:uri="http://www.w3.org/XML/1998/namespace"/>
    <ds:schemaRef ds:uri="http://purl.org/dc/dcmitype/"/>
  </ds:schemaRefs>
</ds:datastoreItem>
</file>

<file path=customXml/itemProps3.xml><?xml version="1.0" encoding="utf-8"?>
<ds:datastoreItem xmlns:ds="http://schemas.openxmlformats.org/officeDocument/2006/customXml" ds:itemID="{60E6EA2E-7154-49C5-A9CC-DA81F85FE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79adbf-dd98-4a96-bc0a-bedbafbf6d8f"/>
    <ds:schemaRef ds:uri="afe71795-87ac-4b0b-bcd1-9fcea29ac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05F3F7-786B-4D17-A71E-D62BCFE25078}">
  <ds:schemaRefs>
    <ds:schemaRef ds:uri="http://schemas.openxmlformats.org/officeDocument/2006/bibliography"/>
  </ds:schemaRefs>
</ds:datastoreItem>
</file>

<file path=customXml/itemProps5.xml><?xml version="1.0" encoding="utf-8"?>
<ds:datastoreItem xmlns:ds="http://schemas.openxmlformats.org/officeDocument/2006/customXml" ds:itemID="{DE1E655B-50C4-4FF7-9D39-78EFAE10E0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RAFCTE LI template with auto-fields</Template>
  <TotalTime>1</TotalTime>
  <Pages>12</Pages>
  <Words>2819</Words>
  <Characters>14467</Characters>
  <Application>Microsoft Office Word</Application>
  <DocSecurity>0</DocSecurity>
  <Lines>466</Lines>
  <Paragraphs>326</Paragraphs>
  <ScaleCrop>false</ScaleCrop>
  <Company/>
  <LinksUpToDate>false</LinksUpToDate>
  <CharactersWithSpaces>16960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Katrina Butler</dc:creator>
  <cp:keywords/>
  <cp:lastModifiedBy>Emma Wellman</cp:lastModifiedBy>
  <cp:revision>2</cp:revision>
  <cp:lastPrinted>2016-06-21T12:07:00Z</cp:lastPrinted>
  <dcterms:created xsi:type="dcterms:W3CDTF">2025-11-14T15:00:00Z</dcterms:created>
  <dcterms:modified xsi:type="dcterms:W3CDTF">2025-11-14T15:00:00Z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0x010100ADD0DCE9CFD7B044812144711758C74D</vt:lpwstr>
  </property>
  <property fmtid="{D5CDD505-2E9C-101B-9397-08002B2CF9AE}" pid="3" name="_dlc_DocIdItemGuid">
    <vt:lpwstr>71645ec7-a407-4775-91c8-68dd28bffcb2</vt:lpwstr>
  </property>
  <property fmtid="{D5CDD505-2E9C-101B-9397-08002B2CF9AE}" pid="4" name="MediaServiceImageTags">
    <vt:lpwstr/>
  </property>
  <property fmtid="{D5CDD505-2E9C-101B-9397-08002B2CF9AE}" pid="5" name="TaxKeyword">
    <vt:lpwstr/>
  </property>
  <property fmtid="{D5CDD505-2E9C-101B-9397-08002B2CF9AE}" pid="6" name="GrammarlyDocumentId">
    <vt:lpwstr>45c4552c-cb8b-4ce6-9939-e42b5574ad4e</vt:lpwstr>
  </property>
</Properties>
</file>